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B28B9" w14:textId="6A9F6EBA" w:rsidR="00EA1D7D" w:rsidRPr="008D49DC" w:rsidRDefault="00525DED" w:rsidP="008D49DC">
      <w:pPr>
        <w:ind w:right="284"/>
        <w:jc w:val="right"/>
        <w:rPr>
          <w:rFonts w:eastAsia="Calibri" w:cs="Arial"/>
          <w:color w:val="777777"/>
          <w:position w:val="0"/>
          <w:sz w:val="90"/>
          <w:szCs w:val="90"/>
          <w:lang w:eastAsia="en-US"/>
        </w:rPr>
      </w:pPr>
      <w:r w:rsidRPr="000D63B6">
        <w:rPr>
          <w:rFonts w:eastAsia="Calibri" w:cs="Arial"/>
          <w:color w:val="777777"/>
          <w:position w:val="0"/>
          <w:sz w:val="90"/>
          <w:szCs w:val="90"/>
          <w:lang w:eastAsia="en-US"/>
        </w:rPr>
        <w:t>20</w:t>
      </w:r>
      <w:r w:rsidR="00E07B85">
        <w:rPr>
          <w:rFonts w:eastAsia="Calibri" w:cs="Arial"/>
          <w:color w:val="777777"/>
          <w:position w:val="0"/>
          <w:sz w:val="90"/>
          <w:szCs w:val="90"/>
          <w:lang w:eastAsia="en-US"/>
        </w:rPr>
        <w:t>2</w:t>
      </w:r>
      <w:r w:rsidR="004A10BB">
        <w:rPr>
          <w:rFonts w:eastAsia="Calibri" w:cs="Arial"/>
          <w:color w:val="777777"/>
          <w:position w:val="0"/>
          <w:sz w:val="90"/>
          <w:szCs w:val="90"/>
          <w:lang w:eastAsia="en-US"/>
        </w:rPr>
        <w:t>6</w:t>
      </w:r>
    </w:p>
    <w:p w14:paraId="55F625FC" w14:textId="6815FE27" w:rsidR="00EA1D7D" w:rsidRPr="009F7DC6" w:rsidRDefault="004A10BB" w:rsidP="000A0B14">
      <w:pPr>
        <w:pStyle w:val="Odstavecseseznamem"/>
        <w:tabs>
          <w:tab w:val="left" w:pos="1276"/>
        </w:tabs>
        <w:ind w:left="0"/>
        <w:rPr>
          <w:rFonts w:eastAsia="Calibri" w:cs="Arial"/>
          <w:color w:val="777777"/>
          <w:position w:val="0"/>
          <w:sz w:val="36"/>
          <w:szCs w:val="36"/>
          <w:lang w:eastAsia="en-US"/>
        </w:rPr>
      </w:pPr>
      <w:r>
        <w:rPr>
          <w:rFonts w:eastAsia="Calibri" w:cs="Arial"/>
          <w:color w:val="777777"/>
          <w:position w:val="0"/>
          <w:sz w:val="36"/>
          <w:szCs w:val="36"/>
          <w:lang w:eastAsia="en-US"/>
        </w:rPr>
        <w:t xml:space="preserve"> </w:t>
      </w:r>
      <w:r w:rsidR="000A0B14" w:rsidRPr="00EB7919">
        <w:rPr>
          <w:rFonts w:eastAsia="Calibri" w:cs="Arial"/>
          <w:color w:val="777777"/>
          <w:position w:val="0"/>
          <w:sz w:val="36"/>
          <w:szCs w:val="36"/>
          <w:lang w:eastAsia="en-US"/>
        </w:rPr>
        <w:t>1. </w:t>
      </w:r>
      <w:r>
        <w:rPr>
          <w:rFonts w:eastAsia="Calibri" w:cs="Arial"/>
          <w:color w:val="777777"/>
          <w:position w:val="0"/>
          <w:sz w:val="36"/>
          <w:szCs w:val="36"/>
          <w:lang w:eastAsia="en-US"/>
        </w:rPr>
        <w:t>4</w:t>
      </w:r>
      <w:r w:rsidR="00253B20" w:rsidRPr="00EB7919">
        <w:rPr>
          <w:rFonts w:eastAsia="Calibri" w:cs="Arial"/>
          <w:color w:val="777777"/>
          <w:position w:val="0"/>
          <w:sz w:val="36"/>
          <w:szCs w:val="36"/>
          <w:lang w:eastAsia="en-US"/>
        </w:rPr>
        <w:t>. 202</w:t>
      </w:r>
      <w:r w:rsidR="00DB4349">
        <w:rPr>
          <w:rFonts w:eastAsia="Calibri" w:cs="Arial"/>
          <w:color w:val="777777"/>
          <w:position w:val="0"/>
          <w:sz w:val="36"/>
          <w:szCs w:val="36"/>
          <w:lang w:eastAsia="en-US"/>
        </w:rPr>
        <w:t>5</w:t>
      </w:r>
      <w:r w:rsidR="00253B20" w:rsidRPr="00EB7919">
        <w:rPr>
          <w:rFonts w:eastAsia="Calibri" w:cs="Arial"/>
          <w:color w:val="777777"/>
          <w:position w:val="0"/>
          <w:sz w:val="36"/>
          <w:szCs w:val="36"/>
          <w:lang w:eastAsia="en-US"/>
        </w:rPr>
        <w:t xml:space="preserve"> - </w:t>
      </w:r>
      <w:r>
        <w:rPr>
          <w:rFonts w:eastAsia="Calibri" w:cs="Arial"/>
          <w:color w:val="777777"/>
          <w:position w:val="0"/>
          <w:sz w:val="36"/>
          <w:szCs w:val="36"/>
          <w:lang w:eastAsia="en-US"/>
        </w:rPr>
        <w:t>31</w:t>
      </w:r>
      <w:r w:rsidR="00253B20" w:rsidRPr="00EB7919">
        <w:rPr>
          <w:rFonts w:eastAsia="Calibri" w:cs="Arial"/>
          <w:color w:val="777777"/>
          <w:position w:val="0"/>
          <w:sz w:val="36"/>
          <w:szCs w:val="36"/>
          <w:lang w:eastAsia="en-US"/>
        </w:rPr>
        <w:t xml:space="preserve">. </w:t>
      </w:r>
      <w:r>
        <w:rPr>
          <w:rFonts w:eastAsia="Calibri" w:cs="Arial"/>
          <w:color w:val="777777"/>
          <w:position w:val="0"/>
          <w:sz w:val="36"/>
          <w:szCs w:val="36"/>
          <w:lang w:eastAsia="en-US"/>
        </w:rPr>
        <w:t>3</w:t>
      </w:r>
      <w:r w:rsidR="00E07B85" w:rsidRPr="00EB7919">
        <w:rPr>
          <w:rFonts w:eastAsia="Calibri" w:cs="Arial"/>
          <w:color w:val="777777"/>
          <w:position w:val="0"/>
          <w:sz w:val="36"/>
          <w:szCs w:val="36"/>
          <w:lang w:eastAsia="en-US"/>
        </w:rPr>
        <w:t>. 202</w:t>
      </w:r>
      <w:r>
        <w:rPr>
          <w:rFonts w:eastAsia="Calibri" w:cs="Arial"/>
          <w:color w:val="777777"/>
          <w:position w:val="0"/>
          <w:sz w:val="36"/>
          <w:szCs w:val="36"/>
          <w:lang w:eastAsia="en-US"/>
        </w:rPr>
        <w:t>6</w:t>
      </w:r>
    </w:p>
    <w:p w14:paraId="5F1C1A26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54240955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0586E071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225D0B5F" w14:textId="2479E695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6689F774" w14:textId="2C6634EE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55E702F8" w14:textId="12FAE348" w:rsidR="00EA1D7D" w:rsidRPr="000D63B6" w:rsidRDefault="00B511EB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  <w:r>
        <w:rPr>
          <w:noProof/>
        </w:rPr>
        <w:drawing>
          <wp:inline distT="0" distB="0" distL="0" distR="0" wp14:anchorId="3DEDF408" wp14:editId="38246DD2">
            <wp:extent cx="2654935" cy="502285"/>
            <wp:effectExtent l="0" t="0" r="0" b="0"/>
            <wp:docPr id="304184315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9B82A" w14:textId="2DB64300" w:rsidR="00EA1D7D" w:rsidRPr="000D63B6" w:rsidRDefault="00FF1E0A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03B97BC0" wp14:editId="1D0E5938">
            <wp:simplePos x="0" y="0"/>
            <wp:positionH relativeFrom="column">
              <wp:posOffset>1263015</wp:posOffset>
            </wp:positionH>
            <wp:positionV relativeFrom="paragraph">
              <wp:posOffset>370205</wp:posOffset>
            </wp:positionV>
            <wp:extent cx="751840" cy="620395"/>
            <wp:effectExtent l="0" t="0" r="0" b="8255"/>
            <wp:wrapNone/>
            <wp:docPr id="6" name="Obrázek 15" descr="median_logo_CMYK_pozitiv_vetsi_ore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5" descr="median_logo_CMYK_pozitiv_vetsi_orez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AF574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593746F2" w14:textId="6A385D2A" w:rsidR="00EA1D7D" w:rsidRPr="000D63B6" w:rsidRDefault="00EA1D7D" w:rsidP="00141ACB">
      <w:pPr>
        <w:jc w:val="center"/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38A989A8" w14:textId="4DDAE2A0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5B12C068" w14:textId="2230FA76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796C2F78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</w:p>
    <w:p w14:paraId="4665F8B1" w14:textId="460AB7F1" w:rsidR="00EA1D7D" w:rsidRPr="000D63B6" w:rsidRDefault="00FF1E0A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5168" behindDoc="0" locked="0" layoutInCell="1" allowOverlap="1" wp14:anchorId="7DCD3350" wp14:editId="6DD601AA">
                <wp:simplePos x="0" y="0"/>
                <wp:positionH relativeFrom="column">
                  <wp:posOffset>-204471</wp:posOffset>
                </wp:positionH>
                <wp:positionV relativeFrom="paragraph">
                  <wp:posOffset>121285</wp:posOffset>
                </wp:positionV>
                <wp:extent cx="0" cy="3503930"/>
                <wp:effectExtent l="19050" t="0" r="19050" b="20320"/>
                <wp:wrapNone/>
                <wp:docPr id="1290476018" name="Přímá spojnice se šipko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03930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4F81BD">
                              <a:lumMod val="75000"/>
                            </a:srgbClr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4843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3" o:spid="_x0000_s1026" type="#_x0000_t32" style="position:absolute;margin-left:-16.1pt;margin-top:9.55pt;width:0;height:275.9pt;z-index: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" strokecolor="#376092" strokeweight="5pt"/>
            </w:pict>
          </mc:Fallback>
        </mc:AlternateContent>
      </w:r>
      <w:r w:rsidR="00EA1D7D" w:rsidRPr="000D63B6">
        <w:rPr>
          <w:rFonts w:eastAsia="Calibri" w:cs="Arial"/>
          <w:color w:val="4D4D4D"/>
          <w:position w:val="0"/>
          <w:sz w:val="90"/>
          <w:szCs w:val="90"/>
          <w:lang w:eastAsia="en-US"/>
        </w:rPr>
        <w:t>MEDIA</w:t>
      </w:r>
    </w:p>
    <w:p w14:paraId="51027FEE" w14:textId="77777777" w:rsidR="00EA1D7D" w:rsidRPr="000D63B6" w:rsidRDefault="00EA1D7D" w:rsidP="00EA1D7D">
      <w:pPr>
        <w:rPr>
          <w:rFonts w:eastAsia="Calibri" w:cs="Arial"/>
          <w:color w:val="4D4D4D"/>
          <w:position w:val="0"/>
          <w:sz w:val="90"/>
          <w:szCs w:val="90"/>
          <w:lang w:eastAsia="en-US"/>
        </w:rPr>
      </w:pPr>
      <w:r w:rsidRPr="000D63B6">
        <w:rPr>
          <w:rFonts w:eastAsia="Calibri" w:cs="Arial"/>
          <w:color w:val="4D4D4D"/>
          <w:position w:val="0"/>
          <w:sz w:val="90"/>
          <w:szCs w:val="90"/>
          <w:lang w:eastAsia="en-US"/>
        </w:rPr>
        <w:t>PROJEKT</w:t>
      </w:r>
    </w:p>
    <w:p w14:paraId="67F2C14C" w14:textId="77777777" w:rsidR="00EA1D7D" w:rsidRPr="000D63B6" w:rsidRDefault="00EA1D7D" w:rsidP="00EA1D7D">
      <w:pPr>
        <w:spacing w:after="200" w:line="276" w:lineRule="auto"/>
        <w:rPr>
          <w:rFonts w:ascii="Calibri" w:eastAsia="Calibri" w:hAnsi="Calibri"/>
          <w:position w:val="0"/>
          <w:sz w:val="22"/>
          <w:szCs w:val="22"/>
          <w:lang w:eastAsia="en-US"/>
        </w:rPr>
      </w:pPr>
    </w:p>
    <w:p w14:paraId="66EE79C4" w14:textId="0147C6DE" w:rsidR="00EA1D7D" w:rsidRPr="000D63B6" w:rsidRDefault="00B511EB" w:rsidP="00EA1D7D">
      <w:pPr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</w:pPr>
      <w:r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  <w:t xml:space="preserve">ČESKÁ </w:t>
      </w:r>
      <w:r w:rsidR="00EA1D7D" w:rsidRPr="000D63B6"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  <w:t>UNIE VYDAVATELŮ</w:t>
      </w:r>
    </w:p>
    <w:p w14:paraId="65C24964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34"/>
          <w:lang w:eastAsia="en-US"/>
        </w:rPr>
      </w:pPr>
    </w:p>
    <w:p w14:paraId="69865E76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</w:pPr>
      <w:r w:rsidRPr="000D63B6"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  <w:t>ASMEA</w:t>
      </w:r>
    </w:p>
    <w:p w14:paraId="62E2CC9A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34"/>
          <w:lang w:eastAsia="en-US"/>
        </w:rPr>
      </w:pPr>
    </w:p>
    <w:p w14:paraId="31D013D3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32"/>
          <w:szCs w:val="34"/>
          <w:lang w:eastAsia="en-US"/>
        </w:rPr>
      </w:pPr>
    </w:p>
    <w:p w14:paraId="1695645D" w14:textId="77777777" w:rsidR="008D49DC" w:rsidRPr="000D63B6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7C380E09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0D7F6FB3" w14:textId="77777777" w:rsidR="00EA1D7D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6CECE663" w14:textId="77777777" w:rsidR="008D49DC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574F654A" w14:textId="77777777" w:rsidR="008D49DC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1BEDB581" w14:textId="77777777" w:rsidR="008D49DC" w:rsidRPr="000D63B6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0958E5BE" w14:textId="37A9955B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32724F44" w14:textId="77777777" w:rsidR="00EA1D7D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6657A1BE" w14:textId="344A8074" w:rsidR="008D49DC" w:rsidRPr="000D63B6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4AE4DF26" w14:textId="292EA667" w:rsidR="00EA1D7D" w:rsidRDefault="008D6737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36779A" wp14:editId="1D393EA1">
            <wp:simplePos x="0" y="0"/>
            <wp:positionH relativeFrom="column">
              <wp:posOffset>588645</wp:posOffset>
            </wp:positionH>
            <wp:positionV relativeFrom="paragraph">
              <wp:posOffset>95885</wp:posOffset>
            </wp:positionV>
            <wp:extent cx="866140" cy="351790"/>
            <wp:effectExtent l="0" t="0" r="0" b="0"/>
            <wp:wrapNone/>
            <wp:docPr id="469866744" name="Obrázek 1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3" descr="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518893" w14:textId="77777777" w:rsidR="008D49DC" w:rsidRPr="000D63B6" w:rsidRDefault="008D49DC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57F14C16" w14:textId="3452E62F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5F00DC48" w14:textId="1F190434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3F0F8C66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528A0184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13690457" w14:textId="5C0C339E" w:rsidR="00EA1D7D" w:rsidRPr="000D63B6" w:rsidRDefault="00FF1E0A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  <w:r w:rsidRPr="00645531">
        <w:rPr>
          <w:rFonts w:ascii="Calibri" w:eastAsia="Calibri" w:hAnsi="Calibri"/>
          <w:b/>
          <w:noProof/>
          <w:color w:val="4D4D4D"/>
          <w:position w:val="0"/>
          <w:sz w:val="24"/>
          <w:szCs w:val="22"/>
        </w:rPr>
        <w:drawing>
          <wp:inline distT="0" distB="0" distL="0" distR="0" wp14:anchorId="78972C61" wp14:editId="1CFE1F87">
            <wp:extent cx="2505075" cy="466725"/>
            <wp:effectExtent l="0" t="0" r="0" b="0"/>
            <wp:docPr id="1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839D9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0830152C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37A8FC92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68EE40BB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17364205" w14:textId="77777777" w:rsidR="00EA1D7D" w:rsidRPr="000D63B6" w:rsidRDefault="00EA1D7D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7335B55D" w14:textId="77777777" w:rsidR="00EF5844" w:rsidRPr="000D63B6" w:rsidRDefault="00EF5844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6E7BB721" w14:textId="77777777" w:rsidR="008D46C9" w:rsidRPr="000D63B6" w:rsidRDefault="008D46C9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1B2D610E" w14:textId="77777777" w:rsidR="00EF5844" w:rsidRPr="000D63B6" w:rsidRDefault="00EF5844" w:rsidP="00EA1D7D">
      <w:pPr>
        <w:rPr>
          <w:rFonts w:ascii="Calibri" w:eastAsia="Calibri" w:hAnsi="Calibri"/>
          <w:b/>
          <w:color w:val="4D4D4D"/>
          <w:position w:val="0"/>
          <w:sz w:val="24"/>
          <w:szCs w:val="22"/>
          <w:lang w:eastAsia="en-US"/>
        </w:rPr>
      </w:pPr>
    </w:p>
    <w:p w14:paraId="36F11780" w14:textId="77777777" w:rsidR="00EA1D7D" w:rsidRPr="00B511EB" w:rsidRDefault="00EA1D7D" w:rsidP="00EA1D7D">
      <w:pPr>
        <w:rPr>
          <w:rFonts w:ascii="Calibri" w:eastAsia="Calibri" w:hAnsi="Calibri"/>
          <w:b/>
          <w:color w:val="4D4D4D"/>
          <w:position w:val="0"/>
          <w:sz w:val="22"/>
          <w:szCs w:val="22"/>
          <w:lang w:eastAsia="en-US"/>
        </w:rPr>
      </w:pPr>
    </w:p>
    <w:p w14:paraId="5A1F52EE" w14:textId="77777777" w:rsidR="00EF5844" w:rsidRPr="00496F27" w:rsidRDefault="00EF5844" w:rsidP="00EF5844">
      <w:pPr>
        <w:rPr>
          <w:color w:val="808080"/>
          <w:sz w:val="22"/>
          <w:szCs w:val="22"/>
        </w:rPr>
      </w:pPr>
      <w:r w:rsidRPr="00496F27">
        <w:rPr>
          <w:b/>
          <w:color w:val="808080"/>
          <w:sz w:val="22"/>
          <w:szCs w:val="22"/>
        </w:rPr>
        <w:t>MEDIA PROJEKT</w:t>
      </w:r>
      <w:r w:rsidRPr="00496F27">
        <w:rPr>
          <w:color w:val="808080"/>
          <w:sz w:val="22"/>
          <w:szCs w:val="22"/>
        </w:rPr>
        <w:t xml:space="preserve"> je realizován</w:t>
      </w:r>
    </w:p>
    <w:p w14:paraId="7EBD4E99" w14:textId="77777777" w:rsidR="00EF5844" w:rsidRPr="00496F27" w:rsidRDefault="00CF6F31" w:rsidP="00EF5844">
      <w:pPr>
        <w:rPr>
          <w:color w:val="808080"/>
          <w:sz w:val="22"/>
          <w:szCs w:val="22"/>
        </w:rPr>
      </w:pPr>
      <w:r w:rsidRPr="00496F27">
        <w:rPr>
          <w:color w:val="808080"/>
          <w:sz w:val="22"/>
          <w:szCs w:val="22"/>
        </w:rPr>
        <w:t>v</w:t>
      </w:r>
      <w:r w:rsidR="00EF5844" w:rsidRPr="00496F27">
        <w:rPr>
          <w:color w:val="808080"/>
          <w:sz w:val="22"/>
          <w:szCs w:val="22"/>
        </w:rPr>
        <w:t xml:space="preserve">ýzkumnými agenturami      </w:t>
      </w:r>
    </w:p>
    <w:p w14:paraId="3F7D3121" w14:textId="60A07895" w:rsidR="00EF5844" w:rsidRPr="00496F27" w:rsidRDefault="00EF5844" w:rsidP="00EF5844">
      <w:pPr>
        <w:rPr>
          <w:color w:val="808080"/>
          <w:sz w:val="22"/>
          <w:szCs w:val="22"/>
        </w:rPr>
      </w:pPr>
      <w:r w:rsidRPr="00496F27">
        <w:rPr>
          <w:b/>
          <w:color w:val="808080"/>
          <w:sz w:val="22"/>
          <w:szCs w:val="22"/>
        </w:rPr>
        <w:t>MEDIAN</w:t>
      </w:r>
      <w:r w:rsidRPr="00496F27">
        <w:rPr>
          <w:color w:val="808080"/>
          <w:sz w:val="22"/>
          <w:szCs w:val="22"/>
        </w:rPr>
        <w:t xml:space="preserve"> a </w:t>
      </w:r>
      <w:r w:rsidRPr="00496F27">
        <w:rPr>
          <w:b/>
          <w:color w:val="808080"/>
          <w:sz w:val="22"/>
          <w:szCs w:val="22"/>
        </w:rPr>
        <w:t>STEM/MARK</w:t>
      </w:r>
      <w:r w:rsidRPr="00496F27">
        <w:rPr>
          <w:color w:val="808080"/>
          <w:sz w:val="22"/>
          <w:szCs w:val="22"/>
        </w:rPr>
        <w:t>.</w:t>
      </w:r>
      <w:r w:rsidRPr="00496F27">
        <w:rPr>
          <w:color w:val="808080"/>
          <w:sz w:val="22"/>
          <w:szCs w:val="22"/>
        </w:rPr>
        <w:br/>
        <w:t>Jeho za</w:t>
      </w:r>
      <w:r w:rsidR="0040005A" w:rsidRPr="00496F27">
        <w:rPr>
          <w:color w:val="808080"/>
          <w:sz w:val="22"/>
          <w:szCs w:val="22"/>
        </w:rPr>
        <w:t>d</w:t>
      </w:r>
      <w:r w:rsidRPr="00496F27">
        <w:rPr>
          <w:color w:val="808080"/>
          <w:sz w:val="22"/>
          <w:szCs w:val="22"/>
        </w:rPr>
        <w:t>a</w:t>
      </w:r>
      <w:r w:rsidR="0040005A" w:rsidRPr="00496F27">
        <w:rPr>
          <w:color w:val="808080"/>
          <w:sz w:val="22"/>
          <w:szCs w:val="22"/>
        </w:rPr>
        <w:t>v</w:t>
      </w:r>
      <w:r w:rsidRPr="00496F27">
        <w:rPr>
          <w:color w:val="808080"/>
          <w:sz w:val="22"/>
          <w:szCs w:val="22"/>
        </w:rPr>
        <w:t xml:space="preserve">ateli jsou </w:t>
      </w:r>
      <w:r w:rsidR="00CF6F31" w:rsidRPr="00496F27">
        <w:rPr>
          <w:color w:val="808080"/>
          <w:sz w:val="22"/>
          <w:szCs w:val="22"/>
        </w:rPr>
        <w:br/>
      </w:r>
      <w:r w:rsidR="001F4304" w:rsidRPr="00496F27">
        <w:rPr>
          <w:b/>
          <w:bCs/>
          <w:color w:val="808080"/>
          <w:sz w:val="22"/>
          <w:szCs w:val="22"/>
        </w:rPr>
        <w:t>Č</w:t>
      </w:r>
      <w:r w:rsidR="00B511EB" w:rsidRPr="00496F27">
        <w:rPr>
          <w:b/>
          <w:bCs/>
          <w:color w:val="808080"/>
          <w:sz w:val="22"/>
          <w:szCs w:val="22"/>
        </w:rPr>
        <w:t xml:space="preserve">ESKÁ </w:t>
      </w:r>
      <w:r w:rsidRPr="00496F27">
        <w:rPr>
          <w:b/>
          <w:bCs/>
          <w:color w:val="808080"/>
          <w:sz w:val="22"/>
          <w:szCs w:val="22"/>
        </w:rPr>
        <w:t>U</w:t>
      </w:r>
      <w:r w:rsidR="00B511EB" w:rsidRPr="00496F27">
        <w:rPr>
          <w:b/>
          <w:bCs/>
          <w:color w:val="808080"/>
          <w:sz w:val="22"/>
          <w:szCs w:val="22"/>
        </w:rPr>
        <w:t>NIE</w:t>
      </w:r>
      <w:r w:rsidRPr="00496F27">
        <w:rPr>
          <w:b/>
          <w:bCs/>
          <w:color w:val="808080"/>
          <w:sz w:val="22"/>
          <w:szCs w:val="22"/>
        </w:rPr>
        <w:t xml:space="preserve"> </w:t>
      </w:r>
      <w:r w:rsidR="00B511EB" w:rsidRPr="00496F27">
        <w:rPr>
          <w:b/>
          <w:bCs/>
          <w:color w:val="808080"/>
          <w:sz w:val="22"/>
          <w:szCs w:val="22"/>
        </w:rPr>
        <w:t>VYDAVATELŮ</w:t>
      </w:r>
      <w:r w:rsidRPr="00496F27">
        <w:rPr>
          <w:color w:val="808080"/>
          <w:sz w:val="22"/>
          <w:szCs w:val="22"/>
        </w:rPr>
        <w:t xml:space="preserve"> a </w:t>
      </w:r>
      <w:r w:rsidRPr="00496F27">
        <w:rPr>
          <w:b/>
          <w:bCs/>
          <w:color w:val="808080"/>
          <w:sz w:val="22"/>
          <w:szCs w:val="22"/>
        </w:rPr>
        <w:t>ASMEA</w:t>
      </w:r>
      <w:r w:rsidRPr="00496F27">
        <w:rPr>
          <w:color w:val="808080"/>
          <w:sz w:val="22"/>
          <w:szCs w:val="22"/>
        </w:rPr>
        <w:t>.</w:t>
      </w:r>
    </w:p>
    <w:p w14:paraId="40D2880B" w14:textId="31DB3965" w:rsidR="00EF5844" w:rsidRPr="00496F27" w:rsidRDefault="00C729A5" w:rsidP="00EF5844">
      <w:pPr>
        <w:rPr>
          <w:b/>
          <w:color w:val="808080"/>
          <w:sz w:val="22"/>
          <w:szCs w:val="22"/>
        </w:rPr>
      </w:pPr>
      <w:r w:rsidRPr="00496F27">
        <w:rPr>
          <w:color w:val="808080"/>
          <w:sz w:val="22"/>
          <w:szCs w:val="22"/>
        </w:rPr>
        <w:t xml:space="preserve">V období </w:t>
      </w:r>
      <w:r w:rsidRPr="00EB7919">
        <w:rPr>
          <w:color w:val="808080"/>
          <w:sz w:val="22"/>
          <w:szCs w:val="22"/>
        </w:rPr>
        <w:t xml:space="preserve">od </w:t>
      </w:r>
      <w:r w:rsidR="00B7750D" w:rsidRPr="00EB7919">
        <w:rPr>
          <w:color w:val="808080"/>
          <w:sz w:val="22"/>
          <w:szCs w:val="22"/>
        </w:rPr>
        <w:t xml:space="preserve">1. </w:t>
      </w:r>
      <w:r w:rsidR="00593B5C">
        <w:rPr>
          <w:color w:val="808080"/>
          <w:sz w:val="22"/>
          <w:szCs w:val="22"/>
        </w:rPr>
        <w:t>4</w:t>
      </w:r>
      <w:r w:rsidR="00516C13" w:rsidRPr="00EB7919">
        <w:rPr>
          <w:color w:val="808080"/>
          <w:sz w:val="22"/>
          <w:szCs w:val="22"/>
        </w:rPr>
        <w:t>. 202</w:t>
      </w:r>
      <w:r w:rsidR="00475C98">
        <w:rPr>
          <w:color w:val="808080"/>
          <w:sz w:val="22"/>
          <w:szCs w:val="22"/>
        </w:rPr>
        <w:t>5</w:t>
      </w:r>
      <w:r w:rsidR="00253B20" w:rsidRPr="00EB7919">
        <w:rPr>
          <w:color w:val="808080"/>
          <w:sz w:val="22"/>
          <w:szCs w:val="22"/>
        </w:rPr>
        <w:t xml:space="preserve"> - </w:t>
      </w:r>
      <w:r w:rsidR="00593B5C">
        <w:rPr>
          <w:color w:val="808080"/>
          <w:sz w:val="22"/>
          <w:szCs w:val="22"/>
        </w:rPr>
        <w:t>31</w:t>
      </w:r>
      <w:r w:rsidR="00253B20" w:rsidRPr="00EB7919">
        <w:rPr>
          <w:color w:val="808080"/>
          <w:sz w:val="22"/>
          <w:szCs w:val="22"/>
        </w:rPr>
        <w:t xml:space="preserve">. </w:t>
      </w:r>
      <w:r w:rsidR="00593B5C">
        <w:rPr>
          <w:color w:val="808080"/>
          <w:sz w:val="22"/>
          <w:szCs w:val="22"/>
        </w:rPr>
        <w:t>3</w:t>
      </w:r>
      <w:r w:rsidR="00EF5844" w:rsidRPr="00EB7919">
        <w:rPr>
          <w:color w:val="808080"/>
          <w:sz w:val="22"/>
          <w:szCs w:val="22"/>
        </w:rPr>
        <w:t>. 20</w:t>
      </w:r>
      <w:r w:rsidR="00E07B85" w:rsidRPr="00EB7919">
        <w:rPr>
          <w:color w:val="808080"/>
          <w:sz w:val="22"/>
          <w:szCs w:val="22"/>
        </w:rPr>
        <w:t>2</w:t>
      </w:r>
      <w:r w:rsidR="00593B5C">
        <w:rPr>
          <w:color w:val="808080"/>
          <w:sz w:val="22"/>
          <w:szCs w:val="22"/>
        </w:rPr>
        <w:t>6</w:t>
      </w:r>
      <w:r w:rsidR="00525DED" w:rsidRPr="00EB7919">
        <w:rPr>
          <w:color w:val="808080"/>
          <w:sz w:val="22"/>
          <w:szCs w:val="22"/>
        </w:rPr>
        <w:t xml:space="preserve"> bylo dotazováno celkem </w:t>
      </w:r>
      <w:r w:rsidR="00253B20" w:rsidRPr="00EB7919">
        <w:rPr>
          <w:color w:val="808080"/>
          <w:sz w:val="22"/>
          <w:szCs w:val="22"/>
        </w:rPr>
        <w:t>1</w:t>
      </w:r>
      <w:r w:rsidR="00122828" w:rsidRPr="00EB7919">
        <w:rPr>
          <w:color w:val="808080"/>
          <w:sz w:val="22"/>
          <w:szCs w:val="22"/>
        </w:rPr>
        <w:t>3</w:t>
      </w:r>
      <w:r w:rsidR="00253B20" w:rsidRPr="00EB7919">
        <w:rPr>
          <w:color w:val="808080"/>
          <w:sz w:val="22"/>
          <w:szCs w:val="22"/>
        </w:rPr>
        <w:t xml:space="preserve"> </w:t>
      </w:r>
      <w:r w:rsidR="00593B5C">
        <w:rPr>
          <w:color w:val="808080"/>
          <w:sz w:val="22"/>
          <w:szCs w:val="22"/>
        </w:rPr>
        <w:t>384</w:t>
      </w:r>
      <w:r w:rsidR="00B7750D" w:rsidRPr="00EB7919">
        <w:rPr>
          <w:color w:val="808080"/>
          <w:sz w:val="22"/>
          <w:szCs w:val="22"/>
        </w:rPr>
        <w:t xml:space="preserve"> </w:t>
      </w:r>
      <w:r w:rsidR="00EF5844" w:rsidRPr="00EB7919">
        <w:rPr>
          <w:color w:val="808080"/>
          <w:sz w:val="22"/>
          <w:szCs w:val="22"/>
        </w:rPr>
        <w:t>respondentů z celé České republiky</w:t>
      </w:r>
      <w:r w:rsidR="00EF5844" w:rsidRPr="00EB7919">
        <w:rPr>
          <w:b/>
          <w:color w:val="808080"/>
          <w:sz w:val="22"/>
          <w:szCs w:val="22"/>
        </w:rPr>
        <w:t>.</w:t>
      </w:r>
    </w:p>
    <w:p w14:paraId="67B9EBA8" w14:textId="77777777" w:rsidR="0068209B" w:rsidRPr="000D63B6" w:rsidRDefault="0068209B" w:rsidP="00567394">
      <w:pPr>
        <w:rPr>
          <w:color w:val="808080"/>
          <w:sz w:val="24"/>
          <w:szCs w:val="24"/>
        </w:rPr>
      </w:pPr>
    </w:p>
    <w:p w14:paraId="629267D1" w14:textId="77777777" w:rsidR="0068209B" w:rsidRPr="000D63B6" w:rsidRDefault="0068209B" w:rsidP="00567394">
      <w:pPr>
        <w:jc w:val="right"/>
        <w:sectPr w:rsidR="0068209B" w:rsidRPr="000D63B6" w:rsidSect="00707383">
          <w:footerReference w:type="default" r:id="rId12"/>
          <w:pgSz w:w="11906" w:h="16838" w:code="9"/>
          <w:pgMar w:top="993" w:right="1418" w:bottom="1418" w:left="1418" w:header="709" w:footer="426" w:gutter="0"/>
          <w:cols w:num="2" w:space="708"/>
          <w:titlePg/>
          <w:docGrid w:linePitch="360"/>
        </w:sectPr>
      </w:pPr>
    </w:p>
    <w:p w14:paraId="25A5AA53" w14:textId="77777777" w:rsidR="009B3B1B" w:rsidRPr="00402DD6" w:rsidRDefault="009B3B1B" w:rsidP="009B3B1B">
      <w:pPr>
        <w:suppressAutoHyphens/>
        <w:jc w:val="both"/>
        <w:rPr>
          <w:sz w:val="24"/>
        </w:rPr>
      </w:pPr>
      <w:bookmarkStart w:id="0" w:name="OLE_LINK1"/>
      <w:bookmarkStart w:id="1" w:name="OLE_LINK2"/>
    </w:p>
    <w:p w14:paraId="5F83ED1F" w14:textId="4A1946AB" w:rsidR="000C2B71" w:rsidRPr="00F32390" w:rsidRDefault="00FF1E0A" w:rsidP="00F32390">
      <w:pPr>
        <w:suppressAutoHyphens/>
        <w:jc w:val="both"/>
        <w:rPr>
          <w:rFonts w:cs="Arial"/>
          <w:spacing w:val="20"/>
          <w:sz w:val="24"/>
          <w:szCs w:val="24"/>
        </w:rPr>
      </w:pPr>
      <w:r w:rsidRPr="001E44A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8E727C" wp14:editId="2AFAD801">
                <wp:simplePos x="0" y="0"/>
                <wp:positionH relativeFrom="column">
                  <wp:posOffset>2387600</wp:posOffset>
                </wp:positionH>
                <wp:positionV relativeFrom="paragraph">
                  <wp:posOffset>30480</wp:posOffset>
                </wp:positionV>
                <wp:extent cx="114300" cy="1143000"/>
                <wp:effectExtent l="0" t="0" r="0" b="0"/>
                <wp:wrapNone/>
                <wp:docPr id="507394015" name="Obdélní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75000"/>
                          </a:srgbClr>
                        </a:solidFill>
                        <a:ln w="9525">
                          <a:solidFill>
                            <a:srgbClr val="4F81BD">
                              <a:lumMod val="75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D68822" id="Obdélník 2" o:spid="_x0000_s1026" style="position:absolute;margin-left:188pt;margin-top:2.4pt;width:9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" fillcolor="#376092" strokecolor="#376092"/>
            </w:pict>
          </mc:Fallback>
        </mc:AlternateContent>
      </w:r>
      <w:r w:rsidR="000C2B71" w:rsidRPr="001E44AF">
        <w:rPr>
          <w:rFonts w:cs="Arial"/>
          <w:sz w:val="24"/>
          <w:szCs w:val="24"/>
        </w:rPr>
        <w:t xml:space="preserve">                                                             </w:t>
      </w:r>
      <w:r w:rsidR="000C2B71" w:rsidRPr="00F32390">
        <w:rPr>
          <w:rFonts w:cs="Arial"/>
          <w:spacing w:val="20"/>
          <w:sz w:val="24"/>
          <w:szCs w:val="24"/>
        </w:rPr>
        <w:t>Přehled výsledků</w:t>
      </w:r>
    </w:p>
    <w:p w14:paraId="632C963A" w14:textId="77777777" w:rsidR="000C2B71" w:rsidRPr="00F32390" w:rsidRDefault="000C2B71" w:rsidP="00F32390">
      <w:pPr>
        <w:suppressAutoHyphens/>
        <w:jc w:val="both"/>
        <w:rPr>
          <w:spacing w:val="20"/>
          <w:sz w:val="24"/>
          <w:szCs w:val="24"/>
        </w:rPr>
      </w:pPr>
      <w:r w:rsidRPr="00F32390">
        <w:rPr>
          <w:rFonts w:cs="Arial"/>
          <w:spacing w:val="20"/>
          <w:sz w:val="24"/>
          <w:szCs w:val="24"/>
        </w:rPr>
        <w:t xml:space="preserve">                                               výzkumu MEDIA PROJEKT</w:t>
      </w:r>
    </w:p>
    <w:p w14:paraId="408C125A" w14:textId="77777777" w:rsidR="000C2B71" w:rsidRPr="00F32390" w:rsidRDefault="000C2B71" w:rsidP="00F32390">
      <w:pPr>
        <w:tabs>
          <w:tab w:val="left" w:pos="4082"/>
          <w:tab w:val="left" w:pos="4309"/>
        </w:tabs>
        <w:ind w:left="4082"/>
        <w:rPr>
          <w:rFonts w:cs="Arial"/>
          <w:spacing w:val="20"/>
          <w:sz w:val="24"/>
          <w:szCs w:val="24"/>
        </w:rPr>
      </w:pPr>
    </w:p>
    <w:p w14:paraId="58A8D405" w14:textId="15B58F8C" w:rsidR="000C2B71" w:rsidRPr="00F32390" w:rsidRDefault="00FD68E7" w:rsidP="00F32390">
      <w:pPr>
        <w:tabs>
          <w:tab w:val="left" w:pos="4082"/>
          <w:tab w:val="left" w:pos="4309"/>
        </w:tabs>
        <w:ind w:left="4082"/>
        <w:rPr>
          <w:spacing w:val="20"/>
          <w:sz w:val="24"/>
          <w:szCs w:val="24"/>
        </w:rPr>
      </w:pPr>
      <w:r>
        <w:rPr>
          <w:rFonts w:cs="Arial"/>
          <w:spacing w:val="20"/>
          <w:sz w:val="24"/>
          <w:szCs w:val="24"/>
        </w:rPr>
        <w:t>1</w:t>
      </w:r>
      <w:r w:rsidR="00BF42CA">
        <w:rPr>
          <w:rFonts w:cs="Arial"/>
          <w:spacing w:val="20"/>
          <w:sz w:val="24"/>
          <w:szCs w:val="24"/>
        </w:rPr>
        <w:t>4</w:t>
      </w:r>
      <w:r w:rsidR="000C2B71" w:rsidRPr="00F32390">
        <w:rPr>
          <w:rFonts w:cs="Arial"/>
          <w:spacing w:val="20"/>
          <w:sz w:val="24"/>
          <w:szCs w:val="24"/>
        </w:rPr>
        <w:t xml:space="preserve">. </w:t>
      </w:r>
      <w:r w:rsidR="00BF42CA">
        <w:rPr>
          <w:rFonts w:cs="Arial"/>
          <w:spacing w:val="20"/>
          <w:sz w:val="24"/>
          <w:szCs w:val="24"/>
        </w:rPr>
        <w:t>května</w:t>
      </w:r>
      <w:r w:rsidR="00B72164" w:rsidRPr="00F32390">
        <w:rPr>
          <w:rFonts w:cs="Arial"/>
          <w:spacing w:val="20"/>
          <w:sz w:val="24"/>
          <w:szCs w:val="24"/>
        </w:rPr>
        <w:t xml:space="preserve"> 202</w:t>
      </w:r>
      <w:r>
        <w:rPr>
          <w:rFonts w:cs="Arial"/>
          <w:spacing w:val="20"/>
          <w:sz w:val="24"/>
          <w:szCs w:val="24"/>
        </w:rPr>
        <w:t>6</w:t>
      </w:r>
    </w:p>
    <w:p w14:paraId="5FDAAF0A" w14:textId="77777777" w:rsidR="000C2B71" w:rsidRPr="00F32390" w:rsidRDefault="000C2B71" w:rsidP="00F32390">
      <w:pPr>
        <w:tabs>
          <w:tab w:val="left" w:pos="5550"/>
        </w:tabs>
        <w:rPr>
          <w:spacing w:val="20"/>
          <w:sz w:val="24"/>
          <w:szCs w:val="24"/>
        </w:rPr>
      </w:pPr>
      <w:r w:rsidRPr="00F32390">
        <w:rPr>
          <w:spacing w:val="20"/>
          <w:sz w:val="24"/>
          <w:szCs w:val="24"/>
        </w:rPr>
        <w:tab/>
      </w:r>
    </w:p>
    <w:p w14:paraId="6379E9B3" w14:textId="77777777" w:rsidR="000C2B71" w:rsidRPr="00F32390" w:rsidRDefault="000C2B71" w:rsidP="00F32390">
      <w:pPr>
        <w:pStyle w:val="Zkladntext"/>
        <w:tabs>
          <w:tab w:val="left" w:pos="4082"/>
          <w:tab w:val="left" w:pos="4309"/>
        </w:tabs>
        <w:rPr>
          <w:rFonts w:ascii="HelveticaNewE" w:hAnsi="HelveticaNewE"/>
          <w:bCs w:val="0"/>
          <w:color w:val="333333"/>
          <w:spacing w:val="20"/>
        </w:rPr>
      </w:pPr>
      <w:r w:rsidRPr="00F32390">
        <w:rPr>
          <w:rFonts w:ascii="HelveticaNewE" w:hAnsi="HelveticaNewE"/>
          <w:b w:val="0"/>
          <w:bCs w:val="0"/>
          <w:color w:val="333333"/>
          <w:spacing w:val="20"/>
          <w:position w:val="6"/>
        </w:rPr>
        <w:tab/>
      </w:r>
    </w:p>
    <w:p w14:paraId="5707546A" w14:textId="77777777" w:rsidR="000C2B71" w:rsidRPr="00F32390" w:rsidRDefault="000C2B71" w:rsidP="00F32390">
      <w:pPr>
        <w:suppressAutoHyphens/>
        <w:jc w:val="both"/>
        <w:rPr>
          <w:rFonts w:cs="Arial"/>
          <w:sz w:val="24"/>
          <w:szCs w:val="24"/>
        </w:rPr>
      </w:pPr>
    </w:p>
    <w:p w14:paraId="7C949FBF" w14:textId="77777777" w:rsidR="007E3B52" w:rsidRPr="00F32390" w:rsidRDefault="007E3B52" w:rsidP="00F32390">
      <w:pPr>
        <w:suppressAutoHyphens/>
        <w:jc w:val="both"/>
        <w:rPr>
          <w:rFonts w:cs="Arial"/>
          <w:sz w:val="24"/>
          <w:szCs w:val="24"/>
        </w:rPr>
      </w:pPr>
    </w:p>
    <w:p w14:paraId="4F3E3EEC" w14:textId="4C2C6ED4" w:rsidR="000C2B71" w:rsidRPr="008A4B3A" w:rsidRDefault="000C2B71" w:rsidP="00F32390">
      <w:pPr>
        <w:suppressAutoHyphens/>
        <w:jc w:val="both"/>
        <w:rPr>
          <w:rFonts w:cs="Arial"/>
          <w:sz w:val="24"/>
          <w:szCs w:val="24"/>
        </w:rPr>
      </w:pPr>
      <w:r w:rsidRPr="00F32390">
        <w:rPr>
          <w:rFonts w:cs="Arial"/>
          <w:sz w:val="24"/>
          <w:szCs w:val="24"/>
        </w:rPr>
        <w:t xml:space="preserve">Nejnovější data z výzkumu MEDIA PROJEKT za </w:t>
      </w:r>
      <w:r w:rsidR="00C92495">
        <w:rPr>
          <w:rFonts w:cs="Arial"/>
          <w:sz w:val="24"/>
          <w:szCs w:val="24"/>
        </w:rPr>
        <w:t>2</w:t>
      </w:r>
      <w:r w:rsidRPr="00F32390">
        <w:rPr>
          <w:rFonts w:cs="Arial"/>
          <w:sz w:val="24"/>
          <w:szCs w:val="24"/>
        </w:rPr>
        <w:t>. čtvrtletí 202</w:t>
      </w:r>
      <w:r w:rsidR="00896259">
        <w:rPr>
          <w:rFonts w:cs="Arial"/>
          <w:sz w:val="24"/>
          <w:szCs w:val="24"/>
        </w:rPr>
        <w:t>5</w:t>
      </w:r>
      <w:r w:rsidRPr="00F32390">
        <w:rPr>
          <w:rFonts w:cs="Arial"/>
          <w:sz w:val="24"/>
          <w:szCs w:val="24"/>
        </w:rPr>
        <w:t xml:space="preserve"> až </w:t>
      </w:r>
      <w:r w:rsidR="00C92495">
        <w:rPr>
          <w:rFonts w:cs="Arial"/>
          <w:sz w:val="24"/>
          <w:szCs w:val="24"/>
        </w:rPr>
        <w:t>1</w:t>
      </w:r>
      <w:r w:rsidRPr="00F32390">
        <w:rPr>
          <w:rFonts w:cs="Arial"/>
          <w:sz w:val="24"/>
          <w:szCs w:val="24"/>
        </w:rPr>
        <w:t>. čtvrtletí 202</w:t>
      </w:r>
      <w:r w:rsidR="00C92495">
        <w:rPr>
          <w:rFonts w:cs="Arial"/>
          <w:sz w:val="24"/>
          <w:szCs w:val="24"/>
        </w:rPr>
        <w:t>6</w:t>
      </w:r>
      <w:r w:rsidRPr="00F32390">
        <w:rPr>
          <w:rFonts w:cs="Arial"/>
          <w:sz w:val="24"/>
          <w:szCs w:val="24"/>
        </w:rPr>
        <w:t xml:space="preserve">, zveřejněná ve čtvrtek </w:t>
      </w:r>
      <w:r w:rsidR="00896259">
        <w:rPr>
          <w:rFonts w:cs="Arial"/>
          <w:sz w:val="24"/>
          <w:szCs w:val="24"/>
        </w:rPr>
        <w:t>1</w:t>
      </w:r>
      <w:r w:rsidR="00C92495">
        <w:rPr>
          <w:rFonts w:cs="Arial"/>
          <w:sz w:val="24"/>
          <w:szCs w:val="24"/>
        </w:rPr>
        <w:t>4</w:t>
      </w:r>
      <w:r w:rsidRPr="00F32390">
        <w:rPr>
          <w:rFonts w:cs="Arial"/>
          <w:sz w:val="24"/>
          <w:szCs w:val="24"/>
        </w:rPr>
        <w:t>.</w:t>
      </w:r>
      <w:r w:rsidRPr="00F32390">
        <w:rPr>
          <w:rFonts w:cs="Arial"/>
          <w:spacing w:val="20"/>
          <w:sz w:val="24"/>
          <w:szCs w:val="24"/>
        </w:rPr>
        <w:t xml:space="preserve"> </w:t>
      </w:r>
      <w:r w:rsidR="00C92495">
        <w:rPr>
          <w:rFonts w:cs="Arial"/>
          <w:spacing w:val="20"/>
          <w:sz w:val="24"/>
          <w:szCs w:val="24"/>
        </w:rPr>
        <w:t>květn</w:t>
      </w:r>
      <w:r w:rsidR="00896259">
        <w:rPr>
          <w:rFonts w:cs="Arial"/>
          <w:spacing w:val="20"/>
          <w:sz w:val="24"/>
          <w:szCs w:val="24"/>
        </w:rPr>
        <w:t>a 2026</w:t>
      </w:r>
      <w:r w:rsidRPr="00F32390">
        <w:rPr>
          <w:rFonts w:cs="Arial"/>
          <w:spacing w:val="20"/>
          <w:sz w:val="24"/>
          <w:szCs w:val="24"/>
        </w:rPr>
        <w:t xml:space="preserve"> </w:t>
      </w:r>
      <w:r w:rsidRPr="00F32390">
        <w:rPr>
          <w:rFonts w:cs="Arial"/>
          <w:sz w:val="24"/>
          <w:szCs w:val="24"/>
        </w:rPr>
        <w:t>ukázala, že tiskové tituly oslovily výraznou většinu populace v </w:t>
      </w:r>
      <w:r w:rsidRPr="008A4B3A">
        <w:rPr>
          <w:rFonts w:cs="Arial"/>
          <w:sz w:val="24"/>
          <w:szCs w:val="24"/>
        </w:rPr>
        <w:t>ČR. Tiskov</w:t>
      </w:r>
      <w:r w:rsidRPr="008A4B3A">
        <w:rPr>
          <w:rFonts w:cs="Arial" w:hint="eastAsia"/>
          <w:sz w:val="24"/>
          <w:szCs w:val="24"/>
        </w:rPr>
        <w:t>é</w:t>
      </w:r>
      <w:r w:rsidRPr="008A4B3A">
        <w:rPr>
          <w:rFonts w:cs="Arial"/>
          <w:sz w:val="24"/>
          <w:szCs w:val="24"/>
        </w:rPr>
        <w:t xml:space="preserve"> tituly </w:t>
      </w:r>
      <w:r w:rsidRPr="008A4B3A">
        <w:rPr>
          <w:rFonts w:cs="Arial" w:hint="eastAsia"/>
          <w:sz w:val="24"/>
          <w:szCs w:val="24"/>
        </w:rPr>
        <w:t>č</w:t>
      </w:r>
      <w:r w:rsidRPr="008A4B3A">
        <w:rPr>
          <w:rFonts w:cs="Arial"/>
          <w:sz w:val="24"/>
          <w:szCs w:val="24"/>
        </w:rPr>
        <w:t xml:space="preserve">te </w:t>
      </w:r>
      <w:r w:rsidR="00824C89" w:rsidRPr="008A4B3A">
        <w:rPr>
          <w:rFonts w:cs="Arial"/>
          <w:sz w:val="24"/>
          <w:szCs w:val="24"/>
        </w:rPr>
        <w:t>více než tři čtvrtiny</w:t>
      </w:r>
      <w:r w:rsidRPr="008A4B3A">
        <w:rPr>
          <w:rFonts w:cs="Arial"/>
          <w:sz w:val="24"/>
          <w:szCs w:val="24"/>
        </w:rPr>
        <w:t xml:space="preserve"> obyvatel </w:t>
      </w:r>
      <w:r w:rsidRPr="008A4B3A">
        <w:rPr>
          <w:rFonts w:cs="Arial" w:hint="eastAsia"/>
          <w:sz w:val="24"/>
          <w:szCs w:val="24"/>
        </w:rPr>
        <w:t>Č</w:t>
      </w:r>
      <w:r w:rsidRPr="008A4B3A">
        <w:rPr>
          <w:rFonts w:cs="Arial"/>
          <w:sz w:val="24"/>
          <w:szCs w:val="24"/>
        </w:rPr>
        <w:t xml:space="preserve">R ve věku mezi </w:t>
      </w:r>
      <w:proofErr w:type="gramStart"/>
      <w:r w:rsidRPr="008A4B3A">
        <w:rPr>
          <w:rFonts w:cs="Arial"/>
          <w:sz w:val="24"/>
          <w:szCs w:val="24"/>
        </w:rPr>
        <w:t xml:space="preserve">12 </w:t>
      </w:r>
      <w:r w:rsidRPr="008A4B3A">
        <w:rPr>
          <w:rFonts w:cs="Arial" w:hint="eastAsia"/>
          <w:sz w:val="24"/>
          <w:szCs w:val="24"/>
        </w:rPr>
        <w:t>–</w:t>
      </w:r>
      <w:r w:rsidRPr="008A4B3A">
        <w:rPr>
          <w:rFonts w:cs="Arial"/>
          <w:sz w:val="24"/>
          <w:szCs w:val="24"/>
        </w:rPr>
        <w:t xml:space="preserve"> 79</w:t>
      </w:r>
      <w:proofErr w:type="gramEnd"/>
      <w:r w:rsidRPr="008A4B3A">
        <w:rPr>
          <w:rFonts w:cs="Arial"/>
          <w:sz w:val="24"/>
          <w:szCs w:val="24"/>
        </w:rPr>
        <w:t xml:space="preserve"> lety.</w:t>
      </w:r>
    </w:p>
    <w:p w14:paraId="2200CA77" w14:textId="77777777" w:rsidR="000C2B71" w:rsidRPr="008A4B3A" w:rsidRDefault="000C2B71" w:rsidP="00F32390">
      <w:pPr>
        <w:suppressAutoHyphens/>
        <w:jc w:val="both"/>
        <w:rPr>
          <w:rFonts w:cs="Arial"/>
          <w:sz w:val="24"/>
          <w:szCs w:val="24"/>
        </w:rPr>
      </w:pPr>
    </w:p>
    <w:p w14:paraId="1363EBD5" w14:textId="12A48B4B" w:rsidR="000C2B71" w:rsidRPr="004A528E" w:rsidRDefault="000C2B71" w:rsidP="00F32390">
      <w:pPr>
        <w:suppressAutoHyphens/>
        <w:jc w:val="both"/>
        <w:rPr>
          <w:rFonts w:cs="Arial"/>
          <w:sz w:val="24"/>
          <w:szCs w:val="24"/>
        </w:rPr>
      </w:pPr>
      <w:r w:rsidRPr="008A4B3A">
        <w:rPr>
          <w:rFonts w:cs="Arial"/>
          <w:sz w:val="24"/>
          <w:szCs w:val="24"/>
        </w:rPr>
        <w:t xml:space="preserve">Celkový zásah tisku je </w:t>
      </w:r>
      <w:r w:rsidR="00515D11" w:rsidRPr="008A4B3A">
        <w:rPr>
          <w:rFonts w:cs="Arial"/>
          <w:sz w:val="24"/>
          <w:szCs w:val="24"/>
        </w:rPr>
        <w:t>7</w:t>
      </w:r>
      <w:r w:rsidR="002616A7" w:rsidRPr="008A4B3A">
        <w:rPr>
          <w:rFonts w:cs="Arial"/>
          <w:sz w:val="24"/>
          <w:szCs w:val="24"/>
        </w:rPr>
        <w:t>6</w:t>
      </w:r>
      <w:r w:rsidRPr="008A4B3A">
        <w:rPr>
          <w:rFonts w:cs="Arial"/>
          <w:sz w:val="24"/>
          <w:szCs w:val="24"/>
        </w:rPr>
        <w:t> %</w:t>
      </w:r>
      <w:r w:rsidR="00496F27" w:rsidRPr="008A4B3A">
        <w:rPr>
          <w:rFonts w:cs="Arial"/>
          <w:sz w:val="24"/>
          <w:szCs w:val="24"/>
        </w:rPr>
        <w:t xml:space="preserve"> této </w:t>
      </w:r>
      <w:r w:rsidRPr="004A528E">
        <w:rPr>
          <w:rFonts w:cs="Arial"/>
          <w:sz w:val="24"/>
          <w:szCs w:val="24"/>
        </w:rPr>
        <w:t>populac</w:t>
      </w:r>
      <w:r w:rsidR="006625E5" w:rsidRPr="004A528E">
        <w:rPr>
          <w:rFonts w:cs="Arial"/>
          <w:sz w:val="24"/>
          <w:szCs w:val="24"/>
        </w:rPr>
        <w:t>e</w:t>
      </w:r>
      <w:r w:rsidRPr="004A528E">
        <w:rPr>
          <w:rFonts w:cs="Arial"/>
          <w:sz w:val="24"/>
          <w:szCs w:val="24"/>
        </w:rPr>
        <w:t>.</w:t>
      </w:r>
    </w:p>
    <w:p w14:paraId="7B5B117C" w14:textId="77777777" w:rsidR="000C2B71" w:rsidRPr="004A528E" w:rsidRDefault="000C2B71" w:rsidP="00F32390">
      <w:pPr>
        <w:suppressAutoHyphens/>
        <w:jc w:val="both"/>
        <w:rPr>
          <w:rFonts w:cs="Arial"/>
          <w:sz w:val="24"/>
          <w:szCs w:val="24"/>
        </w:rPr>
      </w:pPr>
    </w:p>
    <w:p w14:paraId="6FBAAA58" w14:textId="5613BDCE" w:rsidR="000C2B71" w:rsidRPr="00436719" w:rsidRDefault="000C2B71" w:rsidP="00F32390">
      <w:pPr>
        <w:suppressAutoHyphens/>
        <w:jc w:val="both"/>
        <w:rPr>
          <w:rFonts w:cs="Arial"/>
          <w:sz w:val="24"/>
          <w:szCs w:val="24"/>
        </w:rPr>
      </w:pPr>
      <w:r w:rsidRPr="004A528E">
        <w:rPr>
          <w:rFonts w:cs="Arial"/>
          <w:sz w:val="24"/>
          <w:szCs w:val="24"/>
        </w:rPr>
        <w:t xml:space="preserve">Deníky a jejich přílohy </w:t>
      </w:r>
      <w:r w:rsidRPr="00436719">
        <w:rPr>
          <w:rFonts w:cs="Arial"/>
          <w:sz w:val="24"/>
          <w:szCs w:val="24"/>
        </w:rPr>
        <w:t>oslovily celkem 5</w:t>
      </w:r>
      <w:r w:rsidR="002616A7" w:rsidRPr="00436719">
        <w:rPr>
          <w:rFonts w:cs="Arial"/>
          <w:sz w:val="24"/>
          <w:szCs w:val="24"/>
        </w:rPr>
        <w:t>3</w:t>
      </w:r>
      <w:r w:rsidRPr="00436719">
        <w:rPr>
          <w:rFonts w:cs="Arial"/>
          <w:sz w:val="24"/>
          <w:szCs w:val="24"/>
        </w:rPr>
        <w:t> % populace.</w:t>
      </w:r>
    </w:p>
    <w:p w14:paraId="6725EC2D" w14:textId="3686464C" w:rsidR="000C2B71" w:rsidRPr="004A528E" w:rsidRDefault="000C2B71" w:rsidP="00F32390">
      <w:pPr>
        <w:suppressAutoHyphens/>
        <w:jc w:val="both"/>
        <w:rPr>
          <w:rFonts w:cs="Arial"/>
          <w:sz w:val="24"/>
          <w:szCs w:val="24"/>
        </w:rPr>
      </w:pPr>
      <w:r w:rsidRPr="00436719">
        <w:rPr>
          <w:rFonts w:cs="Arial"/>
          <w:sz w:val="24"/>
          <w:szCs w:val="24"/>
        </w:rPr>
        <w:t>Čtenářem alespoň jednoho časopisu vydávaného v ČR je 7</w:t>
      </w:r>
      <w:r w:rsidR="00F26E43" w:rsidRPr="00436719">
        <w:rPr>
          <w:rFonts w:cs="Arial"/>
          <w:sz w:val="24"/>
          <w:szCs w:val="24"/>
        </w:rPr>
        <w:t>0</w:t>
      </w:r>
      <w:r w:rsidRPr="00436719">
        <w:rPr>
          <w:rFonts w:cs="Arial"/>
          <w:sz w:val="24"/>
          <w:szCs w:val="24"/>
        </w:rPr>
        <w:t xml:space="preserve"> % občanů ČR ve věku </w:t>
      </w:r>
      <w:proofErr w:type="gramStart"/>
      <w:r w:rsidRPr="00436719">
        <w:rPr>
          <w:rFonts w:cs="Arial"/>
          <w:sz w:val="24"/>
          <w:szCs w:val="24"/>
        </w:rPr>
        <w:t>12 – 79</w:t>
      </w:r>
      <w:proofErr w:type="gramEnd"/>
      <w:r w:rsidRPr="00436719">
        <w:rPr>
          <w:rFonts w:cs="Arial"/>
          <w:sz w:val="24"/>
          <w:szCs w:val="24"/>
        </w:rPr>
        <w:t xml:space="preserve"> let, tj. absolutně 6,</w:t>
      </w:r>
      <w:r w:rsidR="00F26E43" w:rsidRPr="00436719">
        <w:rPr>
          <w:rFonts w:cs="Arial"/>
          <w:sz w:val="24"/>
          <w:szCs w:val="24"/>
        </w:rPr>
        <w:t>3</w:t>
      </w:r>
      <w:r w:rsidRPr="00436719">
        <w:rPr>
          <w:rFonts w:cs="Arial"/>
          <w:sz w:val="24"/>
          <w:szCs w:val="24"/>
        </w:rPr>
        <w:t xml:space="preserve"> mil. osob.</w:t>
      </w:r>
    </w:p>
    <w:p w14:paraId="34E25E14" w14:textId="77777777" w:rsidR="000C2B71" w:rsidRPr="004A528E" w:rsidRDefault="000C2B71" w:rsidP="00F32390">
      <w:pPr>
        <w:suppressAutoHyphens/>
        <w:jc w:val="both"/>
        <w:rPr>
          <w:rFonts w:cs="Arial"/>
          <w:sz w:val="24"/>
          <w:szCs w:val="24"/>
        </w:rPr>
      </w:pPr>
    </w:p>
    <w:p w14:paraId="0747BB62" w14:textId="7F6ACDF4" w:rsidR="000C2B71" w:rsidRPr="0048534D" w:rsidRDefault="000C2B71" w:rsidP="000C2B71">
      <w:pPr>
        <w:suppressAutoHyphens/>
        <w:jc w:val="both"/>
        <w:rPr>
          <w:rFonts w:cs="Arial"/>
          <w:sz w:val="24"/>
          <w:szCs w:val="24"/>
        </w:rPr>
      </w:pPr>
      <w:r w:rsidRPr="0048534D">
        <w:rPr>
          <w:rFonts w:cs="Arial"/>
          <w:sz w:val="24"/>
          <w:szCs w:val="24"/>
        </w:rPr>
        <w:t xml:space="preserve">Skupina denního tisku </w:t>
      </w:r>
      <w:r w:rsidR="00496F27" w:rsidRPr="0048534D">
        <w:rPr>
          <w:rFonts w:cs="Arial"/>
          <w:sz w:val="24"/>
          <w:szCs w:val="24"/>
        </w:rPr>
        <w:t>dosahuje</w:t>
      </w:r>
      <w:r w:rsidRPr="0048534D">
        <w:rPr>
          <w:rFonts w:cs="Arial"/>
          <w:sz w:val="24"/>
          <w:szCs w:val="24"/>
        </w:rPr>
        <w:t xml:space="preserve"> vysokou čtenost. Nejčtenějším celostátním deníkem byl Blesk (</w:t>
      </w:r>
      <w:r w:rsidR="00BF493B" w:rsidRPr="0048534D">
        <w:rPr>
          <w:rFonts w:cs="Arial"/>
          <w:sz w:val="24"/>
          <w:szCs w:val="24"/>
        </w:rPr>
        <w:t>4</w:t>
      </w:r>
      <w:r w:rsidR="0048534D" w:rsidRPr="0048534D">
        <w:rPr>
          <w:rFonts w:cs="Arial"/>
          <w:sz w:val="24"/>
          <w:szCs w:val="24"/>
        </w:rPr>
        <w:t>1</w:t>
      </w:r>
      <w:r w:rsidR="00841C57">
        <w:rPr>
          <w:rFonts w:cs="Arial"/>
          <w:sz w:val="24"/>
          <w:szCs w:val="24"/>
        </w:rPr>
        <w:t>6</w:t>
      </w:r>
      <w:r w:rsidRPr="0048534D">
        <w:rPr>
          <w:rFonts w:cs="Arial"/>
          <w:sz w:val="24"/>
          <w:szCs w:val="24"/>
        </w:rPr>
        <w:t xml:space="preserve"> tis. čtenářů na vydání). Druhým nejčtenějším deníkem byl MF DNES (3</w:t>
      </w:r>
      <w:r w:rsidR="00642460" w:rsidRPr="0048534D">
        <w:rPr>
          <w:rFonts w:cs="Arial"/>
          <w:sz w:val="24"/>
          <w:szCs w:val="24"/>
        </w:rPr>
        <w:t>7</w:t>
      </w:r>
      <w:r w:rsidR="00841C57">
        <w:rPr>
          <w:rFonts w:cs="Arial"/>
          <w:sz w:val="24"/>
          <w:szCs w:val="24"/>
        </w:rPr>
        <w:t>4</w:t>
      </w:r>
      <w:r w:rsidRPr="0048534D">
        <w:rPr>
          <w:rFonts w:cs="Arial"/>
          <w:sz w:val="24"/>
          <w:szCs w:val="24"/>
        </w:rPr>
        <w:t xml:space="preserve"> tis. čtenářů) a na třetím místě deník </w:t>
      </w:r>
      <w:r w:rsidR="005C6268" w:rsidRPr="0048534D">
        <w:rPr>
          <w:rFonts w:cs="Arial"/>
          <w:sz w:val="24"/>
          <w:szCs w:val="24"/>
        </w:rPr>
        <w:t>Sport</w:t>
      </w:r>
      <w:r w:rsidRPr="0048534D">
        <w:rPr>
          <w:rFonts w:cs="Arial"/>
          <w:sz w:val="24"/>
          <w:szCs w:val="24"/>
        </w:rPr>
        <w:t xml:space="preserve"> (1</w:t>
      </w:r>
      <w:r w:rsidR="00841C57">
        <w:rPr>
          <w:rFonts w:cs="Arial"/>
          <w:sz w:val="24"/>
          <w:szCs w:val="24"/>
        </w:rPr>
        <w:t>50</w:t>
      </w:r>
      <w:r w:rsidRPr="0048534D">
        <w:rPr>
          <w:rFonts w:cs="Arial"/>
          <w:sz w:val="24"/>
          <w:szCs w:val="24"/>
        </w:rPr>
        <w:t xml:space="preserve"> tis. čtenářů).</w:t>
      </w:r>
    </w:p>
    <w:p w14:paraId="65EC4676" w14:textId="77777777" w:rsidR="000C2B71" w:rsidRPr="0048534D" w:rsidRDefault="000C2B71" w:rsidP="000C2B71">
      <w:pPr>
        <w:suppressAutoHyphens/>
        <w:jc w:val="both"/>
        <w:rPr>
          <w:rFonts w:cs="Arial"/>
          <w:sz w:val="24"/>
          <w:szCs w:val="24"/>
        </w:rPr>
      </w:pPr>
    </w:p>
    <w:p w14:paraId="34580EFC" w14:textId="35803141" w:rsidR="000C2B71" w:rsidRPr="0048534D" w:rsidRDefault="000C2B71" w:rsidP="000C2B71">
      <w:pPr>
        <w:suppressAutoHyphens/>
        <w:jc w:val="both"/>
        <w:rPr>
          <w:rFonts w:cs="Arial"/>
          <w:sz w:val="24"/>
          <w:szCs w:val="24"/>
        </w:rPr>
      </w:pPr>
      <w:r w:rsidRPr="0048534D">
        <w:rPr>
          <w:rFonts w:cs="Arial"/>
          <w:sz w:val="24"/>
          <w:szCs w:val="24"/>
        </w:rPr>
        <w:t xml:space="preserve">Celkem </w:t>
      </w:r>
      <w:r w:rsidR="008E0ABA" w:rsidRPr="0048534D">
        <w:rPr>
          <w:rFonts w:cs="Arial"/>
          <w:sz w:val="24"/>
          <w:szCs w:val="24"/>
        </w:rPr>
        <w:t>2</w:t>
      </w:r>
      <w:r w:rsidR="0048534D" w:rsidRPr="0048534D">
        <w:rPr>
          <w:rFonts w:cs="Arial"/>
          <w:sz w:val="24"/>
          <w:szCs w:val="24"/>
        </w:rPr>
        <w:t>8</w:t>
      </w:r>
      <w:r w:rsidR="00436719">
        <w:rPr>
          <w:rFonts w:cs="Arial"/>
          <w:sz w:val="24"/>
          <w:szCs w:val="24"/>
        </w:rPr>
        <w:t>9</w:t>
      </w:r>
      <w:r w:rsidRPr="0048534D">
        <w:rPr>
          <w:rFonts w:cs="Arial"/>
          <w:sz w:val="24"/>
          <w:szCs w:val="24"/>
        </w:rPr>
        <w:t xml:space="preserve"> tis. čtenářů na vydání dosáhl </w:t>
      </w:r>
      <w:proofErr w:type="gramStart"/>
      <w:r w:rsidRPr="0048534D">
        <w:rPr>
          <w:rFonts w:cs="Arial"/>
          <w:sz w:val="24"/>
          <w:szCs w:val="24"/>
        </w:rPr>
        <w:t>Deník - síť</w:t>
      </w:r>
      <w:proofErr w:type="gramEnd"/>
      <w:r w:rsidRPr="0048534D">
        <w:rPr>
          <w:rFonts w:cs="Arial"/>
          <w:sz w:val="24"/>
          <w:szCs w:val="24"/>
        </w:rPr>
        <w:t xml:space="preserve"> regionálních titulů vydavatelství VLTAVA LABE MEDIA.</w:t>
      </w:r>
    </w:p>
    <w:p w14:paraId="3143A586" w14:textId="77777777" w:rsidR="000C2B71" w:rsidRPr="0048534D" w:rsidRDefault="000C2B71" w:rsidP="000C2B71">
      <w:pPr>
        <w:suppressAutoHyphens/>
        <w:jc w:val="both"/>
        <w:rPr>
          <w:rFonts w:cs="Arial"/>
          <w:sz w:val="24"/>
          <w:szCs w:val="24"/>
        </w:rPr>
      </w:pPr>
    </w:p>
    <w:p w14:paraId="0B31E691" w14:textId="5CE80865" w:rsidR="000C2B71" w:rsidRPr="002A7446" w:rsidRDefault="000C2B71" w:rsidP="000C2B71">
      <w:pPr>
        <w:suppressAutoHyphens/>
        <w:jc w:val="both"/>
        <w:rPr>
          <w:rFonts w:cs="Arial"/>
          <w:sz w:val="24"/>
          <w:szCs w:val="24"/>
        </w:rPr>
      </w:pPr>
      <w:r w:rsidRPr="002A7446">
        <w:rPr>
          <w:rFonts w:cs="Arial"/>
          <w:sz w:val="24"/>
          <w:szCs w:val="24"/>
        </w:rPr>
        <w:t xml:space="preserve">Mezi </w:t>
      </w:r>
      <w:r w:rsidR="001B6E77" w:rsidRPr="002A7446">
        <w:rPr>
          <w:rFonts w:cs="Arial"/>
          <w:sz w:val="24"/>
          <w:szCs w:val="24"/>
        </w:rPr>
        <w:t>suplementy</w:t>
      </w:r>
      <w:r w:rsidRPr="002A7446">
        <w:rPr>
          <w:rFonts w:cs="Arial"/>
          <w:sz w:val="24"/>
          <w:szCs w:val="24"/>
        </w:rPr>
        <w:t xml:space="preserve"> deníků je nejčtenější Blesk magazín TV (aktuálně </w:t>
      </w:r>
      <w:r w:rsidR="00F26E43" w:rsidRPr="002A7446">
        <w:rPr>
          <w:rFonts w:cs="Arial"/>
          <w:sz w:val="24"/>
          <w:szCs w:val="24"/>
        </w:rPr>
        <w:t>4</w:t>
      </w:r>
      <w:r w:rsidR="006204FF" w:rsidRPr="002A7446">
        <w:rPr>
          <w:rFonts w:cs="Arial"/>
          <w:sz w:val="24"/>
          <w:szCs w:val="24"/>
        </w:rPr>
        <w:t>6</w:t>
      </w:r>
      <w:r w:rsidR="00A562F8">
        <w:rPr>
          <w:rFonts w:cs="Arial"/>
          <w:sz w:val="24"/>
          <w:szCs w:val="24"/>
        </w:rPr>
        <w:t>3</w:t>
      </w:r>
      <w:r w:rsidRPr="002A7446">
        <w:rPr>
          <w:rFonts w:cs="Arial"/>
          <w:sz w:val="24"/>
          <w:szCs w:val="24"/>
        </w:rPr>
        <w:t xml:space="preserve"> tis. čtenářů)</w:t>
      </w:r>
      <w:r w:rsidR="001B6E77" w:rsidRPr="002A7446">
        <w:rPr>
          <w:rFonts w:cs="Arial"/>
          <w:sz w:val="24"/>
          <w:szCs w:val="24"/>
        </w:rPr>
        <w:t>. D</w:t>
      </w:r>
      <w:r w:rsidRPr="002A7446">
        <w:rPr>
          <w:rFonts w:cs="Arial"/>
          <w:sz w:val="24"/>
          <w:szCs w:val="24"/>
        </w:rPr>
        <w:t xml:space="preserve">ruhý nejčtenější </w:t>
      </w:r>
      <w:r w:rsidR="001B6E77" w:rsidRPr="002A7446">
        <w:rPr>
          <w:rFonts w:cs="Arial"/>
          <w:sz w:val="24"/>
          <w:szCs w:val="24"/>
        </w:rPr>
        <w:t xml:space="preserve">je </w:t>
      </w:r>
      <w:r w:rsidRPr="002A7446">
        <w:rPr>
          <w:rFonts w:cs="Arial"/>
          <w:sz w:val="24"/>
          <w:szCs w:val="24"/>
        </w:rPr>
        <w:t>TV magazín se </w:t>
      </w:r>
      <w:r w:rsidR="001E44AF" w:rsidRPr="002A7446">
        <w:rPr>
          <w:rFonts w:cs="Arial"/>
          <w:sz w:val="24"/>
          <w:szCs w:val="24"/>
        </w:rPr>
        <w:t>4</w:t>
      </w:r>
      <w:r w:rsidR="002032E5" w:rsidRPr="002A7446">
        <w:rPr>
          <w:rFonts w:cs="Arial"/>
          <w:sz w:val="24"/>
          <w:szCs w:val="24"/>
        </w:rPr>
        <w:t>6</w:t>
      </w:r>
      <w:r w:rsidR="00A562F8">
        <w:rPr>
          <w:rFonts w:cs="Arial"/>
          <w:sz w:val="24"/>
          <w:szCs w:val="24"/>
        </w:rPr>
        <w:t>3</w:t>
      </w:r>
      <w:r w:rsidRPr="002A7446">
        <w:rPr>
          <w:rFonts w:cs="Arial"/>
          <w:sz w:val="24"/>
          <w:szCs w:val="24"/>
        </w:rPr>
        <w:t xml:space="preserve"> tis. </w:t>
      </w:r>
      <w:r w:rsidR="001B6E77" w:rsidRPr="002A7446">
        <w:rPr>
          <w:rFonts w:cs="Arial"/>
          <w:sz w:val="24"/>
          <w:szCs w:val="24"/>
        </w:rPr>
        <w:t>č</w:t>
      </w:r>
      <w:r w:rsidRPr="002A7446">
        <w:rPr>
          <w:rFonts w:cs="Arial"/>
          <w:sz w:val="24"/>
          <w:szCs w:val="24"/>
        </w:rPr>
        <w:t>tenářů</w:t>
      </w:r>
      <w:r w:rsidR="001B6E77" w:rsidRPr="002A7446">
        <w:rPr>
          <w:rFonts w:cs="Arial"/>
          <w:sz w:val="24"/>
          <w:szCs w:val="24"/>
        </w:rPr>
        <w:t xml:space="preserve"> a třetí pak Magazín DNES</w:t>
      </w:r>
      <w:r w:rsidR="002032E5" w:rsidRPr="002A7446">
        <w:rPr>
          <w:rFonts w:cs="Arial"/>
          <w:sz w:val="24"/>
          <w:szCs w:val="24"/>
        </w:rPr>
        <w:t xml:space="preserve"> + TV</w:t>
      </w:r>
      <w:r w:rsidR="001B6E77" w:rsidRPr="002A7446">
        <w:rPr>
          <w:rFonts w:cs="Arial"/>
          <w:sz w:val="24"/>
          <w:szCs w:val="24"/>
        </w:rPr>
        <w:t xml:space="preserve">, který </w:t>
      </w:r>
      <w:r w:rsidR="001713FA" w:rsidRPr="002A7446">
        <w:rPr>
          <w:rFonts w:cs="Arial"/>
          <w:sz w:val="24"/>
          <w:szCs w:val="24"/>
        </w:rPr>
        <w:t xml:space="preserve">četlo </w:t>
      </w:r>
      <w:r w:rsidR="002A7446" w:rsidRPr="002A7446">
        <w:rPr>
          <w:rFonts w:cs="Arial"/>
          <w:sz w:val="24"/>
          <w:szCs w:val="24"/>
        </w:rPr>
        <w:t>4</w:t>
      </w:r>
      <w:r w:rsidR="00A562F8">
        <w:rPr>
          <w:rFonts w:cs="Arial"/>
          <w:sz w:val="24"/>
          <w:szCs w:val="24"/>
        </w:rPr>
        <w:t>1</w:t>
      </w:r>
      <w:r w:rsidR="002A7446" w:rsidRPr="002A7446">
        <w:rPr>
          <w:rFonts w:cs="Arial"/>
          <w:sz w:val="24"/>
          <w:szCs w:val="24"/>
        </w:rPr>
        <w:t>0</w:t>
      </w:r>
      <w:r w:rsidR="001B6E77" w:rsidRPr="002A7446">
        <w:rPr>
          <w:rFonts w:cs="Arial"/>
          <w:sz w:val="24"/>
          <w:szCs w:val="24"/>
        </w:rPr>
        <w:t xml:space="preserve"> tis. čtenářů</w:t>
      </w:r>
      <w:r w:rsidRPr="002A7446">
        <w:rPr>
          <w:rFonts w:cs="Arial"/>
          <w:sz w:val="24"/>
          <w:szCs w:val="24"/>
        </w:rPr>
        <w:t>.</w:t>
      </w:r>
    </w:p>
    <w:p w14:paraId="5466672F" w14:textId="77777777" w:rsidR="005C6268" w:rsidRPr="002A7446" w:rsidRDefault="005C6268" w:rsidP="000C2B71">
      <w:pPr>
        <w:suppressAutoHyphens/>
        <w:jc w:val="both"/>
        <w:rPr>
          <w:rFonts w:cs="Arial"/>
          <w:sz w:val="24"/>
          <w:szCs w:val="24"/>
        </w:rPr>
      </w:pPr>
    </w:p>
    <w:p w14:paraId="024AC392" w14:textId="77777777" w:rsidR="00EB5ED8" w:rsidRPr="002A7446" w:rsidRDefault="00EB5ED8" w:rsidP="00EB5ED8">
      <w:pPr>
        <w:suppressAutoHyphens/>
        <w:jc w:val="both"/>
        <w:rPr>
          <w:rFonts w:cs="Arial"/>
          <w:sz w:val="24"/>
          <w:szCs w:val="24"/>
        </w:rPr>
      </w:pPr>
      <w:r w:rsidRPr="002A7446">
        <w:rPr>
          <w:rFonts w:cs="Arial"/>
          <w:sz w:val="24"/>
          <w:szCs w:val="24"/>
        </w:rPr>
        <w:t>Součástí výsledků jsou jen tituly vydavatelů, kteří se účastní auditu nákladu tisku ABC ČR a financování měření v rámci výzkumu MEDIA PROJEKT.</w:t>
      </w:r>
    </w:p>
    <w:p w14:paraId="093D5CC2" w14:textId="77777777" w:rsidR="00EB5ED8" w:rsidRPr="002A7446" w:rsidRDefault="00EB5ED8" w:rsidP="00EB5ED8">
      <w:pPr>
        <w:suppressAutoHyphens/>
        <w:jc w:val="both"/>
        <w:rPr>
          <w:rFonts w:cs="Arial"/>
          <w:sz w:val="24"/>
          <w:szCs w:val="24"/>
        </w:rPr>
      </w:pPr>
    </w:p>
    <w:p w14:paraId="121C321C" w14:textId="15661593" w:rsidR="00EB5ED8" w:rsidRPr="001E44AF" w:rsidRDefault="00365BF0" w:rsidP="00EB5ED8">
      <w:pPr>
        <w:suppressAutoHyphens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Celkem bylo v</w:t>
      </w:r>
      <w:r w:rsidR="00EB5ED8" w:rsidRPr="002528EF">
        <w:rPr>
          <w:rFonts w:cs="Arial"/>
          <w:sz w:val="24"/>
          <w:szCs w:val="24"/>
        </w:rPr>
        <w:t xml:space="preserve"> </w:t>
      </w:r>
      <w:r w:rsidR="002528EF" w:rsidRPr="002528EF">
        <w:rPr>
          <w:rFonts w:cs="Arial"/>
          <w:sz w:val="24"/>
          <w:szCs w:val="24"/>
        </w:rPr>
        <w:t>1</w:t>
      </w:r>
      <w:r w:rsidR="00EB5ED8" w:rsidRPr="002528EF">
        <w:rPr>
          <w:rFonts w:cs="Arial"/>
          <w:sz w:val="24"/>
          <w:szCs w:val="24"/>
        </w:rPr>
        <w:t xml:space="preserve">. čtvrtletí </w:t>
      </w:r>
      <w:r w:rsidR="00EB5ED8" w:rsidRPr="00086EA8">
        <w:rPr>
          <w:rFonts w:cs="Arial"/>
          <w:sz w:val="24"/>
          <w:szCs w:val="24"/>
        </w:rPr>
        <w:t>202</w:t>
      </w:r>
      <w:r w:rsidR="002528EF" w:rsidRPr="00086EA8">
        <w:rPr>
          <w:rFonts w:cs="Arial"/>
          <w:sz w:val="24"/>
          <w:szCs w:val="24"/>
        </w:rPr>
        <w:t>6</w:t>
      </w:r>
      <w:r w:rsidR="00EB5ED8" w:rsidRPr="00086EA8">
        <w:rPr>
          <w:rFonts w:cs="Arial"/>
          <w:sz w:val="24"/>
          <w:szCs w:val="24"/>
        </w:rPr>
        <w:t xml:space="preserve"> dotazováno </w:t>
      </w:r>
      <w:r w:rsidR="005655CF">
        <w:rPr>
          <w:rFonts w:cs="Arial"/>
          <w:sz w:val="24"/>
          <w:szCs w:val="24"/>
        </w:rPr>
        <w:t xml:space="preserve">na </w:t>
      </w:r>
      <w:r w:rsidR="00EB5ED8" w:rsidRPr="005655CF">
        <w:rPr>
          <w:rFonts w:cs="Arial"/>
          <w:sz w:val="24"/>
          <w:szCs w:val="24"/>
        </w:rPr>
        <w:t>1</w:t>
      </w:r>
      <w:r w:rsidR="00F26E43" w:rsidRPr="005655CF">
        <w:rPr>
          <w:rFonts w:cs="Arial"/>
          <w:sz w:val="24"/>
          <w:szCs w:val="24"/>
        </w:rPr>
        <w:t>30</w:t>
      </w:r>
      <w:r w:rsidR="00EB5ED8" w:rsidRPr="005655CF">
        <w:rPr>
          <w:rFonts w:cs="Arial"/>
          <w:sz w:val="24"/>
          <w:szCs w:val="24"/>
        </w:rPr>
        <w:t xml:space="preserve"> </w:t>
      </w:r>
      <w:r w:rsidR="00EB5ED8" w:rsidRPr="00086EA8">
        <w:rPr>
          <w:rFonts w:cs="Arial"/>
          <w:sz w:val="24"/>
          <w:szCs w:val="24"/>
        </w:rPr>
        <w:t>titulů, k nimž se vztahují všechna uvedená data.</w:t>
      </w:r>
      <w:r w:rsidR="00EB5ED8" w:rsidRPr="00F32390">
        <w:rPr>
          <w:rFonts w:cs="Arial"/>
          <w:sz w:val="24"/>
          <w:szCs w:val="24"/>
        </w:rPr>
        <w:t xml:space="preserve"> </w:t>
      </w:r>
    </w:p>
    <w:p w14:paraId="5EBB060C" w14:textId="77777777" w:rsidR="00EB5ED8" w:rsidRPr="001E44AF" w:rsidRDefault="00EB5ED8" w:rsidP="00EB5ED8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47E3D98E" w14:textId="5EAA1BAE" w:rsidR="00EB5ED8" w:rsidRPr="004934CE" w:rsidRDefault="00EB5ED8" w:rsidP="00601E5E">
      <w:pPr>
        <w:suppressAutoHyphens/>
        <w:jc w:val="both"/>
        <w:rPr>
          <w:rFonts w:cs="Arial"/>
          <w:sz w:val="24"/>
          <w:szCs w:val="24"/>
        </w:rPr>
      </w:pPr>
      <w:r w:rsidRPr="00086EA8">
        <w:rPr>
          <w:rFonts w:cs="Arial"/>
          <w:sz w:val="24"/>
          <w:szCs w:val="24"/>
        </w:rPr>
        <w:t xml:space="preserve">Sílu </w:t>
      </w:r>
      <w:r w:rsidR="001B6E77" w:rsidRPr="00086EA8">
        <w:rPr>
          <w:rFonts w:cs="Arial"/>
          <w:sz w:val="24"/>
          <w:szCs w:val="24"/>
        </w:rPr>
        <w:t xml:space="preserve">a oblíbenost </w:t>
      </w:r>
      <w:r w:rsidRPr="00086EA8">
        <w:rPr>
          <w:rFonts w:cs="Arial"/>
          <w:sz w:val="24"/>
          <w:szCs w:val="24"/>
        </w:rPr>
        <w:t xml:space="preserve">tisku potvrzuje skutečnost, že ve stejném období, které zahrnují výsledky MEDIA PROJEKTU, tj. od 1. </w:t>
      </w:r>
      <w:r w:rsidR="00086EA8" w:rsidRPr="00086EA8">
        <w:rPr>
          <w:rFonts w:cs="Arial"/>
          <w:sz w:val="24"/>
          <w:szCs w:val="24"/>
        </w:rPr>
        <w:t>4</w:t>
      </w:r>
      <w:r w:rsidRPr="00086EA8">
        <w:rPr>
          <w:rFonts w:cs="Arial"/>
          <w:sz w:val="24"/>
          <w:szCs w:val="24"/>
        </w:rPr>
        <w:t>. 202</w:t>
      </w:r>
      <w:r w:rsidR="00601E5E" w:rsidRPr="00086EA8">
        <w:rPr>
          <w:rFonts w:cs="Arial"/>
          <w:sz w:val="24"/>
          <w:szCs w:val="24"/>
        </w:rPr>
        <w:t>5</w:t>
      </w:r>
      <w:r w:rsidRPr="00086EA8">
        <w:rPr>
          <w:rFonts w:cs="Arial"/>
          <w:sz w:val="24"/>
          <w:szCs w:val="24"/>
        </w:rPr>
        <w:t xml:space="preserve"> do </w:t>
      </w:r>
      <w:r w:rsidR="00086EA8" w:rsidRPr="00086EA8">
        <w:rPr>
          <w:rFonts w:cs="Arial"/>
          <w:sz w:val="24"/>
          <w:szCs w:val="24"/>
        </w:rPr>
        <w:t>31</w:t>
      </w:r>
      <w:r w:rsidRPr="00086EA8">
        <w:rPr>
          <w:rFonts w:cs="Arial"/>
          <w:sz w:val="24"/>
          <w:szCs w:val="24"/>
        </w:rPr>
        <w:t xml:space="preserve">. </w:t>
      </w:r>
      <w:r w:rsidR="00086EA8" w:rsidRPr="00086EA8">
        <w:rPr>
          <w:rFonts w:cs="Arial"/>
          <w:sz w:val="24"/>
          <w:szCs w:val="24"/>
        </w:rPr>
        <w:t>3</w:t>
      </w:r>
      <w:r w:rsidRPr="00086EA8">
        <w:rPr>
          <w:rFonts w:cs="Arial"/>
          <w:sz w:val="24"/>
          <w:szCs w:val="24"/>
        </w:rPr>
        <w:t>. 202</w:t>
      </w:r>
      <w:r w:rsidR="00086EA8" w:rsidRPr="00086EA8">
        <w:rPr>
          <w:rFonts w:cs="Arial"/>
          <w:sz w:val="24"/>
          <w:szCs w:val="24"/>
        </w:rPr>
        <w:t>6</w:t>
      </w:r>
      <w:r w:rsidRPr="00086EA8">
        <w:rPr>
          <w:rFonts w:cs="Arial"/>
          <w:sz w:val="24"/>
          <w:szCs w:val="24"/>
        </w:rPr>
        <w:t xml:space="preserve">, </w:t>
      </w:r>
      <w:r w:rsidR="001B6E77" w:rsidRPr="00086EA8">
        <w:rPr>
          <w:rFonts w:cs="Arial"/>
          <w:sz w:val="24"/>
          <w:szCs w:val="24"/>
        </w:rPr>
        <w:t>si v</w:t>
      </w:r>
      <w:r w:rsidRPr="00086EA8">
        <w:rPr>
          <w:rFonts w:cs="Arial"/>
          <w:sz w:val="24"/>
          <w:szCs w:val="24"/>
        </w:rPr>
        <w:t xml:space="preserve"> ČR podle údajů ABC ČR </w:t>
      </w:r>
      <w:r w:rsidR="001B6E77" w:rsidRPr="00086EA8">
        <w:rPr>
          <w:rFonts w:cs="Arial"/>
          <w:sz w:val="24"/>
          <w:szCs w:val="24"/>
        </w:rPr>
        <w:t xml:space="preserve">spotřebitelé </w:t>
      </w:r>
      <w:r w:rsidR="001B6E77" w:rsidRPr="005655CF">
        <w:rPr>
          <w:rFonts w:cs="Arial"/>
          <w:sz w:val="24"/>
          <w:szCs w:val="24"/>
        </w:rPr>
        <w:t xml:space="preserve">zakoupili téměř </w:t>
      </w:r>
      <w:r w:rsidR="005655CF" w:rsidRPr="005655CF">
        <w:rPr>
          <w:rFonts w:cs="Arial"/>
          <w:sz w:val="24"/>
          <w:szCs w:val="24"/>
        </w:rPr>
        <w:t>79</w:t>
      </w:r>
      <w:r w:rsidRPr="005655CF">
        <w:rPr>
          <w:rFonts w:cs="Arial"/>
          <w:sz w:val="24"/>
          <w:szCs w:val="24"/>
        </w:rPr>
        <w:t xml:space="preserve"> milionů výtisků deníků, </w:t>
      </w:r>
      <w:r w:rsidR="00025554" w:rsidRPr="005655CF">
        <w:rPr>
          <w:rFonts w:cs="Arial"/>
          <w:sz w:val="24"/>
          <w:szCs w:val="24"/>
        </w:rPr>
        <w:t>víc než</w:t>
      </w:r>
      <w:r w:rsidRPr="005655CF">
        <w:rPr>
          <w:rFonts w:cs="Arial"/>
          <w:sz w:val="24"/>
          <w:szCs w:val="24"/>
        </w:rPr>
        <w:t xml:space="preserve"> </w:t>
      </w:r>
      <w:r w:rsidR="005655CF" w:rsidRPr="005655CF">
        <w:rPr>
          <w:rFonts w:cs="Arial"/>
          <w:sz w:val="24"/>
          <w:szCs w:val="24"/>
        </w:rPr>
        <w:t>59</w:t>
      </w:r>
      <w:r w:rsidRPr="005655CF">
        <w:rPr>
          <w:rFonts w:cs="Arial"/>
          <w:sz w:val="24"/>
          <w:szCs w:val="24"/>
        </w:rPr>
        <w:t xml:space="preserve"> milionů výtisků časopisů a distribuováno </w:t>
      </w:r>
      <w:r w:rsidR="005655CF" w:rsidRPr="005655CF">
        <w:rPr>
          <w:rFonts w:cs="Arial"/>
          <w:sz w:val="24"/>
          <w:szCs w:val="24"/>
        </w:rPr>
        <w:t>téměř</w:t>
      </w:r>
      <w:r w:rsidRPr="005655CF">
        <w:rPr>
          <w:rFonts w:cs="Arial"/>
          <w:sz w:val="24"/>
          <w:szCs w:val="24"/>
        </w:rPr>
        <w:t xml:space="preserve"> 6</w:t>
      </w:r>
      <w:r w:rsidR="005A4303">
        <w:rPr>
          <w:rFonts w:cs="Arial"/>
          <w:sz w:val="24"/>
          <w:szCs w:val="24"/>
        </w:rPr>
        <w:t>4</w:t>
      </w:r>
      <w:r w:rsidRPr="005655CF">
        <w:rPr>
          <w:rFonts w:cs="Arial"/>
          <w:sz w:val="24"/>
          <w:szCs w:val="24"/>
        </w:rPr>
        <w:t xml:space="preserve"> milionů kusů suplementů. To odpovídá </w:t>
      </w:r>
      <w:r w:rsidR="005655CF" w:rsidRPr="005655CF">
        <w:rPr>
          <w:rFonts w:cs="Arial"/>
          <w:sz w:val="24"/>
          <w:szCs w:val="24"/>
        </w:rPr>
        <w:t>průměru</w:t>
      </w:r>
      <w:r w:rsidR="001B6E77" w:rsidRPr="005655CF">
        <w:rPr>
          <w:rFonts w:cs="Arial"/>
          <w:sz w:val="24"/>
          <w:szCs w:val="24"/>
        </w:rPr>
        <w:t xml:space="preserve"> </w:t>
      </w:r>
      <w:r w:rsidR="00025554" w:rsidRPr="005655CF">
        <w:rPr>
          <w:rFonts w:cs="Arial"/>
          <w:sz w:val="24"/>
          <w:szCs w:val="24"/>
        </w:rPr>
        <w:t xml:space="preserve">víc než </w:t>
      </w:r>
      <w:r w:rsidR="001B6E77" w:rsidRPr="005655CF">
        <w:rPr>
          <w:rFonts w:cs="Arial"/>
          <w:sz w:val="24"/>
          <w:szCs w:val="24"/>
        </w:rPr>
        <w:t>6</w:t>
      </w:r>
      <w:r w:rsidRPr="005655CF">
        <w:rPr>
          <w:rFonts w:cs="Arial"/>
          <w:sz w:val="24"/>
          <w:szCs w:val="24"/>
        </w:rPr>
        <w:t>,</w:t>
      </w:r>
      <w:r w:rsidR="005655CF" w:rsidRPr="005655CF">
        <w:rPr>
          <w:rFonts w:cs="Arial"/>
          <w:sz w:val="24"/>
          <w:szCs w:val="24"/>
        </w:rPr>
        <w:t>5</w:t>
      </w:r>
      <w:r w:rsidR="001B6E77" w:rsidRPr="005655CF">
        <w:rPr>
          <w:rFonts w:cs="Arial"/>
          <w:sz w:val="24"/>
          <w:szCs w:val="24"/>
        </w:rPr>
        <w:t xml:space="preserve"> </w:t>
      </w:r>
      <w:r w:rsidRPr="005655CF">
        <w:rPr>
          <w:rFonts w:cs="Arial"/>
          <w:sz w:val="24"/>
          <w:szCs w:val="24"/>
        </w:rPr>
        <w:t xml:space="preserve">milionu výtiskům deníků, </w:t>
      </w:r>
      <w:r w:rsidR="005655CF" w:rsidRPr="005655CF">
        <w:rPr>
          <w:rFonts w:cs="Arial"/>
          <w:sz w:val="24"/>
          <w:szCs w:val="24"/>
        </w:rPr>
        <w:t>téměř</w:t>
      </w:r>
      <w:r w:rsidR="00025554" w:rsidRPr="005655CF">
        <w:rPr>
          <w:rFonts w:cs="Arial"/>
          <w:sz w:val="24"/>
          <w:szCs w:val="24"/>
        </w:rPr>
        <w:t xml:space="preserve"> </w:t>
      </w:r>
      <w:r w:rsidRPr="005655CF">
        <w:rPr>
          <w:rFonts w:cs="Arial"/>
          <w:sz w:val="24"/>
          <w:szCs w:val="24"/>
        </w:rPr>
        <w:t>5</w:t>
      </w:r>
      <w:r w:rsidR="005655CF">
        <w:rPr>
          <w:rFonts w:cs="Arial"/>
          <w:sz w:val="24"/>
          <w:szCs w:val="24"/>
        </w:rPr>
        <w:t>,0</w:t>
      </w:r>
      <w:r w:rsidRPr="005655CF">
        <w:rPr>
          <w:rFonts w:cs="Arial"/>
          <w:sz w:val="24"/>
          <w:szCs w:val="24"/>
        </w:rPr>
        <w:t xml:space="preserve"> milionu kusů časopisů a </w:t>
      </w:r>
      <w:r w:rsidR="005655CF" w:rsidRPr="005655CF">
        <w:rPr>
          <w:rFonts w:cs="Arial"/>
          <w:sz w:val="24"/>
          <w:szCs w:val="24"/>
        </w:rPr>
        <w:t>víc než</w:t>
      </w:r>
      <w:r w:rsidR="00025554" w:rsidRPr="005655CF">
        <w:rPr>
          <w:rFonts w:cs="Arial"/>
          <w:sz w:val="24"/>
          <w:szCs w:val="24"/>
        </w:rPr>
        <w:t xml:space="preserve"> </w:t>
      </w:r>
      <w:r w:rsidRPr="005655CF">
        <w:rPr>
          <w:rFonts w:cs="Arial"/>
          <w:sz w:val="24"/>
          <w:szCs w:val="24"/>
        </w:rPr>
        <w:t>5,</w:t>
      </w:r>
      <w:r w:rsidR="005A4303">
        <w:rPr>
          <w:rFonts w:cs="Arial"/>
          <w:sz w:val="24"/>
          <w:szCs w:val="24"/>
        </w:rPr>
        <w:t xml:space="preserve">3 </w:t>
      </w:r>
      <w:r w:rsidRPr="005655CF">
        <w:rPr>
          <w:rFonts w:cs="Arial"/>
          <w:sz w:val="24"/>
          <w:szCs w:val="24"/>
        </w:rPr>
        <w:t xml:space="preserve">milionu </w:t>
      </w:r>
      <w:r w:rsidR="005655CF" w:rsidRPr="005655CF">
        <w:rPr>
          <w:rFonts w:cs="Arial"/>
          <w:sz w:val="24"/>
          <w:szCs w:val="24"/>
        </w:rPr>
        <w:t>výtisků</w:t>
      </w:r>
      <w:r w:rsidRPr="005655CF">
        <w:rPr>
          <w:rFonts w:cs="Arial"/>
          <w:sz w:val="24"/>
          <w:szCs w:val="24"/>
        </w:rPr>
        <w:t xml:space="preserve"> suplementů za měsíc.</w:t>
      </w:r>
    </w:p>
    <w:p w14:paraId="35240C66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42FC6C9D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68DF886B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6281525A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5D58C49E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317BD5D7" w14:textId="777777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</w:p>
    <w:p w14:paraId="76C756EB" w14:textId="4DF51D77" w:rsidR="000C2B71" w:rsidRPr="001E44AF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  <w:r w:rsidRPr="001E44AF">
        <w:rPr>
          <w:rFonts w:cs="Arial"/>
          <w:spacing w:val="20"/>
          <w:sz w:val="18"/>
          <w:szCs w:val="24"/>
        </w:rPr>
        <w:t xml:space="preserve">Další informace: </w:t>
      </w:r>
      <w:r w:rsidR="00496F27" w:rsidRPr="001E44AF">
        <w:rPr>
          <w:rFonts w:cs="Arial"/>
          <w:spacing w:val="20"/>
          <w:sz w:val="18"/>
          <w:szCs w:val="24"/>
        </w:rPr>
        <w:t>Česká</w:t>
      </w:r>
      <w:r w:rsidRPr="001E44AF">
        <w:rPr>
          <w:rFonts w:cs="Arial"/>
          <w:spacing w:val="20"/>
          <w:sz w:val="18"/>
          <w:szCs w:val="24"/>
        </w:rPr>
        <w:t xml:space="preserve"> </w:t>
      </w:r>
      <w:r w:rsidR="00496F27" w:rsidRPr="001E44AF">
        <w:rPr>
          <w:rFonts w:cs="Arial"/>
          <w:spacing w:val="20"/>
          <w:sz w:val="18"/>
          <w:szCs w:val="24"/>
        </w:rPr>
        <w:t>u</w:t>
      </w:r>
      <w:r w:rsidRPr="001E44AF">
        <w:rPr>
          <w:rFonts w:cs="Arial"/>
          <w:spacing w:val="20"/>
          <w:sz w:val="18"/>
          <w:szCs w:val="24"/>
        </w:rPr>
        <w:t>nie vydavatelů, tel: 222 329 730,</w:t>
      </w:r>
    </w:p>
    <w:p w14:paraId="585E6FF4" w14:textId="4CFAA001" w:rsidR="000C2B71" w:rsidRPr="0025168E" w:rsidRDefault="000C2B71" w:rsidP="000C2B71">
      <w:pPr>
        <w:widowControl w:val="0"/>
        <w:tabs>
          <w:tab w:val="left" w:pos="4082"/>
          <w:tab w:val="left" w:pos="4309"/>
        </w:tabs>
        <w:jc w:val="center"/>
        <w:outlineLvl w:val="0"/>
        <w:rPr>
          <w:rFonts w:cs="Arial"/>
          <w:spacing w:val="20"/>
          <w:sz w:val="18"/>
          <w:szCs w:val="24"/>
        </w:rPr>
      </w:pPr>
      <w:r w:rsidRPr="0025168E">
        <w:rPr>
          <w:rFonts w:cs="Arial"/>
          <w:spacing w:val="20"/>
          <w:sz w:val="18"/>
          <w:szCs w:val="24"/>
        </w:rPr>
        <w:t xml:space="preserve">mail: </w:t>
      </w:r>
      <w:r w:rsidR="00496F27" w:rsidRPr="0025168E">
        <w:rPr>
          <w:rFonts w:cs="Arial"/>
          <w:spacing w:val="20"/>
          <w:sz w:val="18"/>
          <w:szCs w:val="24"/>
        </w:rPr>
        <w:t>info</w:t>
      </w:r>
      <w:r w:rsidRPr="0025168E">
        <w:rPr>
          <w:rFonts w:cs="Arial"/>
          <w:spacing w:val="20"/>
          <w:sz w:val="18"/>
          <w:szCs w:val="24"/>
        </w:rPr>
        <w:t>@</w:t>
      </w:r>
      <w:r w:rsidR="00496F27" w:rsidRPr="0025168E">
        <w:rPr>
          <w:rFonts w:cs="Arial"/>
          <w:spacing w:val="20"/>
          <w:sz w:val="18"/>
          <w:szCs w:val="24"/>
        </w:rPr>
        <w:t>cuv</w:t>
      </w:r>
      <w:r w:rsidRPr="0025168E">
        <w:rPr>
          <w:rFonts w:cs="Arial"/>
          <w:spacing w:val="20"/>
          <w:sz w:val="18"/>
          <w:szCs w:val="24"/>
        </w:rPr>
        <w:t xml:space="preserve">.cz, </w:t>
      </w:r>
      <w:hyperlink r:id="rId13" w:history="1">
        <w:r w:rsidR="00496F27" w:rsidRPr="0025168E">
          <w:rPr>
            <w:rStyle w:val="Hypertextovodkaz"/>
            <w:rFonts w:cs="Arial"/>
            <w:spacing w:val="20"/>
            <w:sz w:val="18"/>
            <w:szCs w:val="24"/>
          </w:rPr>
          <w:t>http://www.cuv.cz</w:t>
        </w:r>
      </w:hyperlink>
    </w:p>
    <w:p w14:paraId="39F9C3C6" w14:textId="1EE4640B" w:rsidR="00FB7D3B" w:rsidRPr="0025168E" w:rsidRDefault="00FB7D3B" w:rsidP="00952BB2">
      <w:pPr>
        <w:rPr>
          <w:rFonts w:cs="Arial"/>
          <w:b/>
          <w:bCs/>
          <w:color w:val="333333"/>
          <w:spacing w:val="30"/>
          <w:sz w:val="36"/>
          <w:szCs w:val="36"/>
        </w:rPr>
      </w:pPr>
      <w:r w:rsidRPr="00F32390">
        <w:rPr>
          <w:rFonts w:cs="Arial"/>
          <w:b/>
          <w:bCs/>
          <w:color w:val="333333"/>
          <w:spacing w:val="30"/>
          <w:sz w:val="36"/>
          <w:szCs w:val="36"/>
        </w:rPr>
        <w:lastRenderedPageBreak/>
        <w:t>Celkový zásah tisku</w:t>
      </w:r>
      <w:r w:rsidR="00F825A8" w:rsidRPr="00F32390">
        <w:rPr>
          <w:rFonts w:cs="Arial"/>
          <w:b/>
          <w:bCs/>
          <w:color w:val="333333"/>
          <w:spacing w:val="30"/>
          <w:sz w:val="36"/>
          <w:szCs w:val="36"/>
        </w:rPr>
        <w:t xml:space="preserve"> (v%)</w:t>
      </w:r>
    </w:p>
    <w:p w14:paraId="3DD85E7E" w14:textId="23F89CAA" w:rsidR="00F60B69" w:rsidRPr="0025168E" w:rsidRDefault="00FF1E0A" w:rsidP="00CC11C4">
      <w:pPr>
        <w:rPr>
          <w:rFonts w:cs="Arial"/>
          <w:spacing w:val="20"/>
          <w:sz w:val="18"/>
          <w:szCs w:val="24"/>
        </w:rPr>
      </w:pPr>
      <w:r w:rsidRPr="00895063">
        <w:rPr>
          <w:noProof/>
        </w:rPr>
        <w:drawing>
          <wp:inline distT="0" distB="0" distL="0" distR="0" wp14:anchorId="25CAD298" wp14:editId="325ADBDA">
            <wp:extent cx="5762625" cy="3905250"/>
            <wp:effectExtent l="0" t="0" r="9525" b="19050"/>
            <wp:docPr id="2" name="objek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7EC017B9" w14:textId="77777777" w:rsidR="00CD4555" w:rsidRPr="00A32F67" w:rsidRDefault="00CD4555" w:rsidP="00CC11C4">
      <w:pPr>
        <w:rPr>
          <w:rFonts w:cs="Arial"/>
          <w:spacing w:val="20"/>
          <w:sz w:val="12"/>
          <w:szCs w:val="24"/>
        </w:rPr>
      </w:pPr>
    </w:p>
    <w:p w14:paraId="7C708AFD" w14:textId="77777777" w:rsidR="00CD4555" w:rsidRPr="00CD4555" w:rsidRDefault="00CD4555" w:rsidP="00CD4555">
      <w:pPr>
        <w:pStyle w:val="StylStylStylStyl214bnenTun"/>
        <w:spacing w:after="60"/>
        <w:rPr>
          <w:b/>
          <w:bCs/>
          <w:sz w:val="36"/>
        </w:rPr>
      </w:pPr>
      <w:r w:rsidRPr="0041216D">
        <w:rPr>
          <w:b/>
          <w:bCs/>
          <w:sz w:val="36"/>
        </w:rPr>
        <w:t>Zásah jednotlivých žánrových skupin (v %)</w:t>
      </w:r>
    </w:p>
    <w:p w14:paraId="326F61D4" w14:textId="1E638B97" w:rsidR="00CD4555" w:rsidRPr="0025168E" w:rsidRDefault="00CD4555" w:rsidP="00CC11C4">
      <w:pPr>
        <w:rPr>
          <w:rFonts w:cs="Arial"/>
          <w:spacing w:val="20"/>
          <w:sz w:val="18"/>
          <w:szCs w:val="24"/>
        </w:rPr>
      </w:pPr>
      <w:r w:rsidRPr="0025168E">
        <w:rPr>
          <w:rFonts w:cs="Arial"/>
          <w:b/>
          <w:bCs/>
          <w:noProof/>
          <w:color w:val="333333"/>
          <w:spacing w:val="3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6442AC" wp14:editId="59D57CD8">
                <wp:simplePos x="0" y="0"/>
                <wp:positionH relativeFrom="margin">
                  <wp:posOffset>3579495</wp:posOffset>
                </wp:positionH>
                <wp:positionV relativeFrom="paragraph">
                  <wp:posOffset>4526280</wp:posOffset>
                </wp:positionV>
                <wp:extent cx="2924810" cy="343535"/>
                <wp:effectExtent l="0" t="0" r="1270" b="0"/>
                <wp:wrapNone/>
                <wp:docPr id="998940240" name="Textové po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81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6F5C0" w14:textId="77777777" w:rsidR="008B2C2D" w:rsidRDefault="008B2C2D" w:rsidP="00CD455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v % z populace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12 – 79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 let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442AC" id="_x0000_t202" coordsize="21600,21600" o:spt="202" path="m,l,21600r21600,l21600,xe">
                <v:stroke joinstyle="miter"/>
                <v:path gradientshapeok="t" o:connecttype="rect"/>
              </v:shapetype>
              <v:shape id="Textové pole 7" o:spid="_x0000_s1026" type="#_x0000_t202" style="position:absolute;margin-left:281.85pt;margin-top:356.4pt;width:230.3pt;height:27.05pt;z-index:251662336;visibility:visible;mso-wrap-style:square;mso-width-percent:40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" stroked="f">
                <v:textbox>
                  <w:txbxContent>
                    <w:p w14:paraId="29B6F5C0" w14:textId="77777777" w:rsidR="008B2C2D" w:rsidRDefault="008B2C2D" w:rsidP="00CD455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v % z populace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12 – 79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 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D72F7">
        <w:rPr>
          <w:rFonts w:cs="Arial"/>
          <w:b/>
          <w:bCs/>
          <w:noProof/>
          <w:color w:val="333333"/>
          <w:spacing w:val="30"/>
          <w:sz w:val="36"/>
          <w:szCs w:val="36"/>
        </w:rPr>
        <w:drawing>
          <wp:inline distT="0" distB="0" distL="0" distR="0" wp14:anchorId="2A81503E" wp14:editId="1F0D7D77">
            <wp:extent cx="5759450" cy="4467225"/>
            <wp:effectExtent l="0" t="0" r="12700" b="9525"/>
            <wp:docPr id="232488096" name="Graf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21B281D" w14:textId="253FDF3A" w:rsidR="00696BBA" w:rsidRPr="0025168E" w:rsidRDefault="00696BBA" w:rsidP="00952BB2">
      <w:pPr>
        <w:pStyle w:val="StylStylStylStyl214bnenTun"/>
        <w:spacing w:after="60"/>
        <w:rPr>
          <w:b/>
          <w:sz w:val="36"/>
        </w:rPr>
      </w:pPr>
      <w:proofErr w:type="gramStart"/>
      <w:r w:rsidRPr="007A2413">
        <w:rPr>
          <w:b/>
          <w:bCs/>
          <w:sz w:val="36"/>
        </w:rPr>
        <w:lastRenderedPageBreak/>
        <w:t>Čtenáři - nadprůměrně</w:t>
      </w:r>
      <w:proofErr w:type="gramEnd"/>
      <w:r w:rsidRPr="007A2413">
        <w:rPr>
          <w:b/>
          <w:bCs/>
          <w:sz w:val="36"/>
        </w:rPr>
        <w:t xml:space="preserve"> vzdělaní</w:t>
      </w:r>
    </w:p>
    <w:p w14:paraId="36DEA805" w14:textId="0771B6F6" w:rsidR="00696BBA" w:rsidRPr="0025168E" w:rsidRDefault="00FF1E0A" w:rsidP="005E6BC2">
      <w:pPr>
        <w:pStyle w:val="StylStylStylStyl214bnenTun"/>
        <w:spacing w:after="60"/>
        <w:rPr>
          <w:b/>
          <w:sz w:val="36"/>
        </w:rPr>
      </w:pPr>
      <w:r w:rsidRPr="0025168E">
        <w:rPr>
          <w:noProof/>
        </w:rPr>
        <w:drawing>
          <wp:inline distT="0" distB="0" distL="0" distR="0" wp14:anchorId="5EA37F13" wp14:editId="5AECFB24">
            <wp:extent cx="5629275" cy="3409950"/>
            <wp:effectExtent l="0" t="0" r="9525" b="19050"/>
            <wp:docPr id="4" name="objek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E8A6B09" w14:textId="75A77984" w:rsidR="00696BBA" w:rsidRPr="0025168E" w:rsidRDefault="00696BBA" w:rsidP="005E6BC2">
      <w:pPr>
        <w:pStyle w:val="StylStylStylStyl214bnenTun"/>
        <w:spacing w:after="60"/>
        <w:rPr>
          <w:b/>
          <w:sz w:val="36"/>
        </w:rPr>
      </w:pPr>
    </w:p>
    <w:p w14:paraId="5F391DCC" w14:textId="77777777" w:rsidR="00696BBA" w:rsidRPr="0025168E" w:rsidRDefault="00696BBA" w:rsidP="005E6BC2">
      <w:pPr>
        <w:pStyle w:val="StylStylStylStyl214bnenTun"/>
        <w:spacing w:after="60"/>
        <w:rPr>
          <w:b/>
          <w:bCs/>
          <w:sz w:val="36"/>
        </w:rPr>
      </w:pPr>
      <w:proofErr w:type="gramStart"/>
      <w:r w:rsidRPr="007A2413">
        <w:rPr>
          <w:b/>
          <w:bCs/>
          <w:sz w:val="36"/>
        </w:rPr>
        <w:t>Čtenáři - nadprůměrně</w:t>
      </w:r>
      <w:proofErr w:type="gramEnd"/>
      <w:r w:rsidRPr="007A2413">
        <w:rPr>
          <w:b/>
          <w:bCs/>
          <w:sz w:val="36"/>
        </w:rPr>
        <w:t xml:space="preserve"> ekonomicky situovaní</w:t>
      </w:r>
    </w:p>
    <w:p w14:paraId="2D38F9AC" w14:textId="6C767F07" w:rsidR="00AD50DD" w:rsidRPr="0025168E" w:rsidRDefault="00FF1E0A" w:rsidP="005E6BC2">
      <w:pPr>
        <w:pStyle w:val="StylStylStylStyl214bnenTun"/>
        <w:spacing w:after="60"/>
        <w:rPr>
          <w:b/>
          <w:sz w:val="36"/>
        </w:rPr>
      </w:pPr>
      <w:r w:rsidRPr="0025168E">
        <w:rPr>
          <w:noProof/>
        </w:rPr>
        <w:drawing>
          <wp:inline distT="0" distB="0" distL="0" distR="0" wp14:anchorId="414EE9E6" wp14:editId="25DFCE88">
            <wp:extent cx="5629275" cy="4457700"/>
            <wp:effectExtent l="0" t="0" r="9525" b="19050"/>
            <wp:docPr id="5" name="objekt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DCEF7CC" w14:textId="77777777" w:rsidR="00696BBA" w:rsidRDefault="00696BBA" w:rsidP="00696BBA">
      <w:pPr>
        <w:rPr>
          <w:sz w:val="28"/>
          <w:szCs w:val="28"/>
        </w:rPr>
      </w:pPr>
      <w:r w:rsidRPr="0025168E">
        <w:rPr>
          <w:sz w:val="28"/>
          <w:szCs w:val="28"/>
        </w:rPr>
        <w:t xml:space="preserve">                                                                          v % z populace </w:t>
      </w:r>
      <w:proofErr w:type="gramStart"/>
      <w:r w:rsidRPr="0025168E">
        <w:rPr>
          <w:sz w:val="28"/>
          <w:szCs w:val="28"/>
        </w:rPr>
        <w:t>12 – 79</w:t>
      </w:r>
      <w:proofErr w:type="gramEnd"/>
      <w:r w:rsidRPr="0025168E">
        <w:rPr>
          <w:sz w:val="28"/>
          <w:szCs w:val="28"/>
        </w:rPr>
        <w:t xml:space="preserve"> let</w:t>
      </w:r>
    </w:p>
    <w:p w14:paraId="56B0CA09" w14:textId="77777777" w:rsidR="00F50FC3" w:rsidRPr="00F50FC3" w:rsidRDefault="00F50FC3" w:rsidP="00F50FC3">
      <w:pPr>
        <w:pStyle w:val="StylStylStylStyl214bnenTun"/>
        <w:spacing w:before="240" w:after="60"/>
        <w:rPr>
          <w:b/>
          <w:sz w:val="2"/>
          <w:szCs w:val="2"/>
        </w:rPr>
      </w:pPr>
    </w:p>
    <w:p w14:paraId="0DC2ADC9" w14:textId="06DAF0C2" w:rsidR="005E6BC2" w:rsidRPr="000D63B6" w:rsidRDefault="00B32B0D" w:rsidP="00B32B0D">
      <w:pPr>
        <w:pStyle w:val="StylStylStylStyl214bnenTun"/>
        <w:spacing w:before="240" w:after="60"/>
        <w:rPr>
          <w:spacing w:val="20"/>
          <w:sz w:val="24"/>
          <w:szCs w:val="24"/>
        </w:rPr>
      </w:pPr>
      <w:r w:rsidRPr="000D63B6">
        <w:rPr>
          <w:rStyle w:val="StylStylStyl214bnenTunChar"/>
          <w:rFonts w:ascii="Arial" w:hAnsi="Arial"/>
          <w:sz w:val="20"/>
          <w:szCs w:val="20"/>
        </w:rPr>
        <w:tab/>
      </w:r>
      <w:r w:rsidR="005E6BC2" w:rsidRPr="000D63B6">
        <w:rPr>
          <w:b/>
          <w:sz w:val="36"/>
        </w:rPr>
        <w:t xml:space="preserve">І </w:t>
      </w:r>
      <w:r w:rsidR="005E6BC2" w:rsidRPr="000D63B6">
        <w:t>Celostátní deníky</w:t>
      </w:r>
    </w:p>
    <w:p w14:paraId="0091B05F" w14:textId="77777777" w:rsidR="005E6BC2" w:rsidRPr="000D63B6" w:rsidRDefault="005E6BC2" w:rsidP="005E6BC2">
      <w:pPr>
        <w:rPr>
          <w:rFonts w:cs="Arial"/>
        </w:rPr>
      </w:pPr>
    </w:p>
    <w:tbl>
      <w:tblPr>
        <w:tblW w:w="9180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</w:tblGrid>
      <w:tr w:rsidR="005E6BC2" w:rsidRPr="000D63B6" w14:paraId="7B4E0228" w14:textId="77777777" w:rsidTr="005E6BC2">
        <w:trPr>
          <w:trHeight w:val="360"/>
        </w:trPr>
        <w:tc>
          <w:tcPr>
            <w:tcW w:w="9180" w:type="dxa"/>
          </w:tcPr>
          <w:tbl>
            <w:tblPr>
              <w:tblW w:w="8219" w:type="dxa"/>
              <w:tblInd w:w="291" w:type="dxa"/>
              <w:tblLook w:val="01E0" w:firstRow="1" w:lastRow="1" w:firstColumn="1" w:lastColumn="1" w:noHBand="0" w:noVBand="0"/>
            </w:tblPr>
            <w:tblGrid>
              <w:gridCol w:w="3202"/>
              <w:gridCol w:w="399"/>
              <w:gridCol w:w="2918"/>
              <w:gridCol w:w="1700"/>
            </w:tblGrid>
            <w:tr w:rsidR="00B422BB" w:rsidRPr="000D63B6" w14:paraId="7B32C572" w14:textId="60CB836E" w:rsidTr="0098057B">
              <w:trPr>
                <w:trHeight w:val="369"/>
              </w:trPr>
              <w:tc>
                <w:tcPr>
                  <w:tcW w:w="2191" w:type="pct"/>
                  <w:gridSpan w:val="2"/>
                  <w:shd w:val="clear" w:color="auto" w:fill="365F91"/>
                  <w:vAlign w:val="center"/>
                </w:tcPr>
                <w:p w14:paraId="7027D066" w14:textId="77777777" w:rsidR="00B422BB" w:rsidRPr="000D63B6" w:rsidRDefault="00B422BB" w:rsidP="005E6BC2">
                  <w:pPr>
                    <w:rPr>
                      <w:b/>
                      <w:color w:val="FFFFFF"/>
                    </w:rPr>
                  </w:pPr>
                </w:p>
              </w:tc>
              <w:tc>
                <w:tcPr>
                  <w:tcW w:w="1775" w:type="pct"/>
                  <w:shd w:val="clear" w:color="auto" w:fill="365F91"/>
                  <w:vAlign w:val="center"/>
                </w:tcPr>
                <w:p w14:paraId="4272D97C" w14:textId="77777777" w:rsidR="00B422BB" w:rsidRPr="000D63B6" w:rsidRDefault="00B422BB" w:rsidP="005E6BC2">
                  <w:pPr>
                    <w:jc w:val="right"/>
                    <w:rPr>
                      <w:rFonts w:cs="Arial"/>
                      <w:b/>
                      <w:color w:val="FFFFFF"/>
                    </w:rPr>
                  </w:pPr>
                  <w:r w:rsidRPr="000D63B6">
                    <w:rPr>
                      <w:rFonts w:cs="Arial"/>
                      <w:b/>
                      <w:color w:val="FFFFFF"/>
                    </w:rPr>
                    <w:t>Čtenost</w:t>
                  </w:r>
                </w:p>
              </w:tc>
              <w:tc>
                <w:tcPr>
                  <w:tcW w:w="1034" w:type="pct"/>
                  <w:shd w:val="clear" w:color="auto" w:fill="365F91"/>
                  <w:vAlign w:val="center"/>
                </w:tcPr>
                <w:p w14:paraId="7A7DEA53" w14:textId="6025554F" w:rsidR="00B422BB" w:rsidRPr="000D63B6" w:rsidRDefault="00B422BB" w:rsidP="0098057B">
                  <w:pPr>
                    <w:jc w:val="right"/>
                    <w:rPr>
                      <w:rFonts w:cs="Arial"/>
                      <w:b/>
                      <w:color w:val="FFFFFF"/>
                    </w:rPr>
                  </w:pPr>
                  <w:r>
                    <w:rPr>
                      <w:rFonts w:cs="Arial"/>
                      <w:b/>
                      <w:color w:val="FFFFFF"/>
                    </w:rPr>
                    <w:t>GRP</w:t>
                  </w:r>
                </w:p>
              </w:tc>
            </w:tr>
            <w:tr w:rsidR="00ED719E" w:rsidRPr="000D63B6" w14:paraId="5DE2C9A3" w14:textId="4B936A69" w:rsidTr="00BE0C95">
              <w:trPr>
                <w:trHeight w:val="369"/>
              </w:trPr>
              <w:tc>
                <w:tcPr>
                  <w:tcW w:w="1948" w:type="pct"/>
                  <w:vAlign w:val="center"/>
                </w:tcPr>
                <w:p w14:paraId="65CDADA8" w14:textId="1002793F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Blesk</w:t>
                  </w:r>
                </w:p>
              </w:tc>
              <w:tc>
                <w:tcPr>
                  <w:tcW w:w="2018" w:type="pct"/>
                  <w:gridSpan w:val="2"/>
                  <w:vAlign w:val="center"/>
                </w:tcPr>
                <w:p w14:paraId="1E8C00FE" w14:textId="7994A76E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416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vAlign w:val="center"/>
                </w:tcPr>
                <w:p w14:paraId="71662C83" w14:textId="47D3A9C4" w:rsidR="00ED719E" w:rsidRPr="005F1767" w:rsidRDefault="00ED719E" w:rsidP="000B65A3">
                  <w:pPr>
                    <w:jc w:val="right"/>
                    <w:rPr>
                      <w:rFonts w:cs="Arial"/>
                      <w:color w:val="000000"/>
                      <w:szCs w:val="16"/>
                    </w:rPr>
                  </w:pPr>
                  <w:r w:rsidRPr="005F1767">
                    <w:rPr>
                      <w:rFonts w:cs="Arial"/>
                      <w:color w:val="000000"/>
                      <w:szCs w:val="16"/>
                    </w:rPr>
                    <w:t>7,8</w:t>
                  </w:r>
                </w:p>
              </w:tc>
            </w:tr>
            <w:tr w:rsidR="00ED719E" w:rsidRPr="000D63B6" w14:paraId="555C297F" w14:textId="77C68CC8" w:rsidTr="00BE0C95">
              <w:trPr>
                <w:trHeight w:val="369"/>
              </w:trPr>
              <w:tc>
                <w:tcPr>
                  <w:tcW w:w="1948" w:type="pct"/>
                  <w:shd w:val="clear" w:color="auto" w:fill="CCCCCC"/>
                  <w:vAlign w:val="center"/>
                </w:tcPr>
                <w:p w14:paraId="605E4CA7" w14:textId="346121C1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MF DNES</w:t>
                  </w:r>
                </w:p>
              </w:tc>
              <w:tc>
                <w:tcPr>
                  <w:tcW w:w="2018" w:type="pct"/>
                  <w:gridSpan w:val="2"/>
                  <w:shd w:val="clear" w:color="auto" w:fill="CCCCCC"/>
                  <w:vAlign w:val="center"/>
                </w:tcPr>
                <w:p w14:paraId="1CAF85BA" w14:textId="1FBDEFD7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374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shd w:val="clear" w:color="auto" w:fill="CCCCCC"/>
                  <w:vAlign w:val="center"/>
                </w:tcPr>
                <w:p w14:paraId="1713C3C7" w14:textId="61A41FE9" w:rsidR="00ED719E" w:rsidRPr="00A023E1" w:rsidRDefault="00ED719E" w:rsidP="005F1767">
                  <w:pPr>
                    <w:jc w:val="right"/>
                    <w:rPr>
                      <w:rFonts w:cs="Arial"/>
                    </w:rPr>
                  </w:pPr>
                  <w:r w:rsidRPr="00A023E1">
                    <w:rPr>
                      <w:rFonts w:cs="Arial"/>
                    </w:rPr>
                    <w:t>8,</w:t>
                  </w:r>
                  <w:r w:rsidR="005F1767" w:rsidRPr="00A023E1">
                    <w:rPr>
                      <w:rFonts w:cs="Arial"/>
                    </w:rPr>
                    <w:t>6</w:t>
                  </w:r>
                </w:p>
              </w:tc>
            </w:tr>
            <w:tr w:rsidR="00ED719E" w:rsidRPr="000D63B6" w14:paraId="78A223F0" w14:textId="6C4A6B27" w:rsidTr="00BE0C95">
              <w:trPr>
                <w:trHeight w:val="369"/>
              </w:trPr>
              <w:tc>
                <w:tcPr>
                  <w:tcW w:w="1948" w:type="pct"/>
                  <w:vAlign w:val="center"/>
                </w:tcPr>
                <w:p w14:paraId="4BB0C314" w14:textId="35DB8C6A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Sport</w:t>
                  </w:r>
                </w:p>
              </w:tc>
              <w:tc>
                <w:tcPr>
                  <w:tcW w:w="2018" w:type="pct"/>
                  <w:gridSpan w:val="2"/>
                  <w:vAlign w:val="center"/>
                </w:tcPr>
                <w:p w14:paraId="5738BD37" w14:textId="54A6C865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150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vAlign w:val="center"/>
                </w:tcPr>
                <w:p w14:paraId="7DFDAA67" w14:textId="0E28F20D" w:rsidR="00ED719E" w:rsidRPr="00A023E1" w:rsidRDefault="00ED719E" w:rsidP="00D136DB">
                  <w:pPr>
                    <w:jc w:val="right"/>
                    <w:rPr>
                      <w:rFonts w:cs="Arial"/>
                      <w:color w:val="000000"/>
                      <w:position w:val="0"/>
                    </w:rPr>
                  </w:pPr>
                  <w:r w:rsidRPr="00A023E1">
                    <w:rPr>
                      <w:rFonts w:cs="Arial"/>
                      <w:color w:val="000000"/>
                    </w:rPr>
                    <w:t>4,1</w:t>
                  </w:r>
                </w:p>
              </w:tc>
            </w:tr>
            <w:tr w:rsidR="00ED719E" w:rsidRPr="000D63B6" w14:paraId="63F0B396" w14:textId="77777777" w:rsidTr="00D97B92">
              <w:trPr>
                <w:trHeight w:val="369"/>
              </w:trPr>
              <w:tc>
                <w:tcPr>
                  <w:tcW w:w="1948" w:type="pct"/>
                  <w:shd w:val="clear" w:color="auto" w:fill="CCCCCC"/>
                  <w:vAlign w:val="center"/>
                </w:tcPr>
                <w:p w14:paraId="01D64BFA" w14:textId="7CD49593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Právo</w:t>
                  </w:r>
                </w:p>
              </w:tc>
              <w:tc>
                <w:tcPr>
                  <w:tcW w:w="2018" w:type="pct"/>
                  <w:gridSpan w:val="2"/>
                  <w:shd w:val="clear" w:color="auto" w:fill="CCCCCC"/>
                  <w:vAlign w:val="center"/>
                </w:tcPr>
                <w:p w14:paraId="152D5824" w14:textId="1D62BADD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110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shd w:val="clear" w:color="auto" w:fill="CCCCCC"/>
                  <w:vAlign w:val="center"/>
                </w:tcPr>
                <w:p w14:paraId="079B17E7" w14:textId="7B43FC22" w:rsidR="00ED719E" w:rsidRPr="00A023E1" w:rsidRDefault="00ED719E" w:rsidP="0066520E">
                  <w:pPr>
                    <w:jc w:val="right"/>
                    <w:rPr>
                      <w:rFonts w:cs="Arial"/>
                      <w:color w:val="000000"/>
                      <w:position w:val="0"/>
                    </w:rPr>
                  </w:pPr>
                  <w:r w:rsidRPr="00A023E1">
                    <w:rPr>
                      <w:rFonts w:cs="Arial"/>
                      <w:color w:val="000000"/>
                    </w:rPr>
                    <w:t>2,2</w:t>
                  </w:r>
                </w:p>
              </w:tc>
            </w:tr>
            <w:tr w:rsidR="00ED719E" w:rsidRPr="000D63B6" w14:paraId="5EAA020B" w14:textId="3CAE8908" w:rsidTr="00D97B92">
              <w:trPr>
                <w:trHeight w:val="369"/>
              </w:trPr>
              <w:tc>
                <w:tcPr>
                  <w:tcW w:w="1948" w:type="pct"/>
                  <w:vAlign w:val="center"/>
                </w:tcPr>
                <w:p w14:paraId="21B8E442" w14:textId="064778DC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Aha!</w:t>
                  </w:r>
                </w:p>
              </w:tc>
              <w:tc>
                <w:tcPr>
                  <w:tcW w:w="2018" w:type="pct"/>
                  <w:gridSpan w:val="2"/>
                  <w:vAlign w:val="center"/>
                </w:tcPr>
                <w:p w14:paraId="4D198B99" w14:textId="57B2100E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106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vAlign w:val="center"/>
                </w:tcPr>
                <w:p w14:paraId="0ECBBBB8" w14:textId="1C27DEFA" w:rsidR="00ED719E" w:rsidRPr="00A023E1" w:rsidRDefault="00ED719E" w:rsidP="000B65A3">
                  <w:pPr>
                    <w:jc w:val="right"/>
                    <w:rPr>
                      <w:rFonts w:cs="Arial"/>
                      <w:color w:val="000000"/>
                      <w:position w:val="0"/>
                    </w:rPr>
                  </w:pPr>
                  <w:r w:rsidRPr="00A023E1">
                    <w:rPr>
                      <w:rFonts w:cs="Arial"/>
                      <w:color w:val="000000"/>
                    </w:rPr>
                    <w:t>2,3</w:t>
                  </w:r>
                </w:p>
              </w:tc>
            </w:tr>
            <w:tr w:rsidR="00ED719E" w:rsidRPr="000C423E" w14:paraId="5FA6C8E9" w14:textId="38ED4415" w:rsidTr="00D97B92">
              <w:trPr>
                <w:trHeight w:val="369"/>
              </w:trPr>
              <w:tc>
                <w:tcPr>
                  <w:tcW w:w="1948" w:type="pct"/>
                  <w:tcBorders>
                    <w:bottom w:val="single" w:sz="4" w:space="0" w:color="auto"/>
                  </w:tcBorders>
                  <w:shd w:val="clear" w:color="auto" w:fill="CCCCCC"/>
                  <w:vAlign w:val="center"/>
                </w:tcPr>
                <w:p w14:paraId="3B1D5BDA" w14:textId="2A190F53" w:rsidR="00ED719E" w:rsidRPr="00D10A3B" w:rsidRDefault="00ED719E" w:rsidP="0066520E">
                  <w:pPr>
                    <w:rPr>
                      <w:rFonts w:cs="Arial"/>
                      <w:color w:val="000000"/>
                    </w:rPr>
                  </w:pPr>
                  <w:r w:rsidRPr="00D10A3B">
                    <w:rPr>
                      <w:rFonts w:cs="Arial"/>
                      <w:color w:val="000000"/>
                      <w:szCs w:val="16"/>
                    </w:rPr>
                    <w:t>Hospodářské noviny</w:t>
                  </w:r>
                </w:p>
              </w:tc>
              <w:tc>
                <w:tcPr>
                  <w:tcW w:w="2018" w:type="pct"/>
                  <w:gridSpan w:val="2"/>
                  <w:tcBorders>
                    <w:bottom w:val="single" w:sz="4" w:space="0" w:color="auto"/>
                  </w:tcBorders>
                  <w:shd w:val="clear" w:color="auto" w:fill="CCCCCC"/>
                  <w:vAlign w:val="center"/>
                </w:tcPr>
                <w:p w14:paraId="70599DB3" w14:textId="651EC373" w:rsidR="00ED719E" w:rsidRPr="00ED719E" w:rsidRDefault="00ED719E" w:rsidP="0066520E">
                  <w:pPr>
                    <w:jc w:val="right"/>
                    <w:rPr>
                      <w:rFonts w:cs="Arial"/>
                      <w:color w:val="000000"/>
                    </w:rPr>
                  </w:pPr>
                  <w:r w:rsidRPr="00ED719E">
                    <w:rPr>
                      <w:rFonts w:cs="Arial"/>
                      <w:color w:val="000000"/>
                      <w:szCs w:val="16"/>
                    </w:rPr>
                    <w:t>102</w:t>
                  </w:r>
                  <w:r>
                    <w:rPr>
                      <w:rFonts w:cs="Arial"/>
                      <w:color w:val="000000"/>
                      <w:szCs w:val="16"/>
                    </w:rPr>
                    <w:t xml:space="preserve"> 000</w:t>
                  </w:r>
                </w:p>
              </w:tc>
              <w:tc>
                <w:tcPr>
                  <w:tcW w:w="1034" w:type="pct"/>
                  <w:tcBorders>
                    <w:bottom w:val="single" w:sz="4" w:space="0" w:color="auto"/>
                  </w:tcBorders>
                  <w:shd w:val="clear" w:color="auto" w:fill="CCCCCC"/>
                  <w:vAlign w:val="center"/>
                </w:tcPr>
                <w:p w14:paraId="0159A2FD" w14:textId="095F2591" w:rsidR="00ED719E" w:rsidRPr="005F1767" w:rsidRDefault="00ED719E" w:rsidP="005F1767">
                  <w:pPr>
                    <w:jc w:val="right"/>
                    <w:rPr>
                      <w:rFonts w:cs="Arial"/>
                    </w:rPr>
                  </w:pPr>
                  <w:r w:rsidRPr="005F1767">
                    <w:rPr>
                      <w:rFonts w:cs="Arial"/>
                    </w:rPr>
                    <w:t>2,</w:t>
                  </w:r>
                  <w:r w:rsidR="005F1767" w:rsidRPr="005F1767">
                    <w:rPr>
                      <w:rFonts w:cs="Arial"/>
                    </w:rPr>
                    <w:t>2</w:t>
                  </w:r>
                </w:p>
              </w:tc>
            </w:tr>
          </w:tbl>
          <w:p w14:paraId="46C47F21" w14:textId="77777777" w:rsidR="005E6BC2" w:rsidRPr="000D63B6" w:rsidRDefault="005E6BC2" w:rsidP="005E6BC2"/>
        </w:tc>
      </w:tr>
    </w:tbl>
    <w:p w14:paraId="7AB5AB51" w14:textId="21B86BB9" w:rsidR="005E6BC2" w:rsidRPr="000D63B6" w:rsidRDefault="005E6BC2" w:rsidP="00BB22BB">
      <w:pPr>
        <w:pStyle w:val="StylStyl214b"/>
        <w:spacing w:before="0" w:after="0"/>
        <w:outlineLvl w:val="9"/>
        <w:rPr>
          <w:b w:val="0"/>
          <w:bCs w:val="0"/>
          <w:sz w:val="20"/>
          <w:szCs w:val="20"/>
        </w:rPr>
      </w:pPr>
    </w:p>
    <w:p w14:paraId="267A4D1F" w14:textId="77777777" w:rsidR="005E6BC2" w:rsidRPr="000D63B6" w:rsidRDefault="005E6BC2" w:rsidP="00F50FC3">
      <w:pPr>
        <w:pStyle w:val="StylStylStyl214bnenTun"/>
        <w:spacing w:before="240" w:after="60"/>
        <w:rPr>
          <w:rStyle w:val="StylStylStyl214bnenTunChar"/>
          <w:rFonts w:ascii="Arial" w:hAnsi="Arial"/>
          <w:b w:val="0"/>
          <w:bCs w:val="0"/>
        </w:rPr>
      </w:pPr>
      <w:r w:rsidRPr="000D63B6">
        <w:rPr>
          <w:rStyle w:val="StylStylStyl214b18bChar"/>
          <w:rFonts w:ascii="Arial" w:hAnsi="Arial"/>
          <w:b w:val="0"/>
          <w:bCs w:val="0"/>
          <w:sz w:val="20"/>
          <w:szCs w:val="20"/>
        </w:rPr>
        <w:tab/>
      </w:r>
      <w:r w:rsidRPr="000D63B6">
        <w:rPr>
          <w:b/>
          <w:sz w:val="36"/>
        </w:rPr>
        <w:t xml:space="preserve">І </w:t>
      </w:r>
      <w:r w:rsidRPr="000D63B6">
        <w:t>Regionální deníky</w:t>
      </w:r>
    </w:p>
    <w:p w14:paraId="3CED5A21" w14:textId="77777777" w:rsidR="005E6BC2" w:rsidRPr="000D63B6" w:rsidRDefault="005E6BC2" w:rsidP="00BB22BB">
      <w:pPr>
        <w:rPr>
          <w:rFonts w:cs="Arial"/>
        </w:rPr>
      </w:pPr>
    </w:p>
    <w:tbl>
      <w:tblPr>
        <w:tblW w:w="8210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4678"/>
        <w:gridCol w:w="1843"/>
        <w:gridCol w:w="1689"/>
      </w:tblGrid>
      <w:tr w:rsidR="00B422BB" w:rsidRPr="000D63B6" w14:paraId="0E782E33" w14:textId="2801B661" w:rsidTr="0098057B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365F91"/>
            <w:vAlign w:val="center"/>
          </w:tcPr>
          <w:p w14:paraId="78A782D8" w14:textId="77777777" w:rsidR="00B422BB" w:rsidRPr="000D63B6" w:rsidRDefault="00B422BB" w:rsidP="005E6BC2">
            <w:pPr>
              <w:rPr>
                <w:color w:val="FFFFFF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365F91"/>
            <w:vAlign w:val="center"/>
          </w:tcPr>
          <w:p w14:paraId="4D539706" w14:textId="77777777" w:rsidR="00B422BB" w:rsidRPr="000D63B6" w:rsidRDefault="00B422BB" w:rsidP="005E6BC2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365F91"/>
            <w:vAlign w:val="center"/>
          </w:tcPr>
          <w:p w14:paraId="64BE6713" w14:textId="0CE0E475" w:rsidR="00B422BB" w:rsidRPr="000D63B6" w:rsidRDefault="00B422BB" w:rsidP="0098057B">
            <w:pPr>
              <w:jc w:val="right"/>
              <w:rPr>
                <w:rFonts w:cs="Arial"/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GRP</w:t>
            </w:r>
          </w:p>
        </w:tc>
      </w:tr>
      <w:tr w:rsidR="00ED719E" w:rsidRPr="000D63B6" w14:paraId="3B02708D" w14:textId="77853ACF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vAlign w:val="center"/>
          </w:tcPr>
          <w:p w14:paraId="33911C64" w14:textId="039C7C0E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proofErr w:type="gramStart"/>
            <w:r w:rsidRPr="00AD67B4">
              <w:rPr>
                <w:rFonts w:cs="Arial"/>
                <w:color w:val="000000"/>
                <w:szCs w:val="16"/>
              </w:rPr>
              <w:t>DENÍK - MORAVSKOSLEZSKÝ</w:t>
            </w:r>
            <w:proofErr w:type="gramEnd"/>
            <w:r w:rsidRPr="00AD67B4">
              <w:rPr>
                <w:rFonts w:cs="Arial"/>
                <w:color w:val="000000"/>
                <w:szCs w:val="16"/>
              </w:rPr>
              <w:t xml:space="preserve"> KRAJ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60FAF534" w14:textId="6D7B0271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49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bottom w:val="nil"/>
            </w:tcBorders>
            <w:vAlign w:val="center"/>
          </w:tcPr>
          <w:p w14:paraId="4D2E2184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4D6A53B9" w14:textId="7DC8AAC7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CCCCCC"/>
            <w:vAlign w:val="center"/>
          </w:tcPr>
          <w:p w14:paraId="67A4AB5C" w14:textId="0D20F4C2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proofErr w:type="gramStart"/>
            <w:r w:rsidRPr="00AD67B4">
              <w:rPr>
                <w:rFonts w:cs="Arial"/>
                <w:color w:val="000000"/>
                <w:szCs w:val="16"/>
              </w:rPr>
              <w:t>DENÍK - JIHOMORAVSKÝ</w:t>
            </w:r>
            <w:proofErr w:type="gramEnd"/>
            <w:r w:rsidRPr="00AD67B4">
              <w:rPr>
                <w:rFonts w:cs="Arial"/>
                <w:color w:val="000000"/>
                <w:szCs w:val="16"/>
              </w:rPr>
              <w:t xml:space="preserve"> KRAJ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CCCCCC"/>
            <w:vAlign w:val="center"/>
          </w:tcPr>
          <w:p w14:paraId="334ED5F8" w14:textId="2319A00A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44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CCCCCC"/>
            <w:vAlign w:val="center"/>
          </w:tcPr>
          <w:p w14:paraId="164C8EBB" w14:textId="77777777" w:rsidR="00ED719E" w:rsidRPr="007818D3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</w:p>
        </w:tc>
      </w:tr>
      <w:tr w:rsidR="00ED719E" w:rsidRPr="000D63B6" w14:paraId="6F7AF069" w14:textId="120C47EB" w:rsidTr="00BE0C95">
        <w:trPr>
          <w:trHeight w:val="369"/>
          <w:jc w:val="center"/>
        </w:trPr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14:paraId="031AC43E" w14:textId="350F7F36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r w:rsidRPr="00AD67B4">
              <w:rPr>
                <w:rFonts w:cs="Arial"/>
                <w:color w:val="000000"/>
                <w:szCs w:val="16"/>
              </w:rPr>
              <w:t>DENÍK SEVERNÍ ČECHY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4E71E72" w14:textId="291D6FBC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41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7C2FCDBF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7C4E1BFE" w14:textId="50F50E40" w:rsidTr="00BE0C95">
        <w:trPr>
          <w:trHeight w:val="369"/>
          <w:jc w:val="center"/>
        </w:trPr>
        <w:tc>
          <w:tcPr>
            <w:tcW w:w="4678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5A65E8F9" w14:textId="37709BA8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r w:rsidRPr="00AD67B4">
              <w:rPr>
                <w:rFonts w:cs="Arial"/>
                <w:color w:val="000000"/>
                <w:szCs w:val="16"/>
              </w:rPr>
              <w:t>DENÍK STŘEDNÍ ČECHY + PRAŽSKÝ DENÍK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12A789FA" w14:textId="69543970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40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64307C73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6A2422A0" w14:textId="33232165" w:rsidTr="00BE0C95">
        <w:trPr>
          <w:trHeight w:val="369"/>
          <w:jc w:val="center"/>
        </w:trPr>
        <w:tc>
          <w:tcPr>
            <w:tcW w:w="4678" w:type="dxa"/>
            <w:tcBorders>
              <w:top w:val="nil"/>
              <w:bottom w:val="nil"/>
            </w:tcBorders>
            <w:vAlign w:val="center"/>
          </w:tcPr>
          <w:p w14:paraId="5B94D728" w14:textId="3F9BF389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r w:rsidRPr="00AD67B4">
              <w:rPr>
                <w:rFonts w:cs="Arial"/>
                <w:color w:val="000000"/>
                <w:szCs w:val="16"/>
              </w:rPr>
              <w:t>DENÍK STŘEDNÍ A VÝCHODNÍ MORAVA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80F0B58" w14:textId="5F2C7C17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31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65C4DC75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19DF2CE5" w14:textId="4C4A5A42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CCCCCC"/>
            <w:vAlign w:val="center"/>
          </w:tcPr>
          <w:p w14:paraId="07513529" w14:textId="0C8FBAED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r w:rsidRPr="00AD67B4">
              <w:rPr>
                <w:rFonts w:cs="Arial"/>
                <w:color w:val="000000"/>
                <w:szCs w:val="16"/>
              </w:rPr>
              <w:t>DENÍK VÝCHODNÍ ČECHY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CCCCCC"/>
            <w:vAlign w:val="center"/>
          </w:tcPr>
          <w:p w14:paraId="517121FC" w14:textId="48A1689B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30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CCCCCC"/>
            <w:vAlign w:val="center"/>
          </w:tcPr>
          <w:p w14:paraId="5B756314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31290449" w14:textId="4166CC95" w:rsidTr="00BE0C95">
        <w:trPr>
          <w:trHeight w:val="369"/>
          <w:jc w:val="center"/>
        </w:trPr>
        <w:tc>
          <w:tcPr>
            <w:tcW w:w="4678" w:type="dxa"/>
            <w:tcBorders>
              <w:top w:val="nil"/>
            </w:tcBorders>
            <w:vAlign w:val="center"/>
          </w:tcPr>
          <w:p w14:paraId="21C9F9C7" w14:textId="0E07BDFB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proofErr w:type="gramStart"/>
            <w:r w:rsidRPr="00AD67B4">
              <w:rPr>
                <w:rFonts w:cs="Arial"/>
                <w:color w:val="000000"/>
                <w:szCs w:val="16"/>
              </w:rPr>
              <w:t>DENÍK - JIHOČESKÝ</w:t>
            </w:r>
            <w:proofErr w:type="gramEnd"/>
            <w:r w:rsidRPr="00AD67B4">
              <w:rPr>
                <w:rFonts w:cs="Arial"/>
                <w:color w:val="000000"/>
                <w:szCs w:val="16"/>
              </w:rPr>
              <w:t xml:space="preserve"> KRAJ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5C7FFDB1" w14:textId="7336CB83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27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top w:val="nil"/>
            </w:tcBorders>
            <w:vAlign w:val="center"/>
          </w:tcPr>
          <w:p w14:paraId="1FC35390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3494DB82" w14:textId="23697037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CCCCCC"/>
            <w:vAlign w:val="center"/>
          </w:tcPr>
          <w:p w14:paraId="0D96415C" w14:textId="1C348115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r w:rsidRPr="00AD67B4">
              <w:rPr>
                <w:rFonts w:cs="Arial"/>
                <w:color w:val="000000"/>
                <w:szCs w:val="16"/>
              </w:rPr>
              <w:t>DENÍK ZÁPADNÍ ČECHY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CCCCCC"/>
            <w:vAlign w:val="center"/>
          </w:tcPr>
          <w:p w14:paraId="58561BEB" w14:textId="182A4C31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22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CCCCCC"/>
            <w:vAlign w:val="center"/>
          </w:tcPr>
          <w:p w14:paraId="1F02AA9A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ED719E" w:rsidRPr="000D63B6" w14:paraId="78F4B3E0" w14:textId="44578766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F8F8F8"/>
            <w:vAlign w:val="center"/>
          </w:tcPr>
          <w:p w14:paraId="4DB5E291" w14:textId="1FC5B746" w:rsidR="00ED719E" w:rsidRPr="00AD67B4" w:rsidRDefault="00ED719E" w:rsidP="00397CF2">
            <w:pPr>
              <w:rPr>
                <w:rFonts w:cs="Arial"/>
                <w:color w:val="000000"/>
                <w:highlight w:val="yellow"/>
              </w:rPr>
            </w:pPr>
            <w:proofErr w:type="gramStart"/>
            <w:r w:rsidRPr="00AD67B4">
              <w:rPr>
                <w:rFonts w:cs="Arial"/>
                <w:color w:val="000000"/>
                <w:szCs w:val="16"/>
              </w:rPr>
              <w:t>DENÍK - KRAJ</w:t>
            </w:r>
            <w:proofErr w:type="gramEnd"/>
            <w:r w:rsidRPr="00AD67B4">
              <w:rPr>
                <w:rFonts w:cs="Arial"/>
                <w:color w:val="000000"/>
                <w:szCs w:val="16"/>
              </w:rPr>
              <w:t xml:space="preserve"> VYSOČINA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8F8F8"/>
            <w:vAlign w:val="center"/>
          </w:tcPr>
          <w:p w14:paraId="55C1B46F" w14:textId="29B9A0FC" w:rsidR="00ED719E" w:rsidRPr="00ED719E" w:rsidRDefault="00ED719E" w:rsidP="00397CF2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ED719E">
              <w:rPr>
                <w:rFonts w:cs="Arial"/>
                <w:color w:val="000000"/>
                <w:szCs w:val="16"/>
              </w:rPr>
              <w:t>15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F8F8F8"/>
            <w:vAlign w:val="center"/>
          </w:tcPr>
          <w:p w14:paraId="6CF22965" w14:textId="77777777" w:rsidR="00ED719E" w:rsidRPr="007818D3" w:rsidRDefault="00ED719E" w:rsidP="00397CF2">
            <w:pPr>
              <w:jc w:val="right"/>
              <w:rPr>
                <w:rFonts w:cs="Arial"/>
                <w:b/>
                <w:bCs/>
                <w:color w:val="000000"/>
                <w:highlight w:val="yellow"/>
              </w:rPr>
            </w:pPr>
          </w:p>
        </w:tc>
      </w:tr>
      <w:tr w:rsidR="00B422BB" w:rsidRPr="008128A7" w14:paraId="7DF49BC5" w14:textId="212B03A0" w:rsidTr="00BE0C95">
        <w:trPr>
          <w:trHeight w:val="369"/>
          <w:jc w:val="center"/>
        </w:trPr>
        <w:tc>
          <w:tcPr>
            <w:tcW w:w="4678" w:type="dxa"/>
            <w:tcBorders>
              <w:bottom w:val="nil"/>
            </w:tcBorders>
            <w:shd w:val="clear" w:color="auto" w:fill="CCCCCC"/>
            <w:vAlign w:val="center"/>
          </w:tcPr>
          <w:p w14:paraId="5EA58433" w14:textId="77777777" w:rsidR="00B422BB" w:rsidRPr="00AE78D3" w:rsidRDefault="00B422BB" w:rsidP="005E6BC2">
            <w:pPr>
              <w:rPr>
                <w:rFonts w:cs="Arial"/>
                <w:color w:val="000000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CCCCCC"/>
            <w:vAlign w:val="center"/>
          </w:tcPr>
          <w:p w14:paraId="0ECD719F" w14:textId="77777777" w:rsidR="00B422BB" w:rsidRPr="00436719" w:rsidRDefault="00B422BB" w:rsidP="005E6BC2">
            <w:pPr>
              <w:jc w:val="right"/>
              <w:rPr>
                <w:rFonts w:cs="Arial"/>
                <w:color w:val="000000"/>
              </w:rPr>
            </w:pPr>
          </w:p>
        </w:tc>
        <w:tc>
          <w:tcPr>
            <w:tcW w:w="1689" w:type="dxa"/>
            <w:tcBorders>
              <w:bottom w:val="nil"/>
            </w:tcBorders>
            <w:shd w:val="clear" w:color="auto" w:fill="CCCCCC"/>
            <w:vAlign w:val="center"/>
          </w:tcPr>
          <w:p w14:paraId="0A36D563" w14:textId="77777777" w:rsidR="00B422BB" w:rsidRPr="008128A7" w:rsidRDefault="00B422BB" w:rsidP="005E6BC2">
            <w:pPr>
              <w:jc w:val="right"/>
              <w:rPr>
                <w:rFonts w:cs="Arial"/>
                <w:b/>
                <w:bCs/>
                <w:color w:val="000000"/>
              </w:rPr>
            </w:pPr>
          </w:p>
        </w:tc>
      </w:tr>
      <w:tr w:rsidR="00632E7C" w:rsidRPr="008128A7" w14:paraId="0068CBFA" w14:textId="74A4FCA5" w:rsidTr="00BE0C95">
        <w:trPr>
          <w:trHeight w:val="369"/>
          <w:jc w:val="center"/>
        </w:trPr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2C08C57C" w14:textId="77777777" w:rsidR="00B422BB" w:rsidRPr="008128A7" w:rsidRDefault="00B422BB" w:rsidP="005E6BC2">
            <w:pPr>
              <w:rPr>
                <w:rFonts w:cs="Arial"/>
                <w:color w:val="000000"/>
              </w:rPr>
            </w:pPr>
            <w:r w:rsidRPr="008128A7">
              <w:rPr>
                <w:rFonts w:cs="Arial"/>
                <w:color w:val="000000"/>
              </w:rPr>
              <w:t>Deník ČR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78CF5B2" w14:textId="58DD8B13" w:rsidR="00B422BB" w:rsidRPr="008128A7" w:rsidRDefault="00632E7C" w:rsidP="00436719">
            <w:pPr>
              <w:jc w:val="right"/>
              <w:rPr>
                <w:rFonts w:cs="Arial"/>
              </w:rPr>
            </w:pPr>
            <w:r w:rsidRPr="008128A7">
              <w:rPr>
                <w:rFonts w:cs="Arial"/>
              </w:rPr>
              <w:t>2</w:t>
            </w:r>
            <w:r w:rsidR="00355CAC" w:rsidRPr="008128A7">
              <w:rPr>
                <w:rFonts w:cs="Arial"/>
              </w:rPr>
              <w:t>8</w:t>
            </w:r>
            <w:r w:rsidR="00436719" w:rsidRPr="008128A7">
              <w:rPr>
                <w:rFonts w:cs="Arial"/>
              </w:rPr>
              <w:t>9</w:t>
            </w:r>
            <w:r w:rsidR="00B422BB" w:rsidRPr="008128A7">
              <w:rPr>
                <w:rFonts w:cs="Arial"/>
              </w:rPr>
              <w:t xml:space="preserve"> 000</w:t>
            </w: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14:paraId="787D434B" w14:textId="404836A0" w:rsidR="00B422BB" w:rsidRPr="008128A7" w:rsidRDefault="009667E5" w:rsidP="00D16EA3">
            <w:pPr>
              <w:jc w:val="right"/>
              <w:rPr>
                <w:rFonts w:cs="Arial"/>
                <w:position w:val="0"/>
                <w:sz w:val="16"/>
                <w:szCs w:val="16"/>
              </w:rPr>
            </w:pPr>
            <w:r w:rsidRPr="008128A7">
              <w:rPr>
                <w:rFonts w:cs="Arial"/>
              </w:rPr>
              <w:t>7,2</w:t>
            </w:r>
          </w:p>
        </w:tc>
      </w:tr>
    </w:tbl>
    <w:p w14:paraId="15D321D8" w14:textId="77777777" w:rsidR="005E6BC2" w:rsidRPr="008128A7" w:rsidRDefault="005E6BC2" w:rsidP="00BB22BB"/>
    <w:p w14:paraId="4C914794" w14:textId="758709E3" w:rsidR="005E6BC2" w:rsidRPr="000D63B6" w:rsidRDefault="005E6BC2" w:rsidP="005E6BC2">
      <w:pPr>
        <w:pStyle w:val="StylStylStyl214b18b"/>
        <w:rPr>
          <w:b w:val="0"/>
          <w:bCs w:val="0"/>
          <w:sz w:val="28"/>
        </w:rPr>
      </w:pPr>
      <w:r w:rsidRPr="008128A7">
        <w:rPr>
          <w:rStyle w:val="StylStylStyl214bnenTunChar"/>
          <w:rFonts w:ascii="Arial" w:hAnsi="Arial"/>
          <w:sz w:val="20"/>
          <w:szCs w:val="20"/>
        </w:rPr>
        <w:tab/>
      </w:r>
      <w:r w:rsidRPr="008128A7">
        <w:t xml:space="preserve">І </w:t>
      </w:r>
      <w:r w:rsidRPr="008128A7">
        <w:rPr>
          <w:b w:val="0"/>
          <w:sz w:val="28"/>
          <w:szCs w:val="28"/>
        </w:rPr>
        <w:t>Deník zdarma</w:t>
      </w:r>
    </w:p>
    <w:p w14:paraId="7C73C57D" w14:textId="77777777" w:rsidR="005E6BC2" w:rsidRPr="000D63B6" w:rsidRDefault="005E6BC2" w:rsidP="00BB22BB">
      <w:pPr>
        <w:rPr>
          <w:rFonts w:cs="Arial"/>
        </w:rPr>
      </w:pPr>
    </w:p>
    <w:tbl>
      <w:tblPr>
        <w:tblW w:w="8222" w:type="dxa"/>
        <w:jc w:val="center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094"/>
        <w:gridCol w:w="2278"/>
        <w:gridCol w:w="1850"/>
      </w:tblGrid>
      <w:tr w:rsidR="00B422BB" w:rsidRPr="000D63B6" w14:paraId="63D2D805" w14:textId="497A6506" w:rsidTr="0098057B">
        <w:trPr>
          <w:trHeight w:val="369"/>
          <w:jc w:val="center"/>
        </w:trPr>
        <w:tc>
          <w:tcPr>
            <w:tcW w:w="4094" w:type="dxa"/>
            <w:shd w:val="clear" w:color="auto" w:fill="365F91"/>
            <w:vAlign w:val="center"/>
          </w:tcPr>
          <w:p w14:paraId="006C4C9E" w14:textId="77777777" w:rsidR="00B422BB" w:rsidRPr="00645531" w:rsidRDefault="00B422BB" w:rsidP="005E6BC2">
            <w:pPr>
              <w:rPr>
                <w:b/>
                <w:color w:val="FFFFFF"/>
              </w:rPr>
            </w:pPr>
          </w:p>
        </w:tc>
        <w:tc>
          <w:tcPr>
            <w:tcW w:w="2278" w:type="dxa"/>
            <w:shd w:val="clear" w:color="auto" w:fill="365F91"/>
            <w:vAlign w:val="center"/>
          </w:tcPr>
          <w:p w14:paraId="55C3F4C8" w14:textId="77777777" w:rsidR="00B422BB" w:rsidRPr="00645531" w:rsidRDefault="00B422BB" w:rsidP="005E6BC2">
            <w:pPr>
              <w:jc w:val="right"/>
              <w:rPr>
                <w:b/>
                <w:color w:val="FFFFFF"/>
              </w:rPr>
            </w:pPr>
            <w:r w:rsidRPr="00645531">
              <w:rPr>
                <w:b/>
                <w:color w:val="FFFFFF"/>
              </w:rPr>
              <w:t>Čtenost</w:t>
            </w:r>
          </w:p>
        </w:tc>
        <w:tc>
          <w:tcPr>
            <w:tcW w:w="1850" w:type="dxa"/>
            <w:shd w:val="clear" w:color="auto" w:fill="365F91"/>
            <w:vAlign w:val="center"/>
          </w:tcPr>
          <w:p w14:paraId="7782646D" w14:textId="0687088D" w:rsidR="00B422BB" w:rsidRPr="000C52BD" w:rsidRDefault="00B422BB" w:rsidP="0098057B">
            <w:pPr>
              <w:jc w:val="right"/>
              <w:rPr>
                <w:b/>
                <w:color w:val="FFFFFF"/>
              </w:rPr>
            </w:pPr>
            <w:r w:rsidRPr="000C52BD">
              <w:rPr>
                <w:rFonts w:cs="Arial"/>
                <w:b/>
                <w:color w:val="FFFFFF"/>
              </w:rPr>
              <w:t>GRP</w:t>
            </w:r>
          </w:p>
        </w:tc>
      </w:tr>
      <w:tr w:rsidR="00B422BB" w:rsidRPr="000D63B6" w14:paraId="332C60E6" w14:textId="6053B437" w:rsidTr="00BE0C95">
        <w:trPr>
          <w:trHeight w:val="369"/>
          <w:jc w:val="center"/>
        </w:trPr>
        <w:tc>
          <w:tcPr>
            <w:tcW w:w="4094" w:type="dxa"/>
            <w:shd w:val="clear" w:color="auto" w:fill="FFFFFF"/>
            <w:vAlign w:val="center"/>
          </w:tcPr>
          <w:p w14:paraId="2AB6224B" w14:textId="77777777" w:rsidR="00B422BB" w:rsidRPr="00204E3E" w:rsidRDefault="00B422BB" w:rsidP="0063567E">
            <w:pPr>
              <w:rPr>
                <w:rFonts w:cs="Arial"/>
                <w:color w:val="000000"/>
              </w:rPr>
            </w:pPr>
            <w:r w:rsidRPr="00204E3E">
              <w:rPr>
                <w:rFonts w:cs="Arial"/>
                <w:color w:val="000000"/>
              </w:rPr>
              <w:t>Metro</w:t>
            </w:r>
          </w:p>
        </w:tc>
        <w:tc>
          <w:tcPr>
            <w:tcW w:w="2278" w:type="dxa"/>
            <w:shd w:val="clear" w:color="auto" w:fill="FFFFFF"/>
            <w:vAlign w:val="center"/>
          </w:tcPr>
          <w:p w14:paraId="284E4EFF" w14:textId="69E2F74F" w:rsidR="00B422BB" w:rsidRPr="007818D3" w:rsidRDefault="00B8745E" w:rsidP="00241324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9B120C">
              <w:rPr>
                <w:rFonts w:cs="Arial"/>
                <w:color w:val="000000"/>
              </w:rPr>
              <w:t>2</w:t>
            </w:r>
            <w:r w:rsidR="009B120C" w:rsidRPr="009B120C">
              <w:rPr>
                <w:rFonts w:cs="Arial"/>
                <w:color w:val="000000"/>
              </w:rPr>
              <w:t>8</w:t>
            </w:r>
            <w:r w:rsidR="00241324">
              <w:rPr>
                <w:rFonts w:cs="Arial"/>
                <w:color w:val="000000"/>
              </w:rPr>
              <w:t>4</w:t>
            </w:r>
            <w:r w:rsidR="00B422BB" w:rsidRPr="009B120C">
              <w:rPr>
                <w:rFonts w:cs="Arial"/>
                <w:color w:val="000000"/>
              </w:rPr>
              <w:t xml:space="preserve"> 000</w:t>
            </w:r>
          </w:p>
        </w:tc>
        <w:tc>
          <w:tcPr>
            <w:tcW w:w="1850" w:type="dxa"/>
            <w:shd w:val="clear" w:color="auto" w:fill="FFFFFF"/>
            <w:vAlign w:val="center"/>
          </w:tcPr>
          <w:p w14:paraId="06357D52" w14:textId="58B319AE" w:rsidR="00B422BB" w:rsidRPr="000C52BD" w:rsidRDefault="00D136DB" w:rsidP="000C52BD">
            <w:pPr>
              <w:jc w:val="right"/>
              <w:rPr>
                <w:rFonts w:cs="Arial"/>
                <w:color w:val="000000"/>
              </w:rPr>
            </w:pPr>
            <w:r w:rsidRPr="000C52BD">
              <w:rPr>
                <w:rFonts w:cs="Arial"/>
                <w:color w:val="000000"/>
              </w:rPr>
              <w:t>5,</w:t>
            </w:r>
            <w:r w:rsidR="000C52BD" w:rsidRPr="000C52BD">
              <w:rPr>
                <w:rFonts w:cs="Arial"/>
                <w:color w:val="000000"/>
              </w:rPr>
              <w:t>4</w:t>
            </w:r>
            <w:r w:rsidR="00B422BB" w:rsidRPr="000C52BD">
              <w:rPr>
                <w:rFonts w:cs="Arial"/>
                <w:color w:val="000000"/>
              </w:rPr>
              <w:t xml:space="preserve"> </w:t>
            </w:r>
          </w:p>
        </w:tc>
      </w:tr>
    </w:tbl>
    <w:p w14:paraId="139EA254" w14:textId="77777777" w:rsidR="00A10A30" w:rsidRDefault="00A10A30" w:rsidP="00F670C1">
      <w:pPr>
        <w:pStyle w:val="StylStylStylStyl214bnenTun"/>
        <w:spacing w:after="60"/>
      </w:pPr>
    </w:p>
    <w:p w14:paraId="67B15835" w14:textId="77777777" w:rsidR="00FC4536" w:rsidRDefault="00FC4536">
      <w:pPr>
        <w:rPr>
          <w:rFonts w:cs="Arial"/>
          <w:color w:val="333333"/>
          <w:spacing w:val="30"/>
          <w:sz w:val="28"/>
          <w:szCs w:val="36"/>
        </w:rPr>
      </w:pPr>
      <w:r>
        <w:rPr>
          <w:b/>
          <w:bCs/>
          <w:sz w:val="28"/>
        </w:rPr>
        <w:br w:type="page"/>
      </w:r>
    </w:p>
    <w:p w14:paraId="42431964" w14:textId="77777777" w:rsidR="00FC4536" w:rsidRPr="00FC4536" w:rsidRDefault="00FC4536" w:rsidP="00FC4536">
      <w:pPr>
        <w:pStyle w:val="StylStylStyl214b18b"/>
        <w:spacing w:before="0" w:after="0"/>
        <w:rPr>
          <w:rStyle w:val="StylStylStyl214bnenTunChar"/>
          <w:rFonts w:ascii="Arial" w:hAnsi="Arial"/>
          <w:sz w:val="2"/>
          <w:szCs w:val="2"/>
        </w:rPr>
      </w:pPr>
    </w:p>
    <w:p w14:paraId="7D21C272" w14:textId="5B019B58" w:rsidR="00A10A30" w:rsidRPr="000D63B6" w:rsidRDefault="00A10A30" w:rsidP="00B32B0D">
      <w:pPr>
        <w:pStyle w:val="StylStylStyl214b18b"/>
        <w:rPr>
          <w:b w:val="0"/>
          <w:bCs w:val="0"/>
          <w:sz w:val="28"/>
        </w:rPr>
      </w:pPr>
      <w:r w:rsidRPr="000D63B6">
        <w:rPr>
          <w:rStyle w:val="StylStylStyl214bnenTunChar"/>
          <w:rFonts w:ascii="Arial" w:hAnsi="Arial"/>
          <w:sz w:val="20"/>
          <w:szCs w:val="20"/>
        </w:rPr>
        <w:tab/>
      </w:r>
      <w:r w:rsidRPr="000D63B6">
        <w:t xml:space="preserve">І </w:t>
      </w:r>
      <w:r>
        <w:rPr>
          <w:b w:val="0"/>
          <w:sz w:val="28"/>
          <w:szCs w:val="28"/>
        </w:rPr>
        <w:t>Suplementy</w:t>
      </w:r>
    </w:p>
    <w:p w14:paraId="2A374EC1" w14:textId="77777777" w:rsidR="006B0DBA" w:rsidRPr="000D63B6" w:rsidRDefault="006B0DBA" w:rsidP="00426E09">
      <w:pPr>
        <w:pStyle w:val="StylStylStylStyl214bnenTun"/>
        <w:rPr>
          <w:spacing w:val="20"/>
          <w:sz w:val="20"/>
          <w:szCs w:val="20"/>
        </w:rPr>
      </w:pPr>
    </w:p>
    <w:tbl>
      <w:tblPr>
        <w:tblW w:w="7887" w:type="dxa"/>
        <w:jc w:val="center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325"/>
        <w:gridCol w:w="2058"/>
        <w:gridCol w:w="1504"/>
      </w:tblGrid>
      <w:tr w:rsidR="00B422BB" w:rsidRPr="000D63B6" w14:paraId="089B8FD0" w14:textId="12B3A3ED" w:rsidTr="0098057B">
        <w:trPr>
          <w:trHeight w:val="354"/>
          <w:jc w:val="center"/>
        </w:trPr>
        <w:tc>
          <w:tcPr>
            <w:tcW w:w="4325" w:type="dxa"/>
            <w:shd w:val="clear" w:color="auto" w:fill="365F91"/>
            <w:vAlign w:val="center"/>
          </w:tcPr>
          <w:p w14:paraId="26D5076C" w14:textId="77777777" w:rsidR="00B422BB" w:rsidRPr="00645531" w:rsidRDefault="00B422BB" w:rsidP="00426E09">
            <w:pPr>
              <w:rPr>
                <w:b/>
                <w:color w:val="FFFFFF"/>
              </w:rPr>
            </w:pPr>
          </w:p>
        </w:tc>
        <w:tc>
          <w:tcPr>
            <w:tcW w:w="2058" w:type="dxa"/>
            <w:shd w:val="clear" w:color="auto" w:fill="365F91"/>
            <w:vAlign w:val="center"/>
          </w:tcPr>
          <w:p w14:paraId="558A94BF" w14:textId="77777777" w:rsidR="00B422BB" w:rsidRPr="00645531" w:rsidRDefault="00B422BB" w:rsidP="00426E09">
            <w:pPr>
              <w:jc w:val="right"/>
              <w:rPr>
                <w:b/>
                <w:color w:val="FFFFFF"/>
              </w:rPr>
            </w:pPr>
            <w:r w:rsidRPr="00645531">
              <w:rPr>
                <w:b/>
                <w:color w:val="FFFFFF"/>
              </w:rPr>
              <w:t>Čtenost</w:t>
            </w:r>
          </w:p>
        </w:tc>
        <w:tc>
          <w:tcPr>
            <w:tcW w:w="1504" w:type="dxa"/>
            <w:shd w:val="clear" w:color="auto" w:fill="365F91"/>
            <w:vAlign w:val="center"/>
          </w:tcPr>
          <w:p w14:paraId="10A46BF4" w14:textId="1D3AF1A2" w:rsidR="00B422BB" w:rsidRPr="00645531" w:rsidRDefault="00B422BB" w:rsidP="0098057B">
            <w:pPr>
              <w:jc w:val="right"/>
              <w:rPr>
                <w:b/>
                <w:color w:val="FFFFFF"/>
              </w:rPr>
            </w:pPr>
            <w:r>
              <w:rPr>
                <w:rFonts w:cs="Arial"/>
                <w:b/>
                <w:color w:val="FFFFFF"/>
              </w:rPr>
              <w:t>GRP</w:t>
            </w:r>
          </w:p>
        </w:tc>
      </w:tr>
      <w:tr w:rsidR="00241324" w:rsidRPr="000D63B6" w14:paraId="0444AF7F" w14:textId="0ECE339B" w:rsidTr="00567C38">
        <w:trPr>
          <w:trHeight w:val="354"/>
          <w:jc w:val="center"/>
        </w:trPr>
        <w:tc>
          <w:tcPr>
            <w:tcW w:w="4325" w:type="dxa"/>
            <w:vAlign w:val="center"/>
          </w:tcPr>
          <w:p w14:paraId="52E8C9CC" w14:textId="38BB2387" w:rsidR="00241324" w:rsidRPr="00B37CD5" w:rsidRDefault="00241324" w:rsidP="009B120C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Blesk magazín TV</w:t>
            </w:r>
          </w:p>
        </w:tc>
        <w:tc>
          <w:tcPr>
            <w:tcW w:w="2058" w:type="dxa"/>
            <w:vAlign w:val="center"/>
          </w:tcPr>
          <w:p w14:paraId="47926988" w14:textId="36BEB9CF" w:rsidR="00241324" w:rsidRPr="00241324" w:rsidRDefault="00241324" w:rsidP="009B120C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463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vAlign w:val="center"/>
          </w:tcPr>
          <w:p w14:paraId="179E6B1F" w14:textId="49B31DBA" w:rsidR="00241324" w:rsidRPr="008B2C2D" w:rsidRDefault="00241324" w:rsidP="009B120C">
            <w:pPr>
              <w:jc w:val="right"/>
              <w:rPr>
                <w:rFonts w:cs="Arial"/>
              </w:rPr>
            </w:pPr>
            <w:r w:rsidRPr="008B2C2D">
              <w:rPr>
                <w:rFonts w:cs="Arial"/>
              </w:rPr>
              <w:t>20,5</w:t>
            </w:r>
          </w:p>
        </w:tc>
      </w:tr>
      <w:tr w:rsidR="00241324" w:rsidRPr="000D63B6" w14:paraId="5E1E30AF" w14:textId="33804560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5A0D4445" w14:textId="4E5814BA" w:rsidR="00241324" w:rsidRPr="00B37CD5" w:rsidRDefault="00241324" w:rsidP="009B120C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TV magazín (celkem)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4A01008E" w14:textId="4BAF34DC" w:rsidR="00241324" w:rsidRPr="00241324" w:rsidRDefault="00241324" w:rsidP="009B120C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463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5AF247CB" w14:textId="15F1CF2A" w:rsidR="00241324" w:rsidRPr="008B2C2D" w:rsidRDefault="00241324" w:rsidP="0098204A">
            <w:pPr>
              <w:jc w:val="right"/>
              <w:rPr>
                <w:rFonts w:cs="Arial"/>
              </w:rPr>
            </w:pPr>
            <w:r w:rsidRPr="008B2C2D">
              <w:rPr>
                <w:rFonts w:cs="Arial"/>
              </w:rPr>
              <w:t>27,</w:t>
            </w:r>
            <w:r w:rsidR="0098204A" w:rsidRPr="008B2C2D">
              <w:rPr>
                <w:rFonts w:cs="Arial"/>
              </w:rPr>
              <w:t>6</w:t>
            </w:r>
          </w:p>
        </w:tc>
      </w:tr>
      <w:tr w:rsidR="00241324" w:rsidRPr="000D63B6" w14:paraId="5556DBE5" w14:textId="1BB9215F" w:rsidTr="00567C38">
        <w:trPr>
          <w:trHeight w:val="354"/>
          <w:jc w:val="center"/>
        </w:trPr>
        <w:tc>
          <w:tcPr>
            <w:tcW w:w="4325" w:type="dxa"/>
            <w:vAlign w:val="center"/>
          </w:tcPr>
          <w:p w14:paraId="473E8EF4" w14:textId="73222016" w:rsidR="00241324" w:rsidRPr="00B37CD5" w:rsidRDefault="00241324" w:rsidP="009B120C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Magazín DNES + TV</w:t>
            </w:r>
          </w:p>
        </w:tc>
        <w:tc>
          <w:tcPr>
            <w:tcW w:w="2058" w:type="dxa"/>
            <w:vAlign w:val="center"/>
          </w:tcPr>
          <w:p w14:paraId="45FEF743" w14:textId="1B8BBD68" w:rsidR="00241324" w:rsidRPr="00241324" w:rsidRDefault="00241324" w:rsidP="009B120C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410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vAlign w:val="center"/>
          </w:tcPr>
          <w:p w14:paraId="2841FF32" w14:textId="2912A34C" w:rsidR="00241324" w:rsidRPr="000E29F3" w:rsidRDefault="00241324" w:rsidP="008B2C2D">
            <w:pPr>
              <w:jc w:val="right"/>
              <w:rPr>
                <w:rFonts w:cs="Arial"/>
                <w:position w:val="0"/>
              </w:rPr>
            </w:pPr>
            <w:r w:rsidRPr="000E29F3">
              <w:rPr>
                <w:rFonts w:cs="Arial"/>
              </w:rPr>
              <w:t>1</w:t>
            </w:r>
            <w:r w:rsidR="008B2C2D" w:rsidRPr="000E29F3">
              <w:rPr>
                <w:rFonts w:cs="Arial"/>
              </w:rPr>
              <w:t>9,0</w:t>
            </w:r>
          </w:p>
        </w:tc>
      </w:tr>
      <w:tr w:rsidR="00241324" w:rsidRPr="000D63B6" w14:paraId="530CBFA1" w14:textId="06E7F829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003ECD11" w14:textId="0C64E193" w:rsidR="00241324" w:rsidRPr="00B37CD5" w:rsidRDefault="00241324" w:rsidP="009B120C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Magazín Právo + TV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044DB5BC" w14:textId="5AEDFE52" w:rsidR="00241324" w:rsidRPr="00241324" w:rsidRDefault="00241324" w:rsidP="009B120C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253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0C27EBF4" w14:textId="19B577CD" w:rsidR="00241324" w:rsidRPr="00055311" w:rsidRDefault="00241324" w:rsidP="000E29F3">
            <w:pPr>
              <w:jc w:val="right"/>
              <w:rPr>
                <w:rFonts w:cs="Arial"/>
              </w:rPr>
            </w:pPr>
            <w:r w:rsidRPr="00055311">
              <w:rPr>
                <w:rFonts w:cs="Arial"/>
              </w:rPr>
              <w:t>11,</w:t>
            </w:r>
            <w:r w:rsidR="000E29F3" w:rsidRPr="00055311">
              <w:rPr>
                <w:rFonts w:cs="Arial"/>
              </w:rPr>
              <w:t>8</w:t>
            </w:r>
          </w:p>
        </w:tc>
      </w:tr>
      <w:tr w:rsidR="00241324" w:rsidRPr="000D63B6" w14:paraId="4816DF0A" w14:textId="7293A5D0" w:rsidTr="00567C38">
        <w:trPr>
          <w:trHeight w:val="354"/>
          <w:jc w:val="center"/>
        </w:trPr>
        <w:tc>
          <w:tcPr>
            <w:tcW w:w="4325" w:type="dxa"/>
            <w:vAlign w:val="center"/>
          </w:tcPr>
          <w:p w14:paraId="2B207425" w14:textId="0267A3F5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TV pohoda (celkem)</w:t>
            </w:r>
          </w:p>
        </w:tc>
        <w:tc>
          <w:tcPr>
            <w:tcW w:w="2058" w:type="dxa"/>
            <w:vAlign w:val="center"/>
          </w:tcPr>
          <w:p w14:paraId="171479C6" w14:textId="77426AD3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218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vAlign w:val="center"/>
          </w:tcPr>
          <w:p w14:paraId="254D02EB" w14:textId="183B3533" w:rsidR="00241324" w:rsidRPr="00055311" w:rsidRDefault="00241324" w:rsidP="00055311">
            <w:pPr>
              <w:jc w:val="right"/>
              <w:rPr>
                <w:rFonts w:cs="Arial"/>
              </w:rPr>
            </w:pPr>
            <w:r w:rsidRPr="00055311">
              <w:rPr>
                <w:rFonts w:cs="Arial"/>
              </w:rPr>
              <w:t>13,</w:t>
            </w:r>
            <w:r w:rsidR="00055311" w:rsidRPr="00055311">
              <w:rPr>
                <w:rFonts w:cs="Arial"/>
              </w:rPr>
              <w:t>5</w:t>
            </w:r>
          </w:p>
        </w:tc>
      </w:tr>
      <w:tr w:rsidR="00241324" w:rsidRPr="000D63B6" w14:paraId="48FF9061" w14:textId="1675A9A5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30775009" w14:textId="250F5CA1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Sport magazín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6C463518" w14:textId="4A091517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197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3AF9E23A" w14:textId="71534D41" w:rsidR="00241324" w:rsidRPr="00055311" w:rsidRDefault="00241324" w:rsidP="00AD5066">
            <w:pPr>
              <w:jc w:val="right"/>
              <w:rPr>
                <w:rFonts w:cs="Arial"/>
              </w:rPr>
            </w:pPr>
            <w:r w:rsidRPr="00055311">
              <w:rPr>
                <w:rFonts w:cs="Arial"/>
              </w:rPr>
              <w:t>5,4</w:t>
            </w:r>
          </w:p>
        </w:tc>
      </w:tr>
      <w:tr w:rsidR="00241324" w:rsidRPr="00EE6CD2" w14:paraId="213AD078" w14:textId="1F68A942" w:rsidTr="00567C38">
        <w:trPr>
          <w:trHeight w:val="354"/>
          <w:jc w:val="center"/>
        </w:trPr>
        <w:tc>
          <w:tcPr>
            <w:tcW w:w="4325" w:type="dxa"/>
            <w:shd w:val="clear" w:color="auto" w:fill="FFFFFF"/>
            <w:vAlign w:val="center"/>
          </w:tcPr>
          <w:p w14:paraId="0F52B51B" w14:textId="3482B03D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Ona DNES</w:t>
            </w:r>
          </w:p>
        </w:tc>
        <w:tc>
          <w:tcPr>
            <w:tcW w:w="2058" w:type="dxa"/>
            <w:shd w:val="clear" w:color="auto" w:fill="FFFFFF"/>
            <w:vAlign w:val="center"/>
          </w:tcPr>
          <w:p w14:paraId="72FA7471" w14:textId="597AF789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195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FFFFFF"/>
            <w:vAlign w:val="center"/>
          </w:tcPr>
          <w:p w14:paraId="0D3208D2" w14:textId="15A5E770" w:rsidR="00241324" w:rsidRPr="00055311" w:rsidRDefault="00241324" w:rsidP="00AD5066">
            <w:pPr>
              <w:jc w:val="right"/>
              <w:rPr>
                <w:rFonts w:cs="Arial"/>
                <w:position w:val="0"/>
              </w:rPr>
            </w:pPr>
            <w:r w:rsidRPr="00055311">
              <w:rPr>
                <w:rFonts w:cs="Arial"/>
              </w:rPr>
              <w:t>5,5</w:t>
            </w:r>
          </w:p>
        </w:tc>
      </w:tr>
      <w:tr w:rsidR="00241324" w:rsidRPr="009B120C" w14:paraId="49A346F8" w14:textId="53890A79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685C44FD" w14:textId="08AFEDAD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Aha! TV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36CF7CFF" w14:textId="5D7716FD" w:rsidR="00241324" w:rsidRPr="0098204A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98204A">
              <w:rPr>
                <w:rFonts w:cs="Arial"/>
                <w:color w:val="000000"/>
                <w:szCs w:val="16"/>
              </w:rPr>
              <w:t>192 000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4B63A7E9" w14:textId="069FE74A" w:rsidR="00241324" w:rsidRPr="0098204A" w:rsidRDefault="00241324" w:rsidP="0098204A">
            <w:pPr>
              <w:jc w:val="right"/>
              <w:rPr>
                <w:rFonts w:cs="Arial"/>
              </w:rPr>
            </w:pPr>
            <w:r w:rsidRPr="0098204A">
              <w:rPr>
                <w:rFonts w:cs="Arial"/>
              </w:rPr>
              <w:t>6,</w:t>
            </w:r>
            <w:r w:rsidR="0098204A" w:rsidRPr="0098204A">
              <w:rPr>
                <w:rFonts w:cs="Arial"/>
              </w:rPr>
              <w:t>8</w:t>
            </w:r>
          </w:p>
        </w:tc>
      </w:tr>
      <w:tr w:rsidR="00241324" w:rsidRPr="000D63B6" w14:paraId="75CE44CE" w14:textId="492D7B52" w:rsidTr="00567C38">
        <w:trPr>
          <w:trHeight w:val="354"/>
          <w:jc w:val="center"/>
        </w:trPr>
        <w:tc>
          <w:tcPr>
            <w:tcW w:w="4325" w:type="dxa"/>
            <w:vAlign w:val="center"/>
          </w:tcPr>
          <w:p w14:paraId="17E6808C" w14:textId="1D4D6A2B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Víkend DNES</w:t>
            </w:r>
          </w:p>
        </w:tc>
        <w:tc>
          <w:tcPr>
            <w:tcW w:w="2058" w:type="dxa"/>
            <w:vAlign w:val="center"/>
          </w:tcPr>
          <w:p w14:paraId="00DE3648" w14:textId="3CB9C80B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189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vAlign w:val="center"/>
          </w:tcPr>
          <w:p w14:paraId="70E0E548" w14:textId="381C8082" w:rsidR="00241324" w:rsidRPr="00A11BC5" w:rsidRDefault="00241324" w:rsidP="00AD5066">
            <w:pPr>
              <w:jc w:val="right"/>
              <w:rPr>
                <w:rFonts w:cs="Arial"/>
              </w:rPr>
            </w:pPr>
            <w:r w:rsidRPr="00A11BC5">
              <w:rPr>
                <w:rFonts w:cs="Arial"/>
              </w:rPr>
              <w:t>4,2</w:t>
            </w:r>
          </w:p>
        </w:tc>
      </w:tr>
      <w:tr w:rsidR="00241324" w:rsidRPr="000D63B6" w14:paraId="3F5357EF" w14:textId="7EC8FBF4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0532943E" w14:textId="02C11012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Lidové noviny Orientace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006DB651" w14:textId="3E3C298F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112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7F76C921" w14:textId="59B1B157" w:rsidR="00241324" w:rsidRPr="00A11BC5" w:rsidRDefault="00241324" w:rsidP="00990819">
            <w:pPr>
              <w:jc w:val="right"/>
              <w:rPr>
                <w:rFonts w:cs="Arial"/>
              </w:rPr>
            </w:pPr>
            <w:r w:rsidRPr="00A11BC5">
              <w:rPr>
                <w:rFonts w:cs="Arial"/>
              </w:rPr>
              <w:t>2,8</w:t>
            </w:r>
          </w:p>
        </w:tc>
      </w:tr>
      <w:tr w:rsidR="00241324" w:rsidRPr="000D63B6" w14:paraId="30AA8412" w14:textId="0B0F032F" w:rsidTr="00567C38">
        <w:trPr>
          <w:trHeight w:val="354"/>
          <w:jc w:val="center"/>
        </w:trPr>
        <w:tc>
          <w:tcPr>
            <w:tcW w:w="4325" w:type="dxa"/>
            <w:vAlign w:val="center"/>
          </w:tcPr>
          <w:p w14:paraId="7B613177" w14:textId="093BE126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Speciál DNES</w:t>
            </w:r>
          </w:p>
        </w:tc>
        <w:tc>
          <w:tcPr>
            <w:tcW w:w="2058" w:type="dxa"/>
            <w:vAlign w:val="center"/>
          </w:tcPr>
          <w:p w14:paraId="5AB3AF3F" w14:textId="25132B71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108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vAlign w:val="center"/>
          </w:tcPr>
          <w:p w14:paraId="59F9CFDB" w14:textId="0CFA5220" w:rsidR="00241324" w:rsidRPr="00B83449" w:rsidRDefault="00241324" w:rsidP="00AD5066">
            <w:pPr>
              <w:jc w:val="right"/>
              <w:rPr>
                <w:rFonts w:cs="Arial"/>
              </w:rPr>
            </w:pPr>
            <w:r w:rsidRPr="00B83449">
              <w:rPr>
                <w:rFonts w:cs="Arial"/>
              </w:rPr>
              <w:t>1,9</w:t>
            </w:r>
          </w:p>
        </w:tc>
      </w:tr>
      <w:tr w:rsidR="00241324" w:rsidRPr="000D63B6" w14:paraId="32902A48" w14:textId="77777777" w:rsidTr="00567C38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7246BD4D" w14:textId="26270366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Deník víkend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1ED91641" w14:textId="6B765561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97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09378905" w14:textId="60F6F643" w:rsidR="00241324" w:rsidRPr="00B83449" w:rsidRDefault="00241324" w:rsidP="00AD5066">
            <w:pPr>
              <w:jc w:val="right"/>
              <w:rPr>
                <w:rFonts w:cs="Arial"/>
              </w:rPr>
            </w:pPr>
            <w:r w:rsidRPr="00B83449">
              <w:rPr>
                <w:rFonts w:cs="Arial"/>
              </w:rPr>
              <w:t>3,9</w:t>
            </w:r>
          </w:p>
        </w:tc>
      </w:tr>
      <w:tr w:rsidR="00241324" w:rsidRPr="000D63B6" w14:paraId="1AABF550" w14:textId="5FA7DDB9" w:rsidTr="00567C38">
        <w:trPr>
          <w:trHeight w:val="354"/>
          <w:jc w:val="center"/>
        </w:trPr>
        <w:tc>
          <w:tcPr>
            <w:tcW w:w="4325" w:type="dxa"/>
            <w:shd w:val="clear" w:color="auto" w:fill="FFFFFF" w:themeFill="background1"/>
            <w:vAlign w:val="center"/>
          </w:tcPr>
          <w:p w14:paraId="1899863A" w14:textId="7E62B591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Dům &amp; bydlení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4BF10D2" w14:textId="4DDBDEBB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74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FFFFFF" w:themeFill="background1"/>
            <w:vAlign w:val="center"/>
          </w:tcPr>
          <w:p w14:paraId="45F1E1E4" w14:textId="4E3934EA" w:rsidR="00241324" w:rsidRPr="00B83449" w:rsidRDefault="00241324" w:rsidP="004723B8">
            <w:pPr>
              <w:jc w:val="right"/>
              <w:rPr>
                <w:rFonts w:cs="Arial"/>
                <w:position w:val="0"/>
              </w:rPr>
            </w:pPr>
            <w:r w:rsidRPr="00B83449">
              <w:rPr>
                <w:rFonts w:cs="Arial"/>
              </w:rPr>
              <w:t>1,9</w:t>
            </w:r>
          </w:p>
        </w:tc>
      </w:tr>
      <w:tr w:rsidR="00241324" w:rsidRPr="000D63B6" w14:paraId="556C545D" w14:textId="6B73BFF1" w:rsidTr="00D97B92">
        <w:trPr>
          <w:trHeight w:val="354"/>
          <w:jc w:val="center"/>
        </w:trPr>
        <w:tc>
          <w:tcPr>
            <w:tcW w:w="4325" w:type="dxa"/>
            <w:shd w:val="clear" w:color="auto" w:fill="CCCCCC"/>
            <w:vAlign w:val="center"/>
          </w:tcPr>
          <w:p w14:paraId="51EEC3AC" w14:textId="3BBD7169" w:rsidR="00241324" w:rsidRPr="00B37CD5" w:rsidRDefault="00241324" w:rsidP="00AD5066">
            <w:pPr>
              <w:rPr>
                <w:rFonts w:cs="Arial"/>
                <w:color w:val="000000"/>
              </w:rPr>
            </w:pPr>
            <w:r w:rsidRPr="00B37CD5">
              <w:rPr>
                <w:rFonts w:cs="Arial"/>
                <w:color w:val="000000"/>
                <w:szCs w:val="16"/>
              </w:rPr>
              <w:t>Styl pro ženy</w:t>
            </w:r>
          </w:p>
        </w:tc>
        <w:tc>
          <w:tcPr>
            <w:tcW w:w="2058" w:type="dxa"/>
            <w:shd w:val="clear" w:color="auto" w:fill="CCCCCC"/>
            <w:vAlign w:val="center"/>
          </w:tcPr>
          <w:p w14:paraId="4FD56D82" w14:textId="06FC7A16" w:rsidR="00241324" w:rsidRPr="00241324" w:rsidRDefault="00241324" w:rsidP="00AD5066">
            <w:pPr>
              <w:jc w:val="right"/>
              <w:rPr>
                <w:rFonts w:cs="Arial"/>
                <w:color w:val="000000"/>
              </w:rPr>
            </w:pPr>
            <w:r w:rsidRPr="00241324">
              <w:rPr>
                <w:rFonts w:cs="Arial"/>
                <w:color w:val="000000"/>
                <w:szCs w:val="16"/>
              </w:rPr>
              <w:t>55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4" w:type="dxa"/>
            <w:shd w:val="clear" w:color="auto" w:fill="CCCCCC"/>
            <w:vAlign w:val="center"/>
          </w:tcPr>
          <w:p w14:paraId="529771C4" w14:textId="6904ED73" w:rsidR="00241324" w:rsidRPr="00B83449" w:rsidRDefault="00241324" w:rsidP="00AD5066">
            <w:pPr>
              <w:jc w:val="right"/>
              <w:rPr>
                <w:rFonts w:cs="Arial"/>
                <w:position w:val="0"/>
              </w:rPr>
            </w:pPr>
            <w:r w:rsidRPr="00B83449">
              <w:rPr>
                <w:rFonts w:cs="Arial"/>
              </w:rPr>
              <w:t>1,1</w:t>
            </w:r>
          </w:p>
        </w:tc>
      </w:tr>
    </w:tbl>
    <w:p w14:paraId="7D68C77F" w14:textId="77777777" w:rsidR="00E50E70" w:rsidRPr="000D63B6" w:rsidRDefault="00E50E70" w:rsidP="00983E1F">
      <w:pPr>
        <w:rPr>
          <w:rFonts w:cs="Arial"/>
        </w:rPr>
      </w:pPr>
    </w:p>
    <w:p w14:paraId="53BB3824" w14:textId="77777777" w:rsidR="006230F8" w:rsidRPr="000D63B6" w:rsidRDefault="001747A3" w:rsidP="00426E09">
      <w:pPr>
        <w:pStyle w:val="StylStylStylStyl214bnenTun"/>
        <w:spacing w:before="240" w:after="60"/>
      </w:pPr>
      <w:r w:rsidRPr="000D63B6">
        <w:rPr>
          <w:rStyle w:val="StylStylStylStyl214bnenTunChar"/>
          <w:rFonts w:ascii="Arial" w:hAnsi="Arial"/>
        </w:rPr>
        <w:tab/>
      </w:r>
      <w:r w:rsidR="0094048D">
        <w:rPr>
          <w:rStyle w:val="StylStylStylStyl214bnenTunChar"/>
          <w:rFonts w:ascii="Arial" w:hAnsi="Arial"/>
        </w:rPr>
        <w:t xml:space="preserve"> </w:t>
      </w:r>
      <w:r w:rsidR="006230F8" w:rsidRPr="000D63B6">
        <w:rPr>
          <w:b/>
          <w:sz w:val="36"/>
        </w:rPr>
        <w:t xml:space="preserve">І </w:t>
      </w:r>
      <w:r w:rsidR="006230F8" w:rsidRPr="000D63B6">
        <w:t>Časopisy – bydlení,</w:t>
      </w:r>
    </w:p>
    <w:p w14:paraId="506598A4" w14:textId="77777777" w:rsidR="006230F8" w:rsidRPr="000D63B6" w:rsidRDefault="006230F8" w:rsidP="00426E09">
      <w:pPr>
        <w:pStyle w:val="StylStylStylStyl214bnenTun"/>
        <w:tabs>
          <w:tab w:val="left" w:pos="4338"/>
        </w:tabs>
        <w:spacing w:after="60"/>
      </w:pPr>
      <w:r w:rsidRPr="000D63B6">
        <w:tab/>
      </w:r>
      <w:r w:rsidRPr="000D63B6">
        <w:tab/>
      </w:r>
      <w:r w:rsidR="0094048D">
        <w:t xml:space="preserve"> </w:t>
      </w:r>
      <w:r w:rsidRPr="000D63B6">
        <w:t>bytová kultura</w:t>
      </w:r>
    </w:p>
    <w:p w14:paraId="649DA411" w14:textId="77777777" w:rsidR="00E86FAB" w:rsidRPr="000D63B6" w:rsidRDefault="00E86FAB" w:rsidP="00983E1F">
      <w:pPr>
        <w:pStyle w:val="StylStylStylStyl214bnenTun"/>
        <w:tabs>
          <w:tab w:val="left" w:pos="4338"/>
        </w:tabs>
        <w:rPr>
          <w:spacing w:val="20"/>
          <w:sz w:val="20"/>
          <w:szCs w:val="20"/>
        </w:rPr>
      </w:pPr>
    </w:p>
    <w:tbl>
      <w:tblPr>
        <w:tblW w:w="7797" w:type="dxa"/>
        <w:jc w:val="center"/>
        <w:tblLook w:val="01E0" w:firstRow="1" w:lastRow="1" w:firstColumn="1" w:lastColumn="1" w:noHBand="0" w:noVBand="0"/>
      </w:tblPr>
      <w:tblGrid>
        <w:gridCol w:w="4184"/>
        <w:gridCol w:w="2126"/>
        <w:gridCol w:w="1487"/>
      </w:tblGrid>
      <w:tr w:rsidR="00B422BB" w:rsidRPr="000D63B6" w14:paraId="26274390" w14:textId="46A2CE09" w:rsidTr="006106F3">
        <w:trPr>
          <w:trHeight w:val="354"/>
          <w:jc w:val="center"/>
        </w:trPr>
        <w:tc>
          <w:tcPr>
            <w:tcW w:w="4184" w:type="dxa"/>
            <w:shd w:val="clear" w:color="auto" w:fill="365F91"/>
            <w:vAlign w:val="center"/>
          </w:tcPr>
          <w:p w14:paraId="0EAC0DE0" w14:textId="77777777" w:rsidR="00B422BB" w:rsidRPr="00645531" w:rsidRDefault="00B422BB" w:rsidP="00426E09">
            <w:pPr>
              <w:rPr>
                <w:color w:val="FFFFFF"/>
              </w:rPr>
            </w:pPr>
          </w:p>
        </w:tc>
        <w:tc>
          <w:tcPr>
            <w:tcW w:w="2126" w:type="dxa"/>
            <w:shd w:val="clear" w:color="auto" w:fill="365F91"/>
            <w:vAlign w:val="center"/>
          </w:tcPr>
          <w:p w14:paraId="799CFADA" w14:textId="77777777" w:rsidR="00B422BB" w:rsidRPr="00645531" w:rsidRDefault="00B422BB" w:rsidP="00426E09">
            <w:pPr>
              <w:jc w:val="right"/>
              <w:rPr>
                <w:color w:val="FFFFFF"/>
              </w:rPr>
            </w:pPr>
            <w:r w:rsidRPr="00645531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487" w:type="dxa"/>
            <w:shd w:val="clear" w:color="auto" w:fill="365F91"/>
            <w:vAlign w:val="center"/>
          </w:tcPr>
          <w:p w14:paraId="6EC70BE1" w14:textId="3730DC59" w:rsidR="00B422BB" w:rsidRPr="00674DCE" w:rsidRDefault="00B422BB" w:rsidP="0098057B">
            <w:pPr>
              <w:jc w:val="right"/>
              <w:rPr>
                <w:rFonts w:cs="Arial"/>
                <w:b/>
                <w:color w:val="FFFFFF"/>
              </w:rPr>
            </w:pPr>
            <w:r w:rsidRPr="00674DCE">
              <w:rPr>
                <w:rFonts w:cs="Arial"/>
                <w:b/>
                <w:color w:val="FFFFFF"/>
              </w:rPr>
              <w:t>GRP</w:t>
            </w:r>
          </w:p>
        </w:tc>
      </w:tr>
      <w:tr w:rsidR="006106F3" w:rsidRPr="000D63B6" w14:paraId="06AE9B19" w14:textId="651FA40F" w:rsidTr="006106F3">
        <w:trPr>
          <w:trHeight w:val="354"/>
          <w:jc w:val="center"/>
        </w:trPr>
        <w:tc>
          <w:tcPr>
            <w:tcW w:w="4184" w:type="dxa"/>
            <w:vAlign w:val="center"/>
          </w:tcPr>
          <w:p w14:paraId="4B57B87D" w14:textId="1E73E5F9" w:rsidR="006106F3" w:rsidRPr="000614E3" w:rsidRDefault="006106F3" w:rsidP="00657238">
            <w:pPr>
              <w:rPr>
                <w:rFonts w:cs="Arial"/>
                <w:color w:val="000000"/>
              </w:rPr>
            </w:pPr>
            <w:r w:rsidRPr="000614E3">
              <w:rPr>
                <w:rFonts w:cs="Arial"/>
                <w:color w:val="000000"/>
                <w:szCs w:val="16"/>
              </w:rPr>
              <w:t>Dům a zahrada</w:t>
            </w:r>
          </w:p>
        </w:tc>
        <w:tc>
          <w:tcPr>
            <w:tcW w:w="2126" w:type="dxa"/>
            <w:vAlign w:val="center"/>
          </w:tcPr>
          <w:p w14:paraId="7F4D70B1" w14:textId="127FDB4E" w:rsidR="006106F3" w:rsidRPr="006106F3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6106F3">
              <w:rPr>
                <w:rFonts w:cs="Arial"/>
                <w:color w:val="000000"/>
                <w:szCs w:val="16"/>
              </w:rPr>
              <w:t>238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87" w:type="dxa"/>
            <w:vAlign w:val="center"/>
          </w:tcPr>
          <w:p w14:paraId="09E5ADE4" w14:textId="29C3AF17" w:rsidR="006106F3" w:rsidRPr="00686209" w:rsidRDefault="00674DCE" w:rsidP="008757C7">
            <w:pPr>
              <w:jc w:val="right"/>
              <w:rPr>
                <w:rFonts w:cs="Arial"/>
                <w:color w:val="000000"/>
              </w:rPr>
            </w:pPr>
            <w:r w:rsidRPr="00686209">
              <w:rPr>
                <w:rFonts w:cs="Arial"/>
                <w:color w:val="000000"/>
              </w:rPr>
              <w:t>9,0</w:t>
            </w:r>
          </w:p>
        </w:tc>
      </w:tr>
      <w:tr w:rsidR="006106F3" w:rsidRPr="000D63B6" w14:paraId="63241A78" w14:textId="4B4CC085" w:rsidTr="006106F3">
        <w:trPr>
          <w:trHeight w:val="354"/>
          <w:jc w:val="center"/>
        </w:trPr>
        <w:tc>
          <w:tcPr>
            <w:tcW w:w="4184" w:type="dxa"/>
            <w:shd w:val="clear" w:color="auto" w:fill="CCCCCC"/>
            <w:vAlign w:val="center"/>
          </w:tcPr>
          <w:p w14:paraId="7380C72D" w14:textId="020D336D" w:rsidR="006106F3" w:rsidRPr="000614E3" w:rsidRDefault="006106F3" w:rsidP="00657238">
            <w:pPr>
              <w:rPr>
                <w:rFonts w:cs="Arial"/>
                <w:color w:val="000000"/>
              </w:rPr>
            </w:pPr>
            <w:r w:rsidRPr="000614E3">
              <w:rPr>
                <w:rFonts w:cs="Arial"/>
                <w:color w:val="000000"/>
                <w:szCs w:val="16"/>
              </w:rPr>
              <w:t>Bydlení</w:t>
            </w:r>
          </w:p>
        </w:tc>
        <w:tc>
          <w:tcPr>
            <w:tcW w:w="2126" w:type="dxa"/>
            <w:shd w:val="clear" w:color="auto" w:fill="CCCCCC"/>
            <w:vAlign w:val="center"/>
          </w:tcPr>
          <w:p w14:paraId="2E65F2EC" w14:textId="650AA1DB" w:rsidR="006106F3" w:rsidRPr="006106F3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6106F3">
              <w:rPr>
                <w:rFonts w:cs="Arial"/>
                <w:color w:val="000000"/>
                <w:szCs w:val="16"/>
              </w:rPr>
              <w:t>172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87" w:type="dxa"/>
            <w:shd w:val="clear" w:color="auto" w:fill="CCCCCC"/>
            <w:vAlign w:val="center"/>
          </w:tcPr>
          <w:p w14:paraId="5A828D19" w14:textId="0BBBD4AF" w:rsidR="006106F3" w:rsidRPr="00686209" w:rsidRDefault="006106F3" w:rsidP="00686209">
            <w:pPr>
              <w:jc w:val="right"/>
              <w:rPr>
                <w:rFonts w:cs="Arial"/>
                <w:color w:val="000000"/>
              </w:rPr>
            </w:pPr>
            <w:r w:rsidRPr="00686209">
              <w:rPr>
                <w:rFonts w:cs="Arial"/>
                <w:color w:val="000000"/>
              </w:rPr>
              <w:t>4,</w:t>
            </w:r>
            <w:r w:rsidR="00686209" w:rsidRPr="00686209">
              <w:rPr>
                <w:rFonts w:cs="Arial"/>
                <w:color w:val="000000"/>
              </w:rPr>
              <w:t>9</w:t>
            </w:r>
          </w:p>
        </w:tc>
      </w:tr>
      <w:tr w:rsidR="006106F3" w:rsidRPr="000D63B6" w14:paraId="03BEDB19" w14:textId="5D6BEFAB" w:rsidTr="006106F3">
        <w:trPr>
          <w:trHeight w:val="354"/>
          <w:jc w:val="center"/>
        </w:trPr>
        <w:tc>
          <w:tcPr>
            <w:tcW w:w="4184" w:type="dxa"/>
            <w:vAlign w:val="center"/>
          </w:tcPr>
          <w:p w14:paraId="7B186002" w14:textId="13F67965" w:rsidR="006106F3" w:rsidRPr="000614E3" w:rsidRDefault="006106F3" w:rsidP="00657238">
            <w:pPr>
              <w:rPr>
                <w:rFonts w:cs="Arial"/>
                <w:color w:val="000000"/>
              </w:rPr>
            </w:pPr>
            <w:r w:rsidRPr="000614E3">
              <w:rPr>
                <w:rFonts w:cs="Arial"/>
                <w:color w:val="000000"/>
                <w:szCs w:val="16"/>
              </w:rPr>
              <w:t>Marianne Bydlení</w:t>
            </w:r>
          </w:p>
        </w:tc>
        <w:tc>
          <w:tcPr>
            <w:tcW w:w="2126" w:type="dxa"/>
            <w:vAlign w:val="center"/>
          </w:tcPr>
          <w:p w14:paraId="71281493" w14:textId="63F04C96" w:rsidR="006106F3" w:rsidRPr="006106F3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6106F3">
              <w:rPr>
                <w:rFonts w:cs="Arial"/>
                <w:color w:val="000000"/>
                <w:szCs w:val="16"/>
              </w:rPr>
              <w:t>130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87" w:type="dxa"/>
            <w:vAlign w:val="center"/>
          </w:tcPr>
          <w:p w14:paraId="10D64911" w14:textId="38912D96" w:rsidR="006106F3" w:rsidRPr="003A01A1" w:rsidRDefault="006106F3" w:rsidP="008757C7">
            <w:pPr>
              <w:jc w:val="right"/>
              <w:rPr>
                <w:rFonts w:cs="Arial"/>
                <w:color w:val="000000"/>
              </w:rPr>
            </w:pPr>
            <w:r w:rsidRPr="003A01A1">
              <w:rPr>
                <w:rFonts w:cs="Arial"/>
                <w:color w:val="000000"/>
              </w:rPr>
              <w:t>3,9</w:t>
            </w:r>
          </w:p>
        </w:tc>
      </w:tr>
      <w:tr w:rsidR="006106F3" w:rsidRPr="000D63B6" w14:paraId="32FC3679" w14:textId="07BDD1C5" w:rsidTr="006106F3">
        <w:trPr>
          <w:trHeight w:val="354"/>
          <w:jc w:val="center"/>
        </w:trPr>
        <w:tc>
          <w:tcPr>
            <w:tcW w:w="4184" w:type="dxa"/>
            <w:shd w:val="clear" w:color="auto" w:fill="CCCCCC"/>
            <w:vAlign w:val="center"/>
          </w:tcPr>
          <w:p w14:paraId="4BE7EE00" w14:textId="2D5A39AC" w:rsidR="006106F3" w:rsidRPr="000614E3" w:rsidRDefault="006106F3" w:rsidP="00657238">
            <w:pPr>
              <w:rPr>
                <w:rFonts w:cs="Arial"/>
                <w:color w:val="000000"/>
              </w:rPr>
            </w:pPr>
            <w:r w:rsidRPr="000614E3">
              <w:rPr>
                <w:rFonts w:cs="Arial"/>
                <w:color w:val="000000"/>
                <w:szCs w:val="16"/>
              </w:rPr>
              <w:t>Můj dům</w:t>
            </w:r>
          </w:p>
        </w:tc>
        <w:tc>
          <w:tcPr>
            <w:tcW w:w="2126" w:type="dxa"/>
            <w:shd w:val="clear" w:color="auto" w:fill="CCCCCC"/>
            <w:vAlign w:val="center"/>
          </w:tcPr>
          <w:p w14:paraId="1BA25E61" w14:textId="14B70444" w:rsidR="006106F3" w:rsidRPr="006106F3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6106F3">
              <w:rPr>
                <w:rFonts w:cs="Arial"/>
                <w:color w:val="000000"/>
                <w:szCs w:val="16"/>
              </w:rPr>
              <w:t>126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87" w:type="dxa"/>
            <w:shd w:val="clear" w:color="auto" w:fill="CCCCCC"/>
            <w:vAlign w:val="center"/>
          </w:tcPr>
          <w:p w14:paraId="182515B6" w14:textId="6173FDD9" w:rsidR="006106F3" w:rsidRPr="003A01A1" w:rsidRDefault="006106F3" w:rsidP="008757C7">
            <w:pPr>
              <w:jc w:val="right"/>
              <w:rPr>
                <w:rFonts w:cs="Arial"/>
                <w:color w:val="000000"/>
              </w:rPr>
            </w:pPr>
            <w:r w:rsidRPr="003A01A1">
              <w:rPr>
                <w:rFonts w:cs="Arial"/>
                <w:color w:val="000000"/>
              </w:rPr>
              <w:t>3,8</w:t>
            </w:r>
          </w:p>
        </w:tc>
      </w:tr>
      <w:tr w:rsidR="006106F3" w:rsidRPr="000D63B6" w14:paraId="53F82235" w14:textId="61BEA1DC" w:rsidTr="006106F3">
        <w:trPr>
          <w:trHeight w:val="354"/>
          <w:jc w:val="center"/>
        </w:trPr>
        <w:tc>
          <w:tcPr>
            <w:tcW w:w="4184" w:type="dxa"/>
            <w:tcBorders>
              <w:bottom w:val="single" w:sz="4" w:space="0" w:color="auto"/>
            </w:tcBorders>
            <w:vAlign w:val="center"/>
          </w:tcPr>
          <w:p w14:paraId="10C28A24" w14:textId="11E01F7B" w:rsidR="006106F3" w:rsidRPr="000614E3" w:rsidRDefault="006106F3" w:rsidP="00657238">
            <w:pPr>
              <w:rPr>
                <w:rFonts w:cs="Arial"/>
                <w:color w:val="000000"/>
              </w:rPr>
            </w:pPr>
            <w:r w:rsidRPr="000614E3">
              <w:rPr>
                <w:rFonts w:cs="Arial"/>
                <w:color w:val="000000"/>
                <w:szCs w:val="16"/>
              </w:rPr>
              <w:t>Moderní byt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123A33D0" w14:textId="4C2B5C26" w:rsidR="006106F3" w:rsidRPr="006106F3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6106F3">
              <w:rPr>
                <w:rFonts w:cs="Arial"/>
                <w:color w:val="000000"/>
                <w:szCs w:val="16"/>
              </w:rPr>
              <w:t>105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vAlign w:val="center"/>
          </w:tcPr>
          <w:p w14:paraId="69545E58" w14:textId="677872AD" w:rsidR="006106F3" w:rsidRPr="003A01A1" w:rsidRDefault="006106F3" w:rsidP="00657238">
            <w:pPr>
              <w:jc w:val="right"/>
              <w:rPr>
                <w:rFonts w:cs="Arial"/>
                <w:color w:val="000000"/>
              </w:rPr>
            </w:pPr>
            <w:r w:rsidRPr="003A01A1">
              <w:rPr>
                <w:rFonts w:cs="Arial"/>
                <w:color w:val="000000"/>
              </w:rPr>
              <w:t>2,9</w:t>
            </w:r>
          </w:p>
        </w:tc>
      </w:tr>
    </w:tbl>
    <w:p w14:paraId="3A37E65B" w14:textId="77777777" w:rsidR="00BA5633" w:rsidRPr="000D63B6" w:rsidRDefault="00BA5633" w:rsidP="00BA5633"/>
    <w:bookmarkEnd w:id="0"/>
    <w:bookmarkEnd w:id="1"/>
    <w:p w14:paraId="7C9EA104" w14:textId="77777777" w:rsidR="009E1A0F" w:rsidRPr="000D63B6" w:rsidRDefault="009E1A0F" w:rsidP="009E1A0F"/>
    <w:p w14:paraId="6C94190D" w14:textId="77777777" w:rsidR="009E1A0F" w:rsidRPr="000D63B6" w:rsidRDefault="009E1A0F" w:rsidP="009E1A0F">
      <w:pPr>
        <w:pStyle w:val="StylStylStylStyl214bnenTun"/>
        <w:spacing w:before="240" w:after="60"/>
      </w:pPr>
      <w:r w:rsidRPr="000D63B6">
        <w:tab/>
      </w:r>
      <w:r w:rsidRPr="000D63B6">
        <w:rPr>
          <w:b/>
          <w:sz w:val="36"/>
        </w:rPr>
        <w:t xml:space="preserve">І </w:t>
      </w:r>
      <w:r w:rsidRPr="000D63B6">
        <w:rPr>
          <w:szCs w:val="28"/>
        </w:rPr>
        <w:t>Ekonomické časopisy</w:t>
      </w:r>
    </w:p>
    <w:p w14:paraId="0891F8A5" w14:textId="77777777" w:rsidR="009E1A0F" w:rsidRPr="000D63B6" w:rsidRDefault="009E1A0F" w:rsidP="009E1A0F">
      <w:pPr>
        <w:pStyle w:val="StylStylStylStyl214bnenTun"/>
        <w:rPr>
          <w:sz w:val="20"/>
          <w:szCs w:val="12"/>
        </w:rPr>
      </w:pPr>
    </w:p>
    <w:tbl>
      <w:tblPr>
        <w:tblW w:w="7817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3929"/>
        <w:gridCol w:w="2388"/>
        <w:gridCol w:w="1500"/>
      </w:tblGrid>
      <w:tr w:rsidR="009E1A0F" w:rsidRPr="000D63B6" w14:paraId="47FDD31D" w14:textId="77777777" w:rsidTr="008B2C2D">
        <w:trPr>
          <w:cantSplit/>
          <w:trHeight w:val="369"/>
          <w:jc w:val="center"/>
        </w:trPr>
        <w:tc>
          <w:tcPr>
            <w:tcW w:w="3929" w:type="dxa"/>
            <w:tcBorders>
              <w:bottom w:val="nil"/>
            </w:tcBorders>
            <w:shd w:val="clear" w:color="auto" w:fill="365F91"/>
            <w:vAlign w:val="center"/>
          </w:tcPr>
          <w:p w14:paraId="62FC7B3A" w14:textId="77777777" w:rsidR="009E1A0F" w:rsidRPr="000D63B6" w:rsidRDefault="009E1A0F" w:rsidP="008B2C2D">
            <w:pPr>
              <w:rPr>
                <w:color w:val="FFFFFF"/>
              </w:rPr>
            </w:pPr>
          </w:p>
        </w:tc>
        <w:tc>
          <w:tcPr>
            <w:tcW w:w="2388" w:type="dxa"/>
            <w:tcBorders>
              <w:bottom w:val="nil"/>
            </w:tcBorders>
            <w:shd w:val="clear" w:color="auto" w:fill="365F91"/>
            <w:vAlign w:val="center"/>
          </w:tcPr>
          <w:p w14:paraId="0B103D23" w14:textId="77777777" w:rsidR="009E1A0F" w:rsidRPr="000D63B6" w:rsidRDefault="009E1A0F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00" w:type="dxa"/>
            <w:tcBorders>
              <w:bottom w:val="nil"/>
            </w:tcBorders>
            <w:shd w:val="clear" w:color="auto" w:fill="365F91"/>
            <w:vAlign w:val="center"/>
          </w:tcPr>
          <w:p w14:paraId="09060BC2" w14:textId="77777777" w:rsidR="009E1A0F" w:rsidRPr="00D16469" w:rsidRDefault="009E1A0F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D16469">
              <w:rPr>
                <w:rFonts w:cs="Arial"/>
                <w:b/>
                <w:color w:val="FFFFFF"/>
              </w:rPr>
              <w:t>GRP</w:t>
            </w:r>
          </w:p>
        </w:tc>
      </w:tr>
      <w:tr w:rsidR="009E1A0F" w:rsidRPr="006F1AA9" w14:paraId="5DFF46A4" w14:textId="77777777" w:rsidTr="008B2C2D">
        <w:trPr>
          <w:cantSplit/>
          <w:trHeight w:val="369"/>
          <w:jc w:val="center"/>
        </w:trPr>
        <w:tc>
          <w:tcPr>
            <w:tcW w:w="3929" w:type="dxa"/>
            <w:tcBorders>
              <w:bottom w:val="nil"/>
            </w:tcBorders>
            <w:vAlign w:val="center"/>
          </w:tcPr>
          <w:p w14:paraId="6F98DDDE" w14:textId="77777777" w:rsidR="009E1A0F" w:rsidRPr="00EC3121" w:rsidRDefault="009E1A0F" w:rsidP="008B2C2D">
            <w:pPr>
              <w:rPr>
                <w:rFonts w:cs="Arial"/>
                <w:color w:val="000000"/>
                <w:szCs w:val="16"/>
              </w:rPr>
            </w:pPr>
            <w:r w:rsidRPr="00EC3121">
              <w:rPr>
                <w:rFonts w:cs="Arial"/>
                <w:color w:val="000000"/>
                <w:szCs w:val="16"/>
              </w:rPr>
              <w:t>Forbes</w:t>
            </w:r>
          </w:p>
        </w:tc>
        <w:tc>
          <w:tcPr>
            <w:tcW w:w="2388" w:type="dxa"/>
            <w:tcBorders>
              <w:bottom w:val="nil"/>
            </w:tcBorders>
            <w:vAlign w:val="center"/>
          </w:tcPr>
          <w:p w14:paraId="568481C9" w14:textId="0AD33371" w:rsidR="009E1A0F" w:rsidRPr="009E1A0F" w:rsidRDefault="009E1A0F" w:rsidP="008B2C2D">
            <w:pPr>
              <w:jc w:val="right"/>
              <w:rPr>
                <w:rFonts w:cs="Arial"/>
                <w:color w:val="000000"/>
              </w:rPr>
            </w:pPr>
            <w:r w:rsidRPr="009E1A0F">
              <w:rPr>
                <w:rFonts w:cs="Arial"/>
                <w:color w:val="000000"/>
                <w:szCs w:val="16"/>
              </w:rPr>
              <w:t>240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0" w:type="dxa"/>
            <w:tcBorders>
              <w:bottom w:val="nil"/>
            </w:tcBorders>
            <w:vAlign w:val="center"/>
          </w:tcPr>
          <w:p w14:paraId="3473EAB1" w14:textId="77777777" w:rsidR="009E1A0F" w:rsidRPr="003A01A1" w:rsidRDefault="009E1A0F" w:rsidP="008B2C2D">
            <w:pPr>
              <w:jc w:val="right"/>
              <w:rPr>
                <w:rFonts w:cs="Arial"/>
                <w:color w:val="000000"/>
              </w:rPr>
            </w:pPr>
            <w:r w:rsidRPr="003A01A1">
              <w:rPr>
                <w:rFonts w:cs="Arial"/>
                <w:color w:val="000000"/>
              </w:rPr>
              <w:t>8,5</w:t>
            </w:r>
          </w:p>
        </w:tc>
      </w:tr>
      <w:tr w:rsidR="009E1A0F" w:rsidRPr="006F1AA9" w14:paraId="543B29AB" w14:textId="77777777" w:rsidTr="008B2C2D">
        <w:trPr>
          <w:cantSplit/>
          <w:trHeight w:val="369"/>
          <w:jc w:val="center"/>
        </w:trPr>
        <w:tc>
          <w:tcPr>
            <w:tcW w:w="3929" w:type="dxa"/>
            <w:tcBorders>
              <w:bottom w:val="nil"/>
            </w:tcBorders>
            <w:shd w:val="clear" w:color="auto" w:fill="CCCCCC"/>
            <w:vAlign w:val="center"/>
          </w:tcPr>
          <w:p w14:paraId="2545E037" w14:textId="77777777" w:rsidR="009E1A0F" w:rsidRPr="00210C5A" w:rsidRDefault="009E1A0F" w:rsidP="008B2C2D">
            <w:pPr>
              <w:rPr>
                <w:rFonts w:cs="Arial"/>
                <w:color w:val="000000"/>
                <w:szCs w:val="16"/>
              </w:rPr>
            </w:pPr>
            <w:r w:rsidRPr="00210C5A">
              <w:rPr>
                <w:rFonts w:cs="Arial"/>
                <w:color w:val="000000"/>
                <w:szCs w:val="16"/>
              </w:rPr>
              <w:t>E15 Magazín</w:t>
            </w:r>
          </w:p>
        </w:tc>
        <w:tc>
          <w:tcPr>
            <w:tcW w:w="2388" w:type="dxa"/>
            <w:tcBorders>
              <w:bottom w:val="nil"/>
            </w:tcBorders>
            <w:shd w:val="clear" w:color="auto" w:fill="CCCCCC"/>
            <w:vAlign w:val="center"/>
          </w:tcPr>
          <w:p w14:paraId="04B76145" w14:textId="5311709A" w:rsidR="009E1A0F" w:rsidRPr="009E1A0F" w:rsidRDefault="009E1A0F" w:rsidP="008B2C2D">
            <w:pPr>
              <w:jc w:val="right"/>
              <w:rPr>
                <w:rFonts w:cs="Arial"/>
                <w:color w:val="000000"/>
              </w:rPr>
            </w:pPr>
            <w:r w:rsidRPr="009E1A0F">
              <w:rPr>
                <w:rFonts w:cs="Arial"/>
                <w:color w:val="000000"/>
                <w:szCs w:val="16"/>
              </w:rPr>
              <w:t>69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0" w:type="dxa"/>
            <w:tcBorders>
              <w:bottom w:val="nil"/>
            </w:tcBorders>
            <w:shd w:val="clear" w:color="auto" w:fill="CCCCCC"/>
            <w:vAlign w:val="center"/>
          </w:tcPr>
          <w:p w14:paraId="0A1B4BE4" w14:textId="77777777" w:rsidR="009E1A0F" w:rsidRPr="003A01A1" w:rsidRDefault="009E1A0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3A01A1">
              <w:rPr>
                <w:rFonts w:cs="Arial"/>
                <w:color w:val="000000"/>
              </w:rPr>
              <w:t>1,7</w:t>
            </w:r>
          </w:p>
        </w:tc>
      </w:tr>
      <w:tr w:rsidR="009E1A0F" w:rsidRPr="000D63B6" w14:paraId="13CC6D44" w14:textId="77777777" w:rsidTr="008B2C2D">
        <w:trPr>
          <w:cantSplit/>
          <w:trHeight w:val="369"/>
          <w:jc w:val="center"/>
        </w:trPr>
        <w:tc>
          <w:tcPr>
            <w:tcW w:w="3929" w:type="dxa"/>
            <w:tcBorders>
              <w:top w:val="nil"/>
              <w:bottom w:val="single" w:sz="4" w:space="0" w:color="auto"/>
            </w:tcBorders>
            <w:vAlign w:val="center"/>
          </w:tcPr>
          <w:p w14:paraId="7CBA55AA" w14:textId="77777777" w:rsidR="009E1A0F" w:rsidRPr="00210C5A" w:rsidRDefault="009E1A0F" w:rsidP="008B2C2D">
            <w:pPr>
              <w:rPr>
                <w:rFonts w:cs="Arial"/>
                <w:color w:val="000000"/>
                <w:szCs w:val="16"/>
              </w:rPr>
            </w:pPr>
            <w:r w:rsidRPr="00210C5A">
              <w:rPr>
                <w:rFonts w:cs="Arial"/>
                <w:color w:val="000000"/>
                <w:szCs w:val="16"/>
              </w:rPr>
              <w:t>Ekonom</w:t>
            </w:r>
          </w:p>
        </w:tc>
        <w:tc>
          <w:tcPr>
            <w:tcW w:w="2388" w:type="dxa"/>
            <w:tcBorders>
              <w:top w:val="nil"/>
              <w:bottom w:val="single" w:sz="4" w:space="0" w:color="auto"/>
            </w:tcBorders>
            <w:vAlign w:val="center"/>
          </w:tcPr>
          <w:p w14:paraId="13756514" w14:textId="0815767C" w:rsidR="009E1A0F" w:rsidRPr="009E1A0F" w:rsidRDefault="009E1A0F" w:rsidP="008B2C2D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9E1A0F">
              <w:rPr>
                <w:rFonts w:cs="Arial"/>
                <w:color w:val="000000"/>
                <w:szCs w:val="16"/>
              </w:rPr>
              <w:t>57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00" w:type="dxa"/>
            <w:tcBorders>
              <w:top w:val="nil"/>
              <w:bottom w:val="single" w:sz="4" w:space="0" w:color="auto"/>
            </w:tcBorders>
            <w:vAlign w:val="center"/>
          </w:tcPr>
          <w:p w14:paraId="19B36F95" w14:textId="77777777" w:rsidR="009E1A0F" w:rsidRPr="003A01A1" w:rsidRDefault="009E1A0F" w:rsidP="008B2C2D">
            <w:pPr>
              <w:jc w:val="right"/>
              <w:rPr>
                <w:rFonts w:cs="Arial"/>
                <w:color w:val="000000"/>
              </w:rPr>
            </w:pPr>
            <w:r w:rsidRPr="003A01A1">
              <w:rPr>
                <w:rFonts w:cs="Arial"/>
                <w:color w:val="000000"/>
              </w:rPr>
              <w:t>1,8</w:t>
            </w:r>
          </w:p>
        </w:tc>
      </w:tr>
    </w:tbl>
    <w:p w14:paraId="06FE3BBB" w14:textId="20BD3C0F" w:rsidR="00983E1F" w:rsidRPr="00983E1F" w:rsidRDefault="00983E1F" w:rsidP="000657F5">
      <w:pPr>
        <w:rPr>
          <w:b/>
          <w:sz w:val="2"/>
          <w:szCs w:val="2"/>
        </w:rPr>
      </w:pPr>
      <w:r>
        <w:rPr>
          <w:b/>
          <w:sz w:val="36"/>
        </w:rPr>
        <w:br w:type="page"/>
      </w:r>
    </w:p>
    <w:p w14:paraId="53F3E35E" w14:textId="51C657B1" w:rsidR="00680DC2" w:rsidRPr="000D63B6" w:rsidRDefault="005E6BC2" w:rsidP="00680DC2">
      <w:pPr>
        <w:pStyle w:val="StylStylStylStyl214bnenTun"/>
        <w:spacing w:before="240" w:after="60"/>
      </w:pPr>
      <w:r>
        <w:rPr>
          <w:b/>
          <w:sz w:val="36"/>
        </w:rPr>
        <w:lastRenderedPageBreak/>
        <w:t xml:space="preserve"> </w:t>
      </w:r>
      <w:r w:rsidR="00680DC2" w:rsidRPr="000D63B6">
        <w:rPr>
          <w:b/>
          <w:bCs/>
        </w:rPr>
        <w:tab/>
      </w:r>
      <w:r w:rsidR="00680DC2" w:rsidRPr="000D63B6">
        <w:rPr>
          <w:b/>
          <w:sz w:val="36"/>
        </w:rPr>
        <w:t xml:space="preserve">І </w:t>
      </w:r>
      <w:r w:rsidR="00680DC2" w:rsidRPr="000D63B6">
        <w:t>Časopisy – informační</w:t>
      </w:r>
    </w:p>
    <w:p w14:paraId="4E666F74" w14:textId="77777777" w:rsidR="00680DC2" w:rsidRPr="000D63B6" w:rsidRDefault="00680DC2" w:rsidP="00680DC2">
      <w:pPr>
        <w:pStyle w:val="StylStylStylStyl214bnenTun"/>
        <w:tabs>
          <w:tab w:val="left" w:pos="4338"/>
        </w:tabs>
        <w:spacing w:after="60"/>
      </w:pPr>
      <w:r w:rsidRPr="000D63B6">
        <w:tab/>
      </w:r>
      <w:r w:rsidRPr="000D63B6">
        <w:tab/>
        <w:t>a komunikační technologie</w:t>
      </w:r>
    </w:p>
    <w:p w14:paraId="4ACE9AF8" w14:textId="77777777" w:rsidR="00680DC2" w:rsidRPr="00CF0B24" w:rsidRDefault="00680DC2" w:rsidP="00680DC2">
      <w:pPr>
        <w:pStyle w:val="StylStylStyl214b18b"/>
        <w:tabs>
          <w:tab w:val="left" w:pos="4253"/>
        </w:tabs>
        <w:spacing w:before="0" w:after="0"/>
        <w:outlineLvl w:val="9"/>
        <w:rPr>
          <w:b w:val="0"/>
          <w:bCs w:val="0"/>
          <w:sz w:val="20"/>
        </w:rPr>
      </w:pPr>
    </w:p>
    <w:tbl>
      <w:tblPr>
        <w:tblW w:w="7713" w:type="dxa"/>
        <w:jc w:val="center"/>
        <w:tblBorders>
          <w:bottom w:val="single" w:sz="4" w:space="0" w:color="808080"/>
        </w:tblBorders>
        <w:tblLook w:val="01E0" w:firstRow="1" w:lastRow="1" w:firstColumn="1" w:lastColumn="1" w:noHBand="0" w:noVBand="0"/>
      </w:tblPr>
      <w:tblGrid>
        <w:gridCol w:w="3956"/>
        <w:gridCol w:w="2325"/>
        <w:gridCol w:w="1432"/>
      </w:tblGrid>
      <w:tr w:rsidR="00680DC2" w:rsidRPr="000D63B6" w14:paraId="57E78186" w14:textId="77777777" w:rsidTr="008B2C2D">
        <w:trPr>
          <w:trHeight w:val="352"/>
          <w:jc w:val="center"/>
        </w:trPr>
        <w:tc>
          <w:tcPr>
            <w:tcW w:w="3956" w:type="dxa"/>
            <w:tcBorders>
              <w:bottom w:val="nil"/>
            </w:tcBorders>
            <w:shd w:val="clear" w:color="auto" w:fill="365F91"/>
            <w:vAlign w:val="center"/>
          </w:tcPr>
          <w:p w14:paraId="731BF029" w14:textId="77777777" w:rsidR="00680DC2" w:rsidRPr="000D63B6" w:rsidRDefault="00680DC2" w:rsidP="008B2C2D">
            <w:pPr>
              <w:rPr>
                <w:color w:val="FFFFFF"/>
              </w:rPr>
            </w:pPr>
          </w:p>
        </w:tc>
        <w:tc>
          <w:tcPr>
            <w:tcW w:w="2325" w:type="dxa"/>
            <w:tcBorders>
              <w:bottom w:val="nil"/>
            </w:tcBorders>
            <w:shd w:val="clear" w:color="auto" w:fill="365F91"/>
            <w:vAlign w:val="center"/>
          </w:tcPr>
          <w:p w14:paraId="11D94D75" w14:textId="77777777" w:rsidR="00680DC2" w:rsidRPr="000D63B6" w:rsidRDefault="00680DC2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432" w:type="dxa"/>
            <w:tcBorders>
              <w:bottom w:val="nil"/>
            </w:tcBorders>
            <w:shd w:val="clear" w:color="auto" w:fill="365F91"/>
            <w:vAlign w:val="center"/>
          </w:tcPr>
          <w:p w14:paraId="587D3F05" w14:textId="77777777" w:rsidR="00680DC2" w:rsidRPr="00053FF7" w:rsidRDefault="00680DC2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053FF7">
              <w:rPr>
                <w:rFonts w:cs="Arial"/>
                <w:b/>
                <w:color w:val="FFFFFF"/>
              </w:rPr>
              <w:t>GRP</w:t>
            </w:r>
          </w:p>
        </w:tc>
      </w:tr>
      <w:tr w:rsidR="00680DC2" w:rsidRPr="00992165" w14:paraId="5F4F5AD6" w14:textId="77777777" w:rsidTr="008B2C2D">
        <w:trPr>
          <w:trHeight w:val="352"/>
          <w:jc w:val="center"/>
        </w:trPr>
        <w:tc>
          <w:tcPr>
            <w:tcW w:w="3956" w:type="dxa"/>
            <w:tcBorders>
              <w:bottom w:val="nil"/>
            </w:tcBorders>
            <w:vAlign w:val="center"/>
          </w:tcPr>
          <w:p w14:paraId="6760E24B" w14:textId="77777777" w:rsidR="00680DC2" w:rsidRPr="000F3E6F" w:rsidRDefault="00680DC2" w:rsidP="008B2C2D">
            <w:pPr>
              <w:rPr>
                <w:rFonts w:cs="Arial"/>
                <w:color w:val="000000"/>
                <w:szCs w:val="16"/>
              </w:rPr>
            </w:pPr>
            <w:proofErr w:type="spellStart"/>
            <w:r w:rsidRPr="000F3E6F">
              <w:rPr>
                <w:rFonts w:cs="Arial"/>
                <w:color w:val="000000"/>
                <w:szCs w:val="16"/>
              </w:rPr>
              <w:t>Computer</w:t>
            </w:r>
            <w:proofErr w:type="spellEnd"/>
          </w:p>
        </w:tc>
        <w:tc>
          <w:tcPr>
            <w:tcW w:w="2325" w:type="dxa"/>
            <w:tcBorders>
              <w:bottom w:val="nil"/>
            </w:tcBorders>
            <w:vAlign w:val="center"/>
          </w:tcPr>
          <w:p w14:paraId="0AD657AD" w14:textId="77777777" w:rsidR="00680DC2" w:rsidRPr="000F3E6F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0F3E6F">
              <w:rPr>
                <w:rFonts w:cs="Arial"/>
                <w:color w:val="000000"/>
                <w:szCs w:val="16"/>
              </w:rPr>
              <w:t>107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32" w:type="dxa"/>
            <w:tcBorders>
              <w:bottom w:val="nil"/>
            </w:tcBorders>
            <w:vAlign w:val="center"/>
          </w:tcPr>
          <w:p w14:paraId="5BEE480F" w14:textId="34003F29" w:rsidR="00680DC2" w:rsidRPr="00053FF7" w:rsidRDefault="00680DC2" w:rsidP="00053FF7">
            <w:pPr>
              <w:jc w:val="right"/>
              <w:rPr>
                <w:rFonts w:cs="Arial"/>
                <w:color w:val="000000"/>
              </w:rPr>
            </w:pPr>
            <w:r w:rsidRPr="00053FF7">
              <w:rPr>
                <w:rFonts w:cs="Arial"/>
                <w:color w:val="000000"/>
              </w:rPr>
              <w:t>4,</w:t>
            </w:r>
            <w:r w:rsidR="00053FF7" w:rsidRPr="00053FF7">
              <w:rPr>
                <w:rFonts w:cs="Arial"/>
                <w:color w:val="000000"/>
              </w:rPr>
              <w:t>2</w:t>
            </w:r>
          </w:p>
        </w:tc>
      </w:tr>
      <w:tr w:rsidR="00680DC2" w:rsidRPr="000D63B6" w14:paraId="65CC59F1" w14:textId="77777777" w:rsidTr="008B2C2D">
        <w:trPr>
          <w:trHeight w:val="352"/>
          <w:jc w:val="center"/>
        </w:trPr>
        <w:tc>
          <w:tcPr>
            <w:tcW w:w="3956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025CB975" w14:textId="77777777" w:rsidR="00680DC2" w:rsidRPr="000F3E6F" w:rsidRDefault="00680DC2" w:rsidP="008B2C2D">
            <w:pPr>
              <w:rPr>
                <w:rFonts w:cs="Arial"/>
                <w:color w:val="000000"/>
                <w:szCs w:val="16"/>
              </w:rPr>
            </w:pPr>
            <w:r w:rsidRPr="000F3E6F">
              <w:rPr>
                <w:rFonts w:cs="Arial"/>
                <w:color w:val="000000"/>
                <w:szCs w:val="16"/>
              </w:rPr>
              <w:t>Chip</w:t>
            </w:r>
          </w:p>
        </w:tc>
        <w:tc>
          <w:tcPr>
            <w:tcW w:w="2325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3A437EB1" w14:textId="3BA8B33E" w:rsidR="00680DC2" w:rsidRPr="000F3E6F" w:rsidRDefault="00680DC2" w:rsidP="00680DC2">
            <w:pPr>
              <w:jc w:val="right"/>
              <w:rPr>
                <w:rFonts w:cs="Arial"/>
                <w:color w:val="000000"/>
                <w:szCs w:val="16"/>
              </w:rPr>
            </w:pPr>
            <w:r w:rsidRPr="000F3E6F">
              <w:rPr>
                <w:rFonts w:cs="Arial"/>
                <w:color w:val="000000"/>
                <w:szCs w:val="16"/>
              </w:rPr>
              <w:t>9</w:t>
            </w:r>
            <w:r>
              <w:rPr>
                <w:rFonts w:cs="Arial"/>
                <w:color w:val="000000"/>
                <w:szCs w:val="16"/>
              </w:rPr>
              <w:t>4 000</w:t>
            </w:r>
          </w:p>
        </w:tc>
        <w:tc>
          <w:tcPr>
            <w:tcW w:w="1432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4A602731" w14:textId="77777777" w:rsidR="00680DC2" w:rsidRPr="00053FF7" w:rsidRDefault="00680DC2" w:rsidP="008B2C2D">
            <w:pPr>
              <w:jc w:val="right"/>
              <w:rPr>
                <w:rFonts w:cs="Arial"/>
                <w:color w:val="000000"/>
              </w:rPr>
            </w:pPr>
            <w:r w:rsidRPr="00053FF7">
              <w:rPr>
                <w:rFonts w:cs="Arial"/>
                <w:color w:val="000000"/>
              </w:rPr>
              <w:t>4,3</w:t>
            </w:r>
          </w:p>
        </w:tc>
      </w:tr>
    </w:tbl>
    <w:p w14:paraId="12634C12" w14:textId="77777777" w:rsidR="00680DC2" w:rsidRPr="000D63B6" w:rsidRDefault="00680DC2" w:rsidP="00680DC2"/>
    <w:p w14:paraId="066A1101" w14:textId="77777777" w:rsidR="00680DC2" w:rsidRPr="0048235B" w:rsidRDefault="00680DC2" w:rsidP="00680DC2">
      <w:pPr>
        <w:pStyle w:val="StylStylStylStyl214bnenTun"/>
        <w:rPr>
          <w:sz w:val="2"/>
          <w:szCs w:val="2"/>
        </w:rPr>
      </w:pPr>
    </w:p>
    <w:p w14:paraId="2E1B0B43" w14:textId="77777777" w:rsidR="00680DC2" w:rsidRPr="000D63B6" w:rsidRDefault="00680DC2" w:rsidP="00680DC2">
      <w:pPr>
        <w:pStyle w:val="StylStylStylStyl214bnenTun"/>
        <w:spacing w:before="240" w:after="60"/>
      </w:pPr>
      <w:r w:rsidRPr="000D63B6">
        <w:rPr>
          <w:b/>
          <w:sz w:val="36"/>
        </w:rPr>
        <w:tab/>
        <w:t xml:space="preserve">І </w:t>
      </w:r>
      <w:r w:rsidRPr="000D63B6">
        <w:rPr>
          <w:szCs w:val="28"/>
        </w:rPr>
        <w:t>Motoristické časopisy</w:t>
      </w:r>
    </w:p>
    <w:p w14:paraId="5E8BD025" w14:textId="77777777" w:rsidR="00680DC2" w:rsidRPr="0048235B" w:rsidRDefault="00680DC2" w:rsidP="00680DC2">
      <w:pPr>
        <w:pStyle w:val="StylStylStylStyl214bnenTun"/>
        <w:rPr>
          <w:sz w:val="20"/>
          <w:szCs w:val="20"/>
        </w:rPr>
      </w:pPr>
    </w:p>
    <w:tbl>
      <w:tblPr>
        <w:tblW w:w="7960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4076"/>
        <w:gridCol w:w="2386"/>
        <w:gridCol w:w="1498"/>
      </w:tblGrid>
      <w:tr w:rsidR="00680DC2" w:rsidRPr="000D63B6" w14:paraId="521A9987" w14:textId="77777777" w:rsidTr="008B2C2D">
        <w:trPr>
          <w:trHeight w:val="369"/>
          <w:jc w:val="center"/>
        </w:trPr>
        <w:tc>
          <w:tcPr>
            <w:tcW w:w="4076" w:type="dxa"/>
            <w:shd w:val="clear" w:color="auto" w:fill="365F91"/>
            <w:vAlign w:val="center"/>
          </w:tcPr>
          <w:p w14:paraId="34BD0E3C" w14:textId="77777777" w:rsidR="00680DC2" w:rsidRPr="000D63B6" w:rsidRDefault="00680DC2" w:rsidP="008B2C2D">
            <w:pPr>
              <w:rPr>
                <w:color w:val="FFFFFF"/>
              </w:rPr>
            </w:pPr>
          </w:p>
        </w:tc>
        <w:tc>
          <w:tcPr>
            <w:tcW w:w="2386" w:type="dxa"/>
            <w:shd w:val="clear" w:color="auto" w:fill="365F91"/>
            <w:vAlign w:val="center"/>
          </w:tcPr>
          <w:p w14:paraId="53D7D1C3" w14:textId="77777777" w:rsidR="00680DC2" w:rsidRPr="000D63B6" w:rsidRDefault="00680DC2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498" w:type="dxa"/>
            <w:shd w:val="clear" w:color="auto" w:fill="365F91"/>
            <w:vAlign w:val="center"/>
          </w:tcPr>
          <w:p w14:paraId="19970800" w14:textId="77777777" w:rsidR="00680DC2" w:rsidRPr="009842F6" w:rsidRDefault="00680DC2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9842F6">
              <w:rPr>
                <w:rFonts w:cs="Arial"/>
                <w:b/>
                <w:color w:val="FFFFFF"/>
              </w:rPr>
              <w:t>GRP</w:t>
            </w:r>
          </w:p>
        </w:tc>
      </w:tr>
      <w:tr w:rsidR="00680DC2" w:rsidRPr="005959CC" w14:paraId="4C8573B4" w14:textId="77777777" w:rsidTr="008B2C2D">
        <w:trPr>
          <w:trHeight w:val="369"/>
          <w:jc w:val="center"/>
        </w:trPr>
        <w:tc>
          <w:tcPr>
            <w:tcW w:w="4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80AC5A" w14:textId="77777777" w:rsidR="00680DC2" w:rsidRPr="00F921A3" w:rsidRDefault="00680DC2" w:rsidP="008B2C2D">
            <w:pPr>
              <w:rPr>
                <w:rFonts w:cs="Arial"/>
                <w:color w:val="000000"/>
                <w:szCs w:val="16"/>
              </w:rPr>
            </w:pPr>
            <w:r w:rsidRPr="00F921A3">
              <w:rPr>
                <w:rFonts w:cs="Arial"/>
                <w:color w:val="000000"/>
                <w:szCs w:val="16"/>
              </w:rPr>
              <w:t>Svět motorů Speciál</w:t>
            </w:r>
          </w:p>
        </w:tc>
        <w:tc>
          <w:tcPr>
            <w:tcW w:w="238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60F082" w14:textId="30FA5489" w:rsidR="00680DC2" w:rsidRPr="00680DC2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680DC2">
              <w:rPr>
                <w:rFonts w:cs="Arial"/>
                <w:color w:val="000000"/>
                <w:szCs w:val="16"/>
              </w:rPr>
              <w:t>219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9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F76FB6" w14:textId="2C22F3DE" w:rsidR="00680DC2" w:rsidRPr="009842F6" w:rsidRDefault="00680DC2" w:rsidP="009842F6">
            <w:pPr>
              <w:jc w:val="right"/>
              <w:rPr>
                <w:rFonts w:cs="Arial"/>
                <w:color w:val="000000"/>
                <w:szCs w:val="16"/>
              </w:rPr>
            </w:pPr>
            <w:r w:rsidRPr="009842F6">
              <w:rPr>
                <w:rFonts w:cs="Arial"/>
                <w:color w:val="000000"/>
                <w:szCs w:val="16"/>
              </w:rPr>
              <w:t>6,</w:t>
            </w:r>
            <w:r w:rsidR="009842F6" w:rsidRPr="009842F6">
              <w:rPr>
                <w:rFonts w:cs="Arial"/>
                <w:color w:val="000000"/>
                <w:szCs w:val="16"/>
              </w:rPr>
              <w:t>8</w:t>
            </w:r>
          </w:p>
        </w:tc>
      </w:tr>
      <w:tr w:rsidR="00680DC2" w:rsidRPr="000D63B6" w14:paraId="5DF02568" w14:textId="77777777" w:rsidTr="008B2C2D">
        <w:trPr>
          <w:trHeight w:val="369"/>
          <w:jc w:val="center"/>
        </w:trPr>
        <w:tc>
          <w:tcPr>
            <w:tcW w:w="4076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36B4B162" w14:textId="77777777" w:rsidR="00680DC2" w:rsidRPr="00F921A3" w:rsidRDefault="00680DC2" w:rsidP="008B2C2D">
            <w:pPr>
              <w:rPr>
                <w:rFonts w:cs="Arial"/>
                <w:color w:val="000000"/>
                <w:szCs w:val="18"/>
              </w:rPr>
            </w:pPr>
            <w:r w:rsidRPr="00F921A3">
              <w:rPr>
                <w:rFonts w:cs="Arial"/>
                <w:color w:val="000000"/>
                <w:szCs w:val="16"/>
              </w:rPr>
              <w:t>Svět motorů</w:t>
            </w:r>
          </w:p>
        </w:tc>
        <w:tc>
          <w:tcPr>
            <w:tcW w:w="2386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4D05D325" w14:textId="5B57220D" w:rsidR="00680DC2" w:rsidRPr="00680DC2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680DC2">
              <w:rPr>
                <w:rFonts w:cs="Arial"/>
                <w:color w:val="000000"/>
                <w:szCs w:val="16"/>
              </w:rPr>
              <w:t>184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98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73820469" w14:textId="77777777" w:rsidR="00680DC2" w:rsidRPr="00B40A78" w:rsidRDefault="00680DC2" w:rsidP="008B2C2D">
            <w:pPr>
              <w:jc w:val="right"/>
              <w:rPr>
                <w:rFonts w:cs="Arial"/>
                <w:color w:val="000000"/>
              </w:rPr>
            </w:pPr>
            <w:r w:rsidRPr="00B40A78">
              <w:rPr>
                <w:rFonts w:cs="Arial"/>
                <w:color w:val="000000"/>
              </w:rPr>
              <w:t>7,4</w:t>
            </w:r>
          </w:p>
        </w:tc>
      </w:tr>
      <w:tr w:rsidR="00680DC2" w:rsidRPr="00B26CBD" w14:paraId="401112B0" w14:textId="77777777" w:rsidTr="008B2C2D">
        <w:trPr>
          <w:trHeight w:val="369"/>
          <w:jc w:val="center"/>
        </w:trPr>
        <w:tc>
          <w:tcPr>
            <w:tcW w:w="4076" w:type="dxa"/>
            <w:tcBorders>
              <w:bottom w:val="nil"/>
            </w:tcBorders>
            <w:vAlign w:val="center"/>
          </w:tcPr>
          <w:p w14:paraId="60D7EAF5" w14:textId="77777777" w:rsidR="00680DC2" w:rsidRPr="00F921A3" w:rsidRDefault="00680DC2" w:rsidP="008B2C2D">
            <w:pPr>
              <w:rPr>
                <w:rFonts w:cs="Arial"/>
                <w:color w:val="000000"/>
                <w:szCs w:val="18"/>
              </w:rPr>
            </w:pPr>
            <w:r w:rsidRPr="00F921A3">
              <w:rPr>
                <w:rFonts w:cs="Arial"/>
                <w:color w:val="000000"/>
                <w:szCs w:val="16"/>
              </w:rPr>
              <w:t>Auto Tip</w:t>
            </w:r>
          </w:p>
        </w:tc>
        <w:tc>
          <w:tcPr>
            <w:tcW w:w="2386" w:type="dxa"/>
            <w:tcBorders>
              <w:bottom w:val="nil"/>
            </w:tcBorders>
            <w:vAlign w:val="center"/>
          </w:tcPr>
          <w:p w14:paraId="565DB396" w14:textId="38C22344" w:rsidR="00680DC2" w:rsidRPr="00680DC2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680DC2">
              <w:rPr>
                <w:rFonts w:cs="Arial"/>
                <w:color w:val="000000"/>
                <w:szCs w:val="16"/>
              </w:rPr>
              <w:t>183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98" w:type="dxa"/>
            <w:tcBorders>
              <w:bottom w:val="nil"/>
            </w:tcBorders>
            <w:vAlign w:val="center"/>
          </w:tcPr>
          <w:p w14:paraId="63BF61A0" w14:textId="77777777" w:rsidR="00680DC2" w:rsidRPr="00B40A78" w:rsidRDefault="00680DC2" w:rsidP="008B2C2D">
            <w:pPr>
              <w:jc w:val="right"/>
              <w:rPr>
                <w:rFonts w:cs="Arial"/>
                <w:color w:val="000000"/>
              </w:rPr>
            </w:pPr>
            <w:r w:rsidRPr="00B40A78">
              <w:rPr>
                <w:rFonts w:cs="Arial"/>
                <w:color w:val="000000"/>
              </w:rPr>
              <w:t>7,6</w:t>
            </w:r>
          </w:p>
        </w:tc>
      </w:tr>
      <w:tr w:rsidR="00680DC2" w:rsidRPr="00122828" w14:paraId="26E9E2D7" w14:textId="77777777" w:rsidTr="008B2C2D">
        <w:trPr>
          <w:trHeight w:val="369"/>
          <w:jc w:val="center"/>
        </w:trPr>
        <w:tc>
          <w:tcPr>
            <w:tcW w:w="4076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6A06C26D" w14:textId="77777777" w:rsidR="00680DC2" w:rsidRPr="00F921A3" w:rsidRDefault="00680DC2" w:rsidP="008B2C2D">
            <w:pPr>
              <w:rPr>
                <w:rFonts w:cs="Arial"/>
                <w:color w:val="000000"/>
                <w:szCs w:val="18"/>
              </w:rPr>
            </w:pPr>
            <w:r w:rsidRPr="00F921A3">
              <w:rPr>
                <w:rFonts w:cs="Arial"/>
                <w:color w:val="000000"/>
                <w:szCs w:val="16"/>
              </w:rPr>
              <w:t>Automobil</w:t>
            </w:r>
          </w:p>
        </w:tc>
        <w:tc>
          <w:tcPr>
            <w:tcW w:w="2386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205DBD4C" w14:textId="0ACFB9AE" w:rsidR="00680DC2" w:rsidRPr="00680DC2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680DC2">
              <w:rPr>
                <w:rFonts w:cs="Arial"/>
                <w:color w:val="000000"/>
                <w:szCs w:val="16"/>
              </w:rPr>
              <w:t>163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98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4733BD16" w14:textId="73D24E0E" w:rsidR="00680DC2" w:rsidRPr="00B40A78" w:rsidRDefault="00680DC2" w:rsidP="00B40A78">
            <w:pPr>
              <w:jc w:val="right"/>
              <w:rPr>
                <w:rFonts w:cs="Arial"/>
                <w:color w:val="000000"/>
              </w:rPr>
            </w:pPr>
            <w:r w:rsidRPr="00B40A78">
              <w:rPr>
                <w:rFonts w:cs="Arial"/>
                <w:color w:val="000000"/>
              </w:rPr>
              <w:t>5,</w:t>
            </w:r>
            <w:r w:rsidR="00B40A78" w:rsidRPr="00B40A78">
              <w:rPr>
                <w:rFonts w:cs="Arial"/>
                <w:color w:val="000000"/>
              </w:rPr>
              <w:t>6</w:t>
            </w:r>
          </w:p>
        </w:tc>
      </w:tr>
      <w:tr w:rsidR="00680DC2" w:rsidRPr="00122828" w14:paraId="1E4E7D31" w14:textId="77777777" w:rsidTr="008B2C2D">
        <w:trPr>
          <w:trHeight w:val="369"/>
          <w:jc w:val="center"/>
        </w:trPr>
        <w:tc>
          <w:tcPr>
            <w:tcW w:w="4076" w:type="dxa"/>
            <w:tcBorders>
              <w:bottom w:val="single" w:sz="4" w:space="0" w:color="auto"/>
            </w:tcBorders>
            <w:vAlign w:val="center"/>
          </w:tcPr>
          <w:p w14:paraId="75B01085" w14:textId="77777777" w:rsidR="00680DC2" w:rsidRPr="00F921A3" w:rsidRDefault="00680DC2" w:rsidP="008B2C2D">
            <w:pPr>
              <w:rPr>
                <w:rFonts w:cs="Arial"/>
                <w:color w:val="000000"/>
                <w:szCs w:val="18"/>
              </w:rPr>
            </w:pPr>
            <w:r w:rsidRPr="00F921A3">
              <w:rPr>
                <w:rFonts w:cs="Arial"/>
                <w:color w:val="000000"/>
                <w:szCs w:val="16"/>
              </w:rPr>
              <w:t xml:space="preserve">Auto Tip </w:t>
            </w:r>
            <w:proofErr w:type="spellStart"/>
            <w:r w:rsidRPr="00F921A3">
              <w:rPr>
                <w:rFonts w:cs="Arial"/>
                <w:color w:val="000000"/>
                <w:szCs w:val="16"/>
              </w:rPr>
              <w:t>Klassik</w:t>
            </w:r>
            <w:proofErr w:type="spellEnd"/>
          </w:p>
        </w:tc>
        <w:tc>
          <w:tcPr>
            <w:tcW w:w="2386" w:type="dxa"/>
            <w:tcBorders>
              <w:bottom w:val="single" w:sz="4" w:space="0" w:color="auto"/>
            </w:tcBorders>
            <w:vAlign w:val="center"/>
          </w:tcPr>
          <w:p w14:paraId="7E76A3EA" w14:textId="5E12F0BF" w:rsidR="00680DC2" w:rsidRPr="00680DC2" w:rsidRDefault="00680DC2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680DC2">
              <w:rPr>
                <w:rFonts w:cs="Arial"/>
                <w:color w:val="000000"/>
                <w:szCs w:val="16"/>
              </w:rPr>
              <w:t>77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vAlign w:val="center"/>
          </w:tcPr>
          <w:p w14:paraId="287B53E7" w14:textId="77777777" w:rsidR="00680DC2" w:rsidRPr="00B40A78" w:rsidRDefault="00680DC2" w:rsidP="008B2C2D">
            <w:pPr>
              <w:jc w:val="right"/>
              <w:rPr>
                <w:rFonts w:cs="Arial"/>
                <w:color w:val="000000"/>
              </w:rPr>
            </w:pPr>
            <w:r w:rsidRPr="00B40A78">
              <w:rPr>
                <w:rFonts w:cs="Arial"/>
                <w:color w:val="000000"/>
              </w:rPr>
              <w:t>1,3</w:t>
            </w:r>
          </w:p>
        </w:tc>
      </w:tr>
    </w:tbl>
    <w:p w14:paraId="13E22132" w14:textId="77777777" w:rsidR="0039078C" w:rsidRPr="000D63B6" w:rsidRDefault="0039078C" w:rsidP="0039078C"/>
    <w:p w14:paraId="79CDEEF9" w14:textId="77777777" w:rsidR="0039078C" w:rsidRPr="000D63B6" w:rsidRDefault="0039078C" w:rsidP="0039078C">
      <w:pPr>
        <w:pStyle w:val="StylStylStylStyl214bnenTun"/>
        <w:spacing w:before="240" w:after="60"/>
      </w:pPr>
      <w:r w:rsidRPr="000D63B6">
        <w:rPr>
          <w:bCs/>
          <w:sz w:val="12"/>
          <w:szCs w:val="12"/>
        </w:rPr>
        <w:tab/>
      </w:r>
      <w:r w:rsidRPr="000D63B6">
        <w:rPr>
          <w:b/>
          <w:sz w:val="36"/>
        </w:rPr>
        <w:t xml:space="preserve">І </w:t>
      </w:r>
      <w:r w:rsidRPr="000D63B6">
        <w:t>Časopisy pro děti a mládež</w:t>
      </w:r>
    </w:p>
    <w:p w14:paraId="6C55C157" w14:textId="77777777" w:rsidR="0039078C" w:rsidRPr="0073290B" w:rsidRDefault="0039078C" w:rsidP="0039078C">
      <w:pPr>
        <w:pStyle w:val="StylStylStyl214b18b"/>
        <w:spacing w:before="0" w:after="0"/>
        <w:outlineLvl w:val="9"/>
        <w:rPr>
          <w:b w:val="0"/>
          <w:bCs w:val="0"/>
          <w:sz w:val="20"/>
        </w:rPr>
      </w:pPr>
    </w:p>
    <w:tbl>
      <w:tblPr>
        <w:tblW w:w="7852" w:type="dxa"/>
        <w:jc w:val="center"/>
        <w:tblLook w:val="01E0" w:firstRow="1" w:lastRow="1" w:firstColumn="1" w:lastColumn="1" w:noHBand="0" w:noVBand="0"/>
      </w:tblPr>
      <w:tblGrid>
        <w:gridCol w:w="4494"/>
        <w:gridCol w:w="1488"/>
        <w:gridCol w:w="1870"/>
      </w:tblGrid>
      <w:tr w:rsidR="0039078C" w:rsidRPr="000D63B6" w14:paraId="1FCC0A69" w14:textId="77777777" w:rsidTr="008B2C2D">
        <w:trPr>
          <w:trHeight w:val="352"/>
          <w:jc w:val="center"/>
        </w:trPr>
        <w:tc>
          <w:tcPr>
            <w:tcW w:w="4494" w:type="dxa"/>
            <w:shd w:val="clear" w:color="auto" w:fill="365F91"/>
            <w:vAlign w:val="center"/>
          </w:tcPr>
          <w:p w14:paraId="30E7132E" w14:textId="77777777" w:rsidR="0039078C" w:rsidRPr="000D63B6" w:rsidRDefault="0039078C" w:rsidP="008B2C2D">
            <w:pPr>
              <w:rPr>
                <w:color w:val="FFFFFF"/>
              </w:rPr>
            </w:pPr>
          </w:p>
        </w:tc>
        <w:tc>
          <w:tcPr>
            <w:tcW w:w="1488" w:type="dxa"/>
            <w:shd w:val="clear" w:color="auto" w:fill="365F91"/>
            <w:vAlign w:val="center"/>
          </w:tcPr>
          <w:p w14:paraId="2BD786D5" w14:textId="77777777" w:rsidR="0039078C" w:rsidRPr="000D63B6" w:rsidRDefault="0039078C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870" w:type="dxa"/>
            <w:shd w:val="clear" w:color="auto" w:fill="365F91"/>
            <w:vAlign w:val="center"/>
          </w:tcPr>
          <w:p w14:paraId="065C58EC" w14:textId="77777777" w:rsidR="0039078C" w:rsidRPr="00B140F3" w:rsidRDefault="0039078C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B140F3">
              <w:rPr>
                <w:rFonts w:cs="Arial"/>
                <w:b/>
                <w:color w:val="FFFFFF"/>
              </w:rPr>
              <w:t>GRP</w:t>
            </w:r>
          </w:p>
        </w:tc>
      </w:tr>
      <w:tr w:rsidR="0039078C" w:rsidRPr="000D63B6" w14:paraId="696CE38E" w14:textId="77777777" w:rsidTr="008B2C2D">
        <w:trPr>
          <w:trHeight w:val="352"/>
          <w:jc w:val="center"/>
        </w:trPr>
        <w:tc>
          <w:tcPr>
            <w:tcW w:w="4494" w:type="dxa"/>
            <w:tcBorders>
              <w:bottom w:val="single" w:sz="4" w:space="0" w:color="auto"/>
            </w:tcBorders>
            <w:vAlign w:val="center"/>
          </w:tcPr>
          <w:p w14:paraId="71B82C38" w14:textId="77777777" w:rsidR="0039078C" w:rsidRPr="00490057" w:rsidRDefault="0039078C" w:rsidP="008B2C2D">
            <w:pPr>
              <w:rPr>
                <w:rFonts w:cs="Arial"/>
                <w:color w:val="000000"/>
                <w:szCs w:val="16"/>
              </w:rPr>
            </w:pPr>
            <w:r w:rsidRPr="002E79C5">
              <w:rPr>
                <w:rFonts w:cs="Arial"/>
                <w:color w:val="000000"/>
                <w:szCs w:val="16"/>
              </w:rPr>
              <w:t>ABC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14:paraId="41854486" w14:textId="586347B8" w:rsidR="0039078C" w:rsidRPr="002E79C5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>
              <w:rPr>
                <w:rFonts w:cs="Arial"/>
                <w:color w:val="000000"/>
                <w:szCs w:val="16"/>
              </w:rPr>
              <w:t>200</w:t>
            </w:r>
            <w:r w:rsidR="0039078C" w:rsidRPr="009A15BF"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30A29CFA" w14:textId="77777777" w:rsidR="0039078C" w:rsidRPr="00B140F3" w:rsidRDefault="0039078C" w:rsidP="008B2C2D">
            <w:pPr>
              <w:jc w:val="right"/>
              <w:rPr>
                <w:rFonts w:cs="Arial"/>
                <w:color w:val="000000"/>
              </w:rPr>
            </w:pPr>
            <w:r w:rsidRPr="00B140F3">
              <w:rPr>
                <w:rFonts w:cs="Arial"/>
                <w:color w:val="000000"/>
              </w:rPr>
              <w:t>7,1</w:t>
            </w:r>
          </w:p>
        </w:tc>
      </w:tr>
    </w:tbl>
    <w:p w14:paraId="42C42FF3" w14:textId="77777777" w:rsidR="00BB1551" w:rsidRPr="000D63B6" w:rsidRDefault="00BB1551" w:rsidP="00BB1551"/>
    <w:p w14:paraId="7B7059E3" w14:textId="77777777" w:rsidR="00BB1551" w:rsidRPr="000D63B6" w:rsidRDefault="00BB1551" w:rsidP="00BB1551">
      <w:pPr>
        <w:pStyle w:val="StylStylStylStyl214bnenTun"/>
        <w:spacing w:before="240" w:after="60"/>
      </w:pPr>
      <w:r w:rsidRPr="000D63B6">
        <w:rPr>
          <w:b/>
          <w:bCs/>
        </w:rPr>
        <w:tab/>
      </w:r>
      <w:r w:rsidRPr="000D63B6">
        <w:rPr>
          <w:b/>
          <w:sz w:val="36"/>
        </w:rPr>
        <w:t xml:space="preserve">І </w:t>
      </w:r>
      <w:r w:rsidRPr="000D63B6">
        <w:t>Časopisy pro ženy</w:t>
      </w:r>
    </w:p>
    <w:p w14:paraId="203546CA" w14:textId="77777777" w:rsidR="00BB1551" w:rsidRPr="0073290B" w:rsidRDefault="00BB1551" w:rsidP="00BB1551">
      <w:pPr>
        <w:pStyle w:val="StylStylStyl214b18b"/>
        <w:spacing w:before="0" w:after="0"/>
        <w:outlineLvl w:val="9"/>
        <w:rPr>
          <w:b w:val="0"/>
          <w:bCs w:val="0"/>
          <w:sz w:val="20"/>
          <w:szCs w:val="20"/>
        </w:rPr>
      </w:pPr>
    </w:p>
    <w:tbl>
      <w:tblPr>
        <w:tblW w:w="7819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3656"/>
        <w:gridCol w:w="2383"/>
        <w:gridCol w:w="1780"/>
      </w:tblGrid>
      <w:tr w:rsidR="00BB1551" w:rsidRPr="000D63B6" w14:paraId="72CE9F84" w14:textId="77777777" w:rsidTr="008B2C2D">
        <w:trPr>
          <w:trHeight w:val="352"/>
          <w:jc w:val="center"/>
        </w:trPr>
        <w:tc>
          <w:tcPr>
            <w:tcW w:w="3656" w:type="dxa"/>
            <w:shd w:val="clear" w:color="auto" w:fill="365F91"/>
            <w:vAlign w:val="center"/>
          </w:tcPr>
          <w:p w14:paraId="36E96775" w14:textId="77777777" w:rsidR="00BB1551" w:rsidRPr="000D63B6" w:rsidRDefault="00BB1551" w:rsidP="008B2C2D">
            <w:pPr>
              <w:rPr>
                <w:color w:val="FFFFFF"/>
              </w:rPr>
            </w:pPr>
          </w:p>
        </w:tc>
        <w:tc>
          <w:tcPr>
            <w:tcW w:w="2383" w:type="dxa"/>
            <w:shd w:val="clear" w:color="auto" w:fill="365F91"/>
            <w:vAlign w:val="center"/>
          </w:tcPr>
          <w:p w14:paraId="3332D68F" w14:textId="77777777" w:rsidR="00BB1551" w:rsidRPr="000D63B6" w:rsidRDefault="00BB1551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780" w:type="dxa"/>
            <w:shd w:val="clear" w:color="auto" w:fill="365F91"/>
            <w:vAlign w:val="center"/>
          </w:tcPr>
          <w:p w14:paraId="405E0ABC" w14:textId="77777777" w:rsidR="00BB1551" w:rsidRPr="00795BB7" w:rsidRDefault="00BB1551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795BB7">
              <w:rPr>
                <w:rFonts w:cs="Arial"/>
                <w:b/>
                <w:color w:val="FFFFFF"/>
              </w:rPr>
              <w:t>GRP</w:t>
            </w:r>
          </w:p>
        </w:tc>
      </w:tr>
      <w:tr w:rsidR="00BB1551" w:rsidRPr="000D63B6" w14:paraId="529A3299" w14:textId="77777777" w:rsidTr="008B2C2D">
        <w:trPr>
          <w:trHeight w:val="352"/>
          <w:jc w:val="center"/>
        </w:trPr>
        <w:tc>
          <w:tcPr>
            <w:tcW w:w="3656" w:type="dxa"/>
            <w:vAlign w:val="center"/>
          </w:tcPr>
          <w:p w14:paraId="7BCA8741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Blesk pro ženy</w:t>
            </w:r>
          </w:p>
        </w:tc>
        <w:tc>
          <w:tcPr>
            <w:tcW w:w="2383" w:type="dxa"/>
            <w:vAlign w:val="center"/>
          </w:tcPr>
          <w:p w14:paraId="23B3D601" w14:textId="2873A48C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274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vAlign w:val="center"/>
          </w:tcPr>
          <w:p w14:paraId="4525B4E9" w14:textId="0DD3851D" w:rsidR="00BB1551" w:rsidRPr="00795BB7" w:rsidRDefault="00BB1551" w:rsidP="00795BB7">
            <w:pPr>
              <w:jc w:val="right"/>
              <w:rPr>
                <w:rFonts w:cs="Arial"/>
              </w:rPr>
            </w:pPr>
            <w:r w:rsidRPr="00795BB7">
              <w:rPr>
                <w:rFonts w:cs="Arial"/>
              </w:rPr>
              <w:t>8,</w:t>
            </w:r>
            <w:r w:rsidR="00795BB7" w:rsidRPr="00795BB7">
              <w:rPr>
                <w:rFonts w:cs="Arial"/>
              </w:rPr>
              <w:t>8</w:t>
            </w:r>
          </w:p>
        </w:tc>
      </w:tr>
      <w:tr w:rsidR="00BB1551" w:rsidRPr="000D63B6" w14:paraId="02CADE37" w14:textId="77777777" w:rsidTr="008B2C2D">
        <w:trPr>
          <w:trHeight w:val="352"/>
          <w:jc w:val="center"/>
        </w:trPr>
        <w:tc>
          <w:tcPr>
            <w:tcW w:w="3656" w:type="dxa"/>
            <w:tcBorders>
              <w:bottom w:val="nil"/>
            </w:tcBorders>
            <w:shd w:val="clear" w:color="auto" w:fill="CCCCCC"/>
            <w:vAlign w:val="center"/>
          </w:tcPr>
          <w:p w14:paraId="0093FD44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Chvilka pro tebe</w:t>
            </w:r>
          </w:p>
        </w:tc>
        <w:tc>
          <w:tcPr>
            <w:tcW w:w="2383" w:type="dxa"/>
            <w:tcBorders>
              <w:bottom w:val="nil"/>
            </w:tcBorders>
            <w:shd w:val="clear" w:color="auto" w:fill="CCCCCC"/>
            <w:vAlign w:val="center"/>
          </w:tcPr>
          <w:p w14:paraId="4867B979" w14:textId="76B8DB83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242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nil"/>
            </w:tcBorders>
            <w:shd w:val="clear" w:color="auto" w:fill="CCCCCC"/>
            <w:vAlign w:val="center"/>
          </w:tcPr>
          <w:p w14:paraId="4E433165" w14:textId="3A532AD8" w:rsidR="00BB1551" w:rsidRPr="00795BB7" w:rsidRDefault="00BB1551" w:rsidP="00795BB7">
            <w:pPr>
              <w:jc w:val="right"/>
              <w:rPr>
                <w:rFonts w:cs="Arial"/>
              </w:rPr>
            </w:pPr>
            <w:r w:rsidRPr="00795BB7">
              <w:rPr>
                <w:rFonts w:cs="Arial"/>
              </w:rPr>
              <w:t>8,</w:t>
            </w:r>
            <w:r w:rsidR="00795BB7" w:rsidRPr="00795BB7">
              <w:rPr>
                <w:rFonts w:cs="Arial"/>
              </w:rPr>
              <w:t>7</w:t>
            </w:r>
          </w:p>
        </w:tc>
      </w:tr>
      <w:tr w:rsidR="00BB1551" w:rsidRPr="000D63B6" w14:paraId="5CD338DE" w14:textId="77777777" w:rsidTr="008B2C2D">
        <w:trPr>
          <w:trHeight w:val="352"/>
          <w:jc w:val="center"/>
        </w:trPr>
        <w:tc>
          <w:tcPr>
            <w:tcW w:w="3656" w:type="dxa"/>
            <w:tcBorders>
              <w:bottom w:val="nil"/>
            </w:tcBorders>
            <w:vAlign w:val="center"/>
          </w:tcPr>
          <w:p w14:paraId="3BBB9462" w14:textId="730312B2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Napsáno životem</w:t>
            </w:r>
          </w:p>
        </w:tc>
        <w:tc>
          <w:tcPr>
            <w:tcW w:w="2383" w:type="dxa"/>
            <w:tcBorders>
              <w:bottom w:val="nil"/>
            </w:tcBorders>
            <w:vAlign w:val="center"/>
          </w:tcPr>
          <w:p w14:paraId="26385A7B" w14:textId="2CCA2C00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151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nil"/>
            </w:tcBorders>
            <w:vAlign w:val="center"/>
          </w:tcPr>
          <w:p w14:paraId="5AF3FA39" w14:textId="0892D586" w:rsidR="00BB1551" w:rsidRPr="00795BB7" w:rsidRDefault="00795BB7" w:rsidP="008B2C2D">
            <w:pPr>
              <w:jc w:val="right"/>
              <w:rPr>
                <w:rFonts w:cs="Arial"/>
              </w:rPr>
            </w:pPr>
            <w:r w:rsidRPr="00795BB7">
              <w:rPr>
                <w:rFonts w:cs="Arial"/>
              </w:rPr>
              <w:t>4,6</w:t>
            </w:r>
          </w:p>
        </w:tc>
      </w:tr>
      <w:tr w:rsidR="00BB1551" w:rsidRPr="00444419" w14:paraId="68B03F82" w14:textId="77777777" w:rsidTr="008B2C2D">
        <w:trPr>
          <w:trHeight w:val="352"/>
          <w:jc w:val="center"/>
        </w:trPr>
        <w:tc>
          <w:tcPr>
            <w:tcW w:w="3656" w:type="dxa"/>
            <w:tcBorders>
              <w:bottom w:val="nil"/>
            </w:tcBorders>
            <w:shd w:val="clear" w:color="auto" w:fill="CCCCCC"/>
            <w:vAlign w:val="center"/>
          </w:tcPr>
          <w:p w14:paraId="2E398686" w14:textId="56ED91E6" w:rsidR="00BB1551" w:rsidRPr="00FA545D" w:rsidRDefault="00BB1551" w:rsidP="00BB1551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 xml:space="preserve">Překvapení </w:t>
            </w:r>
          </w:p>
        </w:tc>
        <w:tc>
          <w:tcPr>
            <w:tcW w:w="2383" w:type="dxa"/>
            <w:tcBorders>
              <w:bottom w:val="nil"/>
            </w:tcBorders>
            <w:shd w:val="clear" w:color="auto" w:fill="CCCCCC"/>
            <w:vAlign w:val="center"/>
          </w:tcPr>
          <w:p w14:paraId="6FEA8F67" w14:textId="6306B5C5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148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nil"/>
            </w:tcBorders>
            <w:shd w:val="clear" w:color="auto" w:fill="CCCCCC"/>
            <w:vAlign w:val="center"/>
          </w:tcPr>
          <w:p w14:paraId="148C62A0" w14:textId="72C62F80" w:rsidR="00BB1551" w:rsidRPr="00A614C5" w:rsidRDefault="00795BB7" w:rsidP="008B2C2D">
            <w:pPr>
              <w:jc w:val="right"/>
              <w:rPr>
                <w:rFonts w:cs="Arial"/>
              </w:rPr>
            </w:pPr>
            <w:r w:rsidRPr="00A614C5">
              <w:rPr>
                <w:rFonts w:cs="Arial"/>
              </w:rPr>
              <w:t>5,9</w:t>
            </w:r>
          </w:p>
        </w:tc>
      </w:tr>
      <w:tr w:rsidR="00BB1551" w:rsidRPr="000D63B6" w14:paraId="6972DD92" w14:textId="77777777" w:rsidTr="008B2C2D">
        <w:trPr>
          <w:trHeight w:val="352"/>
          <w:jc w:val="center"/>
        </w:trPr>
        <w:tc>
          <w:tcPr>
            <w:tcW w:w="3656" w:type="dxa"/>
            <w:tcBorders>
              <w:bottom w:val="nil"/>
            </w:tcBorders>
            <w:vAlign w:val="center"/>
          </w:tcPr>
          <w:p w14:paraId="4C813E95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Tina</w:t>
            </w:r>
          </w:p>
        </w:tc>
        <w:tc>
          <w:tcPr>
            <w:tcW w:w="2383" w:type="dxa"/>
            <w:tcBorders>
              <w:bottom w:val="nil"/>
            </w:tcBorders>
            <w:vAlign w:val="center"/>
          </w:tcPr>
          <w:p w14:paraId="154ACA99" w14:textId="13782222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141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nil"/>
            </w:tcBorders>
            <w:vAlign w:val="center"/>
          </w:tcPr>
          <w:p w14:paraId="714B1BB5" w14:textId="77777777" w:rsidR="00BB1551" w:rsidRPr="00A614C5" w:rsidRDefault="00BB1551" w:rsidP="008B2C2D">
            <w:pPr>
              <w:jc w:val="right"/>
              <w:rPr>
                <w:rFonts w:cs="Arial"/>
              </w:rPr>
            </w:pPr>
            <w:r w:rsidRPr="00A614C5">
              <w:rPr>
                <w:rFonts w:cs="Arial"/>
              </w:rPr>
              <w:t>4,2</w:t>
            </w:r>
          </w:p>
        </w:tc>
      </w:tr>
      <w:tr w:rsidR="00BB1551" w:rsidRPr="000D63B6" w14:paraId="47F71A50" w14:textId="77777777" w:rsidTr="008B2C2D">
        <w:trPr>
          <w:trHeight w:val="352"/>
          <w:jc w:val="center"/>
        </w:trPr>
        <w:tc>
          <w:tcPr>
            <w:tcW w:w="3656" w:type="dxa"/>
            <w:tcBorders>
              <w:bottom w:val="nil"/>
            </w:tcBorders>
            <w:shd w:val="clear" w:color="auto" w:fill="CCCCCC"/>
            <w:vAlign w:val="center"/>
          </w:tcPr>
          <w:p w14:paraId="76AB1CC0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Vlasta</w:t>
            </w:r>
          </w:p>
        </w:tc>
        <w:tc>
          <w:tcPr>
            <w:tcW w:w="2383" w:type="dxa"/>
            <w:tcBorders>
              <w:bottom w:val="nil"/>
            </w:tcBorders>
            <w:shd w:val="clear" w:color="auto" w:fill="CCCCCC"/>
            <w:vAlign w:val="center"/>
          </w:tcPr>
          <w:p w14:paraId="1D7AF57A" w14:textId="02C2247C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126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nil"/>
            </w:tcBorders>
            <w:shd w:val="clear" w:color="auto" w:fill="CCCCCC"/>
            <w:vAlign w:val="center"/>
          </w:tcPr>
          <w:p w14:paraId="1128093D" w14:textId="77777777" w:rsidR="00BB1551" w:rsidRPr="00A614C5" w:rsidRDefault="00BB1551" w:rsidP="008B2C2D">
            <w:pPr>
              <w:jc w:val="right"/>
              <w:rPr>
                <w:rFonts w:cs="Arial"/>
              </w:rPr>
            </w:pPr>
            <w:r w:rsidRPr="00A614C5">
              <w:rPr>
                <w:rFonts w:cs="Arial"/>
              </w:rPr>
              <w:t>4,9</w:t>
            </w:r>
          </w:p>
        </w:tc>
      </w:tr>
      <w:tr w:rsidR="00BB1551" w:rsidRPr="000D63B6" w14:paraId="2DFE3069" w14:textId="77777777" w:rsidTr="008B2C2D">
        <w:tblPrEx>
          <w:tblBorders>
            <w:bottom w:val="none" w:sz="0" w:space="0" w:color="auto"/>
          </w:tblBorders>
        </w:tblPrEx>
        <w:trPr>
          <w:trHeight w:val="352"/>
          <w:jc w:val="center"/>
        </w:trPr>
        <w:tc>
          <w:tcPr>
            <w:tcW w:w="3656" w:type="dxa"/>
            <w:shd w:val="clear" w:color="auto" w:fill="FFFFFF"/>
            <w:vAlign w:val="center"/>
          </w:tcPr>
          <w:p w14:paraId="6DB94EE5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Čas na lásku</w:t>
            </w:r>
          </w:p>
        </w:tc>
        <w:tc>
          <w:tcPr>
            <w:tcW w:w="2383" w:type="dxa"/>
            <w:shd w:val="clear" w:color="auto" w:fill="FFFFFF"/>
            <w:vAlign w:val="center"/>
          </w:tcPr>
          <w:p w14:paraId="79148D3E" w14:textId="6CFE4A03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93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shd w:val="clear" w:color="auto" w:fill="FFFFFF"/>
            <w:vAlign w:val="center"/>
          </w:tcPr>
          <w:p w14:paraId="247B6C80" w14:textId="77777777" w:rsidR="00BB1551" w:rsidRPr="00A614C5" w:rsidRDefault="00BB1551" w:rsidP="008B2C2D">
            <w:pPr>
              <w:jc w:val="right"/>
              <w:rPr>
                <w:rFonts w:cs="Arial"/>
              </w:rPr>
            </w:pPr>
            <w:r w:rsidRPr="00A614C5">
              <w:rPr>
                <w:rFonts w:cs="Arial"/>
              </w:rPr>
              <w:t>2,7</w:t>
            </w:r>
          </w:p>
        </w:tc>
      </w:tr>
      <w:tr w:rsidR="00BB1551" w:rsidRPr="000D63B6" w14:paraId="75A95292" w14:textId="77777777" w:rsidTr="008B2C2D">
        <w:tblPrEx>
          <w:tblBorders>
            <w:bottom w:val="none" w:sz="0" w:space="0" w:color="auto"/>
          </w:tblBorders>
        </w:tblPrEx>
        <w:trPr>
          <w:trHeight w:val="352"/>
          <w:jc w:val="center"/>
        </w:trPr>
        <w:tc>
          <w:tcPr>
            <w:tcW w:w="3656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B93F1AE" w14:textId="77777777" w:rsidR="00BB1551" w:rsidRPr="00FA545D" w:rsidRDefault="00BB1551" w:rsidP="008B2C2D">
            <w:pPr>
              <w:rPr>
                <w:rFonts w:cs="Arial"/>
                <w:color w:val="000000"/>
                <w:szCs w:val="16"/>
              </w:rPr>
            </w:pPr>
            <w:r w:rsidRPr="00FA545D">
              <w:rPr>
                <w:rFonts w:cs="Arial"/>
                <w:color w:val="000000"/>
                <w:szCs w:val="16"/>
              </w:rPr>
              <w:t>Aha! pro ženy</w:t>
            </w:r>
          </w:p>
        </w:tc>
        <w:tc>
          <w:tcPr>
            <w:tcW w:w="2383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5AB6944" w14:textId="726A524B" w:rsidR="00BB1551" w:rsidRPr="00BB1551" w:rsidRDefault="00BB155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BB1551">
              <w:rPr>
                <w:rFonts w:cs="Arial"/>
                <w:color w:val="000000"/>
                <w:szCs w:val="16"/>
              </w:rPr>
              <w:t>89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5BF2335D" w14:textId="77777777" w:rsidR="00BB1551" w:rsidRPr="00A614C5" w:rsidRDefault="00BB1551" w:rsidP="008B2C2D">
            <w:pPr>
              <w:jc w:val="right"/>
              <w:rPr>
                <w:rFonts w:cs="Arial"/>
              </w:rPr>
            </w:pPr>
            <w:r w:rsidRPr="00A614C5">
              <w:rPr>
                <w:rFonts w:cs="Arial"/>
              </w:rPr>
              <w:t>3,0</w:t>
            </w:r>
          </w:p>
        </w:tc>
      </w:tr>
    </w:tbl>
    <w:p w14:paraId="2F5FD37E" w14:textId="77777777" w:rsidR="0039078C" w:rsidRPr="00CF0B24" w:rsidRDefault="0039078C" w:rsidP="0039078C">
      <w:pPr>
        <w:pStyle w:val="StylStylStylStyl214bnenTun"/>
        <w:rPr>
          <w:bCs/>
          <w:sz w:val="20"/>
        </w:rPr>
      </w:pPr>
    </w:p>
    <w:p w14:paraId="056F29BA" w14:textId="77777777" w:rsidR="00F15327" w:rsidRDefault="00F15327" w:rsidP="00F15327"/>
    <w:p w14:paraId="411F0D0C" w14:textId="77777777" w:rsidR="00B318C7" w:rsidRDefault="00B318C7" w:rsidP="00F15327"/>
    <w:p w14:paraId="5F4466D7" w14:textId="77777777" w:rsidR="00B318C7" w:rsidRDefault="00B318C7" w:rsidP="00F15327"/>
    <w:p w14:paraId="14A06D7C" w14:textId="77777777" w:rsidR="00F15327" w:rsidRPr="000D63B6" w:rsidRDefault="00F15327" w:rsidP="00F15327">
      <w:pPr>
        <w:pStyle w:val="StylStylStylStyl214bnenTun"/>
        <w:spacing w:before="240" w:after="60"/>
      </w:pPr>
      <w:r w:rsidRPr="000D63B6">
        <w:rPr>
          <w:b/>
          <w:bCs/>
        </w:rPr>
        <w:lastRenderedPageBreak/>
        <w:tab/>
      </w:r>
      <w:r w:rsidRPr="000D63B6">
        <w:rPr>
          <w:b/>
          <w:sz w:val="36"/>
        </w:rPr>
        <w:t xml:space="preserve">І </w:t>
      </w:r>
      <w:r w:rsidRPr="000D63B6">
        <w:t>Časopisy pro ženy</w:t>
      </w:r>
    </w:p>
    <w:p w14:paraId="6994E844" w14:textId="77777777" w:rsidR="00F15327" w:rsidRPr="000D63B6" w:rsidRDefault="00F15327" w:rsidP="00F15327">
      <w:pPr>
        <w:pStyle w:val="StylStylStylStyl214bnenTun"/>
        <w:numPr>
          <w:ilvl w:val="0"/>
          <w:numId w:val="3"/>
        </w:numPr>
        <w:tabs>
          <w:tab w:val="left" w:pos="4253"/>
          <w:tab w:val="left" w:pos="4338"/>
        </w:tabs>
        <w:spacing w:after="60"/>
        <w:ind w:left="4615" w:hanging="357"/>
      </w:pPr>
      <w:r w:rsidRPr="000D63B6">
        <w:t>čtení, křížovky a soutěže</w:t>
      </w:r>
    </w:p>
    <w:p w14:paraId="109F57B7" w14:textId="77777777" w:rsidR="00F15327" w:rsidRPr="000D63B6" w:rsidRDefault="00F15327" w:rsidP="00F15327">
      <w:pPr>
        <w:pStyle w:val="StylStylStylStyl214bnenTun"/>
        <w:tabs>
          <w:tab w:val="left" w:pos="4309"/>
        </w:tabs>
        <w:rPr>
          <w:sz w:val="20"/>
        </w:rPr>
      </w:pPr>
    </w:p>
    <w:tbl>
      <w:tblPr>
        <w:tblW w:w="7930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3924"/>
        <w:gridCol w:w="2452"/>
        <w:gridCol w:w="1554"/>
      </w:tblGrid>
      <w:tr w:rsidR="00F15327" w:rsidRPr="000D63B6" w14:paraId="34D6ABA4" w14:textId="77777777" w:rsidTr="008B2C2D">
        <w:trPr>
          <w:cantSplit/>
          <w:trHeight w:val="369"/>
          <w:jc w:val="center"/>
        </w:trPr>
        <w:tc>
          <w:tcPr>
            <w:tcW w:w="3924" w:type="dxa"/>
            <w:shd w:val="clear" w:color="auto" w:fill="365F91"/>
            <w:vAlign w:val="center"/>
          </w:tcPr>
          <w:p w14:paraId="4BF4C73E" w14:textId="77777777" w:rsidR="00F15327" w:rsidRPr="000D63B6" w:rsidRDefault="00F15327" w:rsidP="008B2C2D">
            <w:pPr>
              <w:rPr>
                <w:color w:val="FFFFFF"/>
              </w:rPr>
            </w:pPr>
          </w:p>
        </w:tc>
        <w:tc>
          <w:tcPr>
            <w:tcW w:w="2452" w:type="dxa"/>
            <w:shd w:val="clear" w:color="auto" w:fill="365F91"/>
            <w:vAlign w:val="center"/>
          </w:tcPr>
          <w:p w14:paraId="088C8578" w14:textId="77777777" w:rsidR="00F15327" w:rsidRPr="000D63B6" w:rsidRDefault="00F15327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54" w:type="dxa"/>
            <w:shd w:val="clear" w:color="auto" w:fill="365F91"/>
            <w:vAlign w:val="center"/>
          </w:tcPr>
          <w:p w14:paraId="11E90E4F" w14:textId="77777777" w:rsidR="00F15327" w:rsidRPr="003C37FD" w:rsidRDefault="00F15327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3C37FD">
              <w:rPr>
                <w:rFonts w:cs="Arial"/>
                <w:b/>
                <w:color w:val="FFFFFF"/>
              </w:rPr>
              <w:t>GRP</w:t>
            </w:r>
          </w:p>
        </w:tc>
      </w:tr>
      <w:tr w:rsidR="00EA4A91" w:rsidRPr="00E25E85" w14:paraId="683FE5E4" w14:textId="77777777" w:rsidTr="008B2C2D">
        <w:trPr>
          <w:cantSplit/>
          <w:trHeight w:val="369"/>
          <w:jc w:val="center"/>
        </w:trPr>
        <w:tc>
          <w:tcPr>
            <w:tcW w:w="3924" w:type="dxa"/>
            <w:tcBorders>
              <w:bottom w:val="nil"/>
            </w:tcBorders>
            <w:vAlign w:val="center"/>
          </w:tcPr>
          <w:p w14:paraId="2A837C3C" w14:textId="77777777" w:rsidR="00EA4A91" w:rsidRPr="00A52419" w:rsidRDefault="00EA4A91" w:rsidP="008B2C2D">
            <w:pPr>
              <w:rPr>
                <w:rFonts w:cs="Arial"/>
                <w:color w:val="000000"/>
                <w:szCs w:val="18"/>
              </w:rPr>
            </w:pPr>
            <w:r w:rsidRPr="00A52419">
              <w:rPr>
                <w:rFonts w:cs="Arial"/>
                <w:color w:val="000000"/>
                <w:szCs w:val="16"/>
              </w:rPr>
              <w:t>Blesk Křížovky</w:t>
            </w:r>
          </w:p>
        </w:tc>
        <w:tc>
          <w:tcPr>
            <w:tcW w:w="2452" w:type="dxa"/>
            <w:tcBorders>
              <w:bottom w:val="nil"/>
            </w:tcBorders>
            <w:vAlign w:val="center"/>
          </w:tcPr>
          <w:p w14:paraId="1141D27B" w14:textId="2DCFCF27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264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tcBorders>
              <w:bottom w:val="nil"/>
            </w:tcBorders>
            <w:vAlign w:val="center"/>
          </w:tcPr>
          <w:p w14:paraId="25347381" w14:textId="1DFA708B" w:rsidR="00EA4A91" w:rsidRPr="00074383" w:rsidRDefault="00EA4A91" w:rsidP="003C37FD">
            <w:pPr>
              <w:jc w:val="right"/>
              <w:rPr>
                <w:rFonts w:cs="Arial"/>
                <w:color w:val="000000"/>
              </w:rPr>
            </w:pPr>
            <w:r w:rsidRPr="00074383">
              <w:rPr>
                <w:rFonts w:cs="Arial"/>
                <w:color w:val="000000"/>
              </w:rPr>
              <w:t>11,</w:t>
            </w:r>
            <w:r w:rsidR="003C37FD" w:rsidRPr="00074383">
              <w:rPr>
                <w:rFonts w:cs="Arial"/>
                <w:color w:val="000000"/>
              </w:rPr>
              <w:t>2</w:t>
            </w:r>
          </w:p>
        </w:tc>
      </w:tr>
      <w:tr w:rsidR="00EA4A91" w:rsidRPr="006F1AA9" w14:paraId="7255CFCA" w14:textId="77777777" w:rsidTr="008B2C2D">
        <w:trPr>
          <w:cantSplit/>
          <w:trHeight w:val="369"/>
          <w:jc w:val="center"/>
        </w:trPr>
        <w:tc>
          <w:tcPr>
            <w:tcW w:w="3924" w:type="dxa"/>
            <w:tcBorders>
              <w:bottom w:val="nil"/>
            </w:tcBorders>
            <w:shd w:val="clear" w:color="auto" w:fill="CCCCCC"/>
            <w:vAlign w:val="center"/>
          </w:tcPr>
          <w:p w14:paraId="76634759" w14:textId="77777777" w:rsidR="00EA4A91" w:rsidRPr="00A52419" w:rsidRDefault="00EA4A91" w:rsidP="008B2C2D">
            <w:pPr>
              <w:rPr>
                <w:rFonts w:cs="Arial"/>
                <w:color w:val="000000"/>
                <w:szCs w:val="18"/>
              </w:rPr>
            </w:pPr>
            <w:r w:rsidRPr="00A52419">
              <w:rPr>
                <w:rFonts w:cs="Arial"/>
                <w:color w:val="000000"/>
                <w:szCs w:val="16"/>
              </w:rPr>
              <w:t>Chvilka pro luštění</w:t>
            </w:r>
          </w:p>
        </w:tc>
        <w:tc>
          <w:tcPr>
            <w:tcW w:w="2452" w:type="dxa"/>
            <w:tcBorders>
              <w:bottom w:val="nil"/>
            </w:tcBorders>
            <w:shd w:val="clear" w:color="auto" w:fill="CCCCCC"/>
            <w:vAlign w:val="center"/>
          </w:tcPr>
          <w:p w14:paraId="59B51445" w14:textId="0CE14829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181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tcBorders>
              <w:bottom w:val="nil"/>
            </w:tcBorders>
            <w:shd w:val="clear" w:color="auto" w:fill="CCCCCC"/>
            <w:vAlign w:val="center"/>
          </w:tcPr>
          <w:p w14:paraId="12D78D56" w14:textId="793D469D" w:rsidR="00EA4A91" w:rsidRPr="00DB00ED" w:rsidRDefault="00074383" w:rsidP="008B2C2D">
            <w:pPr>
              <w:jc w:val="right"/>
              <w:rPr>
                <w:rFonts w:cs="Arial"/>
                <w:color w:val="000000"/>
              </w:rPr>
            </w:pPr>
            <w:r w:rsidRPr="00DB00ED">
              <w:rPr>
                <w:rFonts w:cs="Arial"/>
                <w:color w:val="000000"/>
              </w:rPr>
              <w:t>10,1</w:t>
            </w:r>
          </w:p>
        </w:tc>
      </w:tr>
      <w:tr w:rsidR="00EA4A91" w:rsidRPr="006F1AA9" w14:paraId="06DD2D2E" w14:textId="77777777" w:rsidTr="008B2C2D">
        <w:trPr>
          <w:cantSplit/>
          <w:trHeight w:val="369"/>
          <w:jc w:val="center"/>
        </w:trPr>
        <w:tc>
          <w:tcPr>
            <w:tcW w:w="39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117762" w14:textId="77777777" w:rsidR="00EA4A91" w:rsidRPr="00A52419" w:rsidRDefault="00EA4A91" w:rsidP="008B2C2D">
            <w:pPr>
              <w:rPr>
                <w:rFonts w:cs="Arial"/>
                <w:color w:val="000000"/>
                <w:szCs w:val="18"/>
              </w:rPr>
            </w:pPr>
            <w:r w:rsidRPr="00A52419">
              <w:rPr>
                <w:rFonts w:cs="Arial"/>
                <w:color w:val="000000"/>
                <w:szCs w:val="16"/>
              </w:rPr>
              <w:t>Nedělní Blesk Křížovky</w:t>
            </w:r>
          </w:p>
        </w:tc>
        <w:tc>
          <w:tcPr>
            <w:tcW w:w="245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1DE64E" w14:textId="3999FF52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169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193A44" w14:textId="23A38420" w:rsidR="00EA4A91" w:rsidRPr="00DB00ED" w:rsidRDefault="00EA4A91" w:rsidP="00DB00ED">
            <w:pPr>
              <w:jc w:val="right"/>
              <w:rPr>
                <w:rFonts w:cs="Arial"/>
                <w:color w:val="000000"/>
              </w:rPr>
            </w:pPr>
            <w:r w:rsidRPr="00DB00ED">
              <w:rPr>
                <w:rFonts w:cs="Arial"/>
                <w:color w:val="000000"/>
              </w:rPr>
              <w:t>7,</w:t>
            </w:r>
            <w:r w:rsidR="00DB00ED" w:rsidRPr="00DB00ED">
              <w:rPr>
                <w:rFonts w:cs="Arial"/>
                <w:color w:val="000000"/>
              </w:rPr>
              <w:t>6</w:t>
            </w:r>
          </w:p>
        </w:tc>
      </w:tr>
      <w:tr w:rsidR="00EA4A91" w:rsidRPr="006F1AA9" w14:paraId="52FB9D4C" w14:textId="77777777" w:rsidTr="008B2C2D">
        <w:trPr>
          <w:cantSplit/>
          <w:trHeight w:val="369"/>
          <w:jc w:val="center"/>
        </w:trPr>
        <w:tc>
          <w:tcPr>
            <w:tcW w:w="3924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6E1AF588" w14:textId="77777777" w:rsidR="00EA4A91" w:rsidRPr="00754BD3" w:rsidRDefault="00EA4A91" w:rsidP="008B2C2D">
            <w:pPr>
              <w:rPr>
                <w:rFonts w:cs="Arial"/>
                <w:color w:val="000000"/>
                <w:szCs w:val="18"/>
              </w:rPr>
            </w:pPr>
            <w:r w:rsidRPr="00754BD3">
              <w:rPr>
                <w:rFonts w:cs="Arial"/>
                <w:color w:val="000000"/>
                <w:szCs w:val="16"/>
              </w:rPr>
              <w:t>Křížovkář TV magazín</w:t>
            </w:r>
          </w:p>
        </w:tc>
        <w:tc>
          <w:tcPr>
            <w:tcW w:w="2452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1B4A489C" w14:textId="63E4CFFE" w:rsidR="00EA4A91" w:rsidRPr="00DB00ED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DB00ED">
              <w:rPr>
                <w:rFonts w:cs="Arial"/>
                <w:color w:val="000000"/>
                <w:szCs w:val="16"/>
              </w:rPr>
              <w:t>155 000</w:t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0BD05939" w14:textId="4C78CC3E" w:rsidR="00EA4A91" w:rsidRPr="00DB00ED" w:rsidRDefault="00EA4A91" w:rsidP="00DB00ED">
            <w:pPr>
              <w:jc w:val="right"/>
              <w:rPr>
                <w:rFonts w:cs="Arial"/>
                <w:color w:val="000000"/>
              </w:rPr>
            </w:pPr>
            <w:r w:rsidRPr="00DB00ED">
              <w:rPr>
                <w:rFonts w:cs="Arial"/>
                <w:color w:val="000000"/>
              </w:rPr>
              <w:t>8,</w:t>
            </w:r>
            <w:r w:rsidR="00DB00ED" w:rsidRPr="00DB00ED">
              <w:rPr>
                <w:rFonts w:cs="Arial"/>
                <w:color w:val="000000"/>
              </w:rPr>
              <w:t>7</w:t>
            </w:r>
          </w:p>
        </w:tc>
      </w:tr>
      <w:tr w:rsidR="00EA4A91" w:rsidRPr="006F1AA9" w14:paraId="7C20F3E1" w14:textId="77777777" w:rsidTr="008B2C2D">
        <w:trPr>
          <w:cantSplit/>
          <w:trHeight w:val="369"/>
          <w:jc w:val="center"/>
        </w:trPr>
        <w:tc>
          <w:tcPr>
            <w:tcW w:w="3924" w:type="dxa"/>
            <w:tcBorders>
              <w:top w:val="nil"/>
              <w:bottom w:val="single" w:sz="4" w:space="0" w:color="auto"/>
            </w:tcBorders>
            <w:vAlign w:val="center"/>
          </w:tcPr>
          <w:p w14:paraId="19CE524A" w14:textId="77777777" w:rsidR="00EA4A91" w:rsidRPr="00A52419" w:rsidRDefault="00EA4A91" w:rsidP="008B2C2D">
            <w:pPr>
              <w:rPr>
                <w:rFonts w:cs="Arial"/>
                <w:color w:val="000000"/>
                <w:szCs w:val="18"/>
              </w:rPr>
            </w:pPr>
            <w:r w:rsidRPr="00A52419">
              <w:rPr>
                <w:rFonts w:cs="Arial"/>
                <w:color w:val="000000"/>
                <w:szCs w:val="16"/>
              </w:rPr>
              <w:t>Nedělní Aha! Křížovky</w:t>
            </w:r>
          </w:p>
        </w:tc>
        <w:tc>
          <w:tcPr>
            <w:tcW w:w="2452" w:type="dxa"/>
            <w:tcBorders>
              <w:top w:val="nil"/>
              <w:bottom w:val="single" w:sz="4" w:space="0" w:color="auto"/>
            </w:tcBorders>
            <w:vAlign w:val="center"/>
          </w:tcPr>
          <w:p w14:paraId="1B37A705" w14:textId="5C0C2FFE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123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vAlign w:val="center"/>
          </w:tcPr>
          <w:p w14:paraId="410F1EE4" w14:textId="2AD09BF7" w:rsidR="00EA4A91" w:rsidRPr="00DB00ED" w:rsidRDefault="00EA4A91" w:rsidP="00DB00ED">
            <w:pPr>
              <w:jc w:val="right"/>
              <w:rPr>
                <w:rFonts w:cs="Arial"/>
                <w:color w:val="000000"/>
              </w:rPr>
            </w:pPr>
            <w:r w:rsidRPr="00DB00ED">
              <w:rPr>
                <w:rFonts w:cs="Arial"/>
                <w:color w:val="000000"/>
              </w:rPr>
              <w:t>6,</w:t>
            </w:r>
            <w:r w:rsidR="00DB00ED" w:rsidRPr="00DB00ED">
              <w:rPr>
                <w:rFonts w:cs="Arial"/>
                <w:color w:val="000000"/>
              </w:rPr>
              <w:t>8</w:t>
            </w:r>
          </w:p>
        </w:tc>
      </w:tr>
    </w:tbl>
    <w:p w14:paraId="50B067E7" w14:textId="77777777" w:rsidR="00EA4A91" w:rsidRDefault="00EA4A91" w:rsidP="00EA4A91"/>
    <w:p w14:paraId="1A8EF352" w14:textId="77777777" w:rsidR="00EA4A91" w:rsidRPr="000D63B6" w:rsidRDefault="00EA4A91" w:rsidP="00EA4A91">
      <w:pPr>
        <w:pStyle w:val="StylStylStylStyl214bnenTun"/>
        <w:spacing w:before="240" w:after="60"/>
      </w:pPr>
      <w:r w:rsidRPr="000D63B6">
        <w:rPr>
          <w:b/>
          <w:bCs/>
        </w:rPr>
        <w:tab/>
      </w:r>
      <w:r w:rsidRPr="000D63B6">
        <w:rPr>
          <w:b/>
          <w:sz w:val="36"/>
        </w:rPr>
        <w:t xml:space="preserve">І </w:t>
      </w:r>
      <w:r w:rsidRPr="000D63B6">
        <w:t>Časopisy programové</w:t>
      </w:r>
    </w:p>
    <w:p w14:paraId="79194190" w14:textId="77777777" w:rsidR="00EA4A91" w:rsidRPr="0073290B" w:rsidRDefault="00EA4A91" w:rsidP="00EA4A91">
      <w:pPr>
        <w:pStyle w:val="StylStylStyl214b18b"/>
        <w:spacing w:before="0" w:after="0"/>
        <w:outlineLvl w:val="9"/>
        <w:rPr>
          <w:b w:val="0"/>
          <w:bCs w:val="0"/>
          <w:sz w:val="20"/>
          <w:szCs w:val="20"/>
        </w:rPr>
      </w:pPr>
    </w:p>
    <w:tbl>
      <w:tblPr>
        <w:tblW w:w="7927" w:type="dxa"/>
        <w:jc w:val="center"/>
        <w:tblLook w:val="01E0" w:firstRow="1" w:lastRow="1" w:firstColumn="1" w:lastColumn="1" w:noHBand="0" w:noVBand="0"/>
      </w:tblPr>
      <w:tblGrid>
        <w:gridCol w:w="3921"/>
        <w:gridCol w:w="2452"/>
        <w:gridCol w:w="1554"/>
      </w:tblGrid>
      <w:tr w:rsidR="00EA4A91" w:rsidRPr="000D63B6" w14:paraId="444E1CEE" w14:textId="77777777" w:rsidTr="008B2C2D">
        <w:trPr>
          <w:trHeight w:val="352"/>
          <w:jc w:val="center"/>
        </w:trPr>
        <w:tc>
          <w:tcPr>
            <w:tcW w:w="3921" w:type="dxa"/>
            <w:shd w:val="clear" w:color="auto" w:fill="365F91"/>
            <w:vAlign w:val="center"/>
          </w:tcPr>
          <w:p w14:paraId="58F53B08" w14:textId="77777777" w:rsidR="00EA4A91" w:rsidRPr="000D63B6" w:rsidRDefault="00EA4A91" w:rsidP="008B2C2D">
            <w:pPr>
              <w:rPr>
                <w:color w:val="FFFFFF"/>
              </w:rPr>
            </w:pPr>
          </w:p>
        </w:tc>
        <w:tc>
          <w:tcPr>
            <w:tcW w:w="2452" w:type="dxa"/>
            <w:shd w:val="clear" w:color="auto" w:fill="365F91"/>
            <w:vAlign w:val="center"/>
          </w:tcPr>
          <w:p w14:paraId="52E67633" w14:textId="77777777" w:rsidR="00EA4A91" w:rsidRPr="000D63B6" w:rsidRDefault="00EA4A91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54" w:type="dxa"/>
            <w:shd w:val="clear" w:color="auto" w:fill="365F91"/>
            <w:vAlign w:val="center"/>
          </w:tcPr>
          <w:p w14:paraId="6E5169A0" w14:textId="77777777" w:rsidR="00EA4A91" w:rsidRPr="002006E3" w:rsidRDefault="00EA4A91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2006E3">
              <w:rPr>
                <w:rFonts w:cs="Arial"/>
                <w:b/>
                <w:color w:val="FFFFFF"/>
              </w:rPr>
              <w:t>GRP</w:t>
            </w:r>
          </w:p>
        </w:tc>
      </w:tr>
      <w:tr w:rsidR="00EA4A91" w:rsidRPr="000D63B6" w14:paraId="766812AB" w14:textId="77777777" w:rsidTr="008B2C2D">
        <w:trPr>
          <w:trHeight w:val="352"/>
          <w:jc w:val="center"/>
        </w:trPr>
        <w:tc>
          <w:tcPr>
            <w:tcW w:w="3921" w:type="dxa"/>
            <w:vAlign w:val="center"/>
          </w:tcPr>
          <w:p w14:paraId="03B8AF68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TV Max</w:t>
            </w:r>
          </w:p>
        </w:tc>
        <w:tc>
          <w:tcPr>
            <w:tcW w:w="2452" w:type="dxa"/>
            <w:vAlign w:val="center"/>
          </w:tcPr>
          <w:p w14:paraId="5F2DCD32" w14:textId="248E83E5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380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vAlign w:val="center"/>
          </w:tcPr>
          <w:p w14:paraId="7B25DBA4" w14:textId="6B838A6B" w:rsidR="00EA4A91" w:rsidRPr="002006E3" w:rsidRDefault="00EA4A91" w:rsidP="002006E3">
            <w:pPr>
              <w:jc w:val="right"/>
              <w:rPr>
                <w:rFonts w:cs="Arial"/>
              </w:rPr>
            </w:pPr>
            <w:r w:rsidRPr="002006E3">
              <w:rPr>
                <w:rFonts w:cs="Arial"/>
              </w:rPr>
              <w:t>24,</w:t>
            </w:r>
            <w:r w:rsidR="002006E3" w:rsidRPr="002006E3">
              <w:rPr>
                <w:rFonts w:cs="Arial"/>
              </w:rPr>
              <w:t>9</w:t>
            </w:r>
          </w:p>
        </w:tc>
      </w:tr>
      <w:tr w:rsidR="00EA4A91" w:rsidRPr="000D63B6" w14:paraId="0B88B58A" w14:textId="77777777" w:rsidTr="008B2C2D">
        <w:trPr>
          <w:trHeight w:val="352"/>
          <w:jc w:val="center"/>
        </w:trPr>
        <w:tc>
          <w:tcPr>
            <w:tcW w:w="3921" w:type="dxa"/>
            <w:shd w:val="clear" w:color="auto" w:fill="CCCCCC"/>
            <w:vAlign w:val="center"/>
          </w:tcPr>
          <w:p w14:paraId="11A12023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TV mini</w:t>
            </w:r>
          </w:p>
        </w:tc>
        <w:tc>
          <w:tcPr>
            <w:tcW w:w="2452" w:type="dxa"/>
            <w:shd w:val="clear" w:color="auto" w:fill="CCCCCC"/>
            <w:vAlign w:val="center"/>
          </w:tcPr>
          <w:p w14:paraId="6D5A957C" w14:textId="7FC47570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298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shd w:val="clear" w:color="auto" w:fill="CCCCCC"/>
            <w:vAlign w:val="center"/>
          </w:tcPr>
          <w:p w14:paraId="4725ADC8" w14:textId="3EF3627B" w:rsidR="00EA4A91" w:rsidRPr="002006E3" w:rsidRDefault="00EA4A91" w:rsidP="002006E3">
            <w:pPr>
              <w:jc w:val="right"/>
              <w:rPr>
                <w:rFonts w:cs="Arial"/>
              </w:rPr>
            </w:pPr>
            <w:r w:rsidRPr="002006E3">
              <w:rPr>
                <w:rFonts w:cs="Arial"/>
              </w:rPr>
              <w:t>20,</w:t>
            </w:r>
            <w:r w:rsidR="002006E3" w:rsidRPr="002006E3">
              <w:rPr>
                <w:rFonts w:cs="Arial"/>
              </w:rPr>
              <w:t>7</w:t>
            </w:r>
          </w:p>
        </w:tc>
      </w:tr>
      <w:tr w:rsidR="00EA4A91" w:rsidRPr="000D63B6" w14:paraId="177925D4" w14:textId="77777777" w:rsidTr="008B2C2D">
        <w:trPr>
          <w:trHeight w:val="352"/>
          <w:jc w:val="center"/>
        </w:trPr>
        <w:tc>
          <w:tcPr>
            <w:tcW w:w="3921" w:type="dxa"/>
            <w:vAlign w:val="center"/>
          </w:tcPr>
          <w:p w14:paraId="16A9277B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 xml:space="preserve">TV </w:t>
            </w:r>
            <w:proofErr w:type="spellStart"/>
            <w:r w:rsidRPr="00B6421A">
              <w:rPr>
                <w:rFonts w:cs="Arial"/>
                <w:color w:val="000000"/>
                <w:szCs w:val="16"/>
              </w:rPr>
              <w:t>star</w:t>
            </w:r>
            <w:proofErr w:type="spellEnd"/>
          </w:p>
        </w:tc>
        <w:tc>
          <w:tcPr>
            <w:tcW w:w="2452" w:type="dxa"/>
            <w:vAlign w:val="center"/>
          </w:tcPr>
          <w:p w14:paraId="725C63EF" w14:textId="2EDA52F5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164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vAlign w:val="center"/>
          </w:tcPr>
          <w:p w14:paraId="5D72C840" w14:textId="77777777" w:rsidR="00EA4A91" w:rsidRPr="002006E3" w:rsidRDefault="00EA4A91" w:rsidP="008B2C2D">
            <w:pPr>
              <w:jc w:val="right"/>
              <w:rPr>
                <w:rFonts w:cs="Arial"/>
              </w:rPr>
            </w:pPr>
            <w:r w:rsidRPr="002006E3">
              <w:rPr>
                <w:rFonts w:cs="Arial"/>
              </w:rPr>
              <w:t>12,1</w:t>
            </w:r>
          </w:p>
        </w:tc>
      </w:tr>
      <w:tr w:rsidR="00EA4A91" w:rsidRPr="005C5BE3" w14:paraId="40791034" w14:textId="77777777" w:rsidTr="008B2C2D">
        <w:trPr>
          <w:trHeight w:val="352"/>
          <w:jc w:val="center"/>
        </w:trPr>
        <w:tc>
          <w:tcPr>
            <w:tcW w:w="3921" w:type="dxa"/>
            <w:shd w:val="clear" w:color="auto" w:fill="CCCCCC"/>
            <w:vAlign w:val="center"/>
          </w:tcPr>
          <w:p w14:paraId="1DAD030B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TV expres</w:t>
            </w:r>
          </w:p>
        </w:tc>
        <w:tc>
          <w:tcPr>
            <w:tcW w:w="2452" w:type="dxa"/>
            <w:shd w:val="clear" w:color="auto" w:fill="CCCCCC"/>
            <w:vAlign w:val="center"/>
          </w:tcPr>
          <w:p w14:paraId="115A8C59" w14:textId="08AD51DB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154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shd w:val="clear" w:color="auto" w:fill="CCCCCC"/>
            <w:vAlign w:val="center"/>
          </w:tcPr>
          <w:p w14:paraId="59C6F385" w14:textId="53722DEE" w:rsidR="00EA4A91" w:rsidRPr="00E03793" w:rsidRDefault="00EA4A91" w:rsidP="002006E3">
            <w:pPr>
              <w:jc w:val="right"/>
              <w:rPr>
                <w:rFonts w:cs="Arial"/>
              </w:rPr>
            </w:pPr>
            <w:r w:rsidRPr="00E03793">
              <w:rPr>
                <w:rFonts w:cs="Arial"/>
              </w:rPr>
              <w:t>10,</w:t>
            </w:r>
            <w:r w:rsidR="002006E3" w:rsidRPr="00E03793">
              <w:rPr>
                <w:rFonts w:cs="Arial"/>
              </w:rPr>
              <w:t>1</w:t>
            </w:r>
          </w:p>
        </w:tc>
      </w:tr>
      <w:tr w:rsidR="00EA4A91" w:rsidRPr="005C5BE3" w14:paraId="0E116D78" w14:textId="77777777" w:rsidTr="008B2C2D">
        <w:trPr>
          <w:trHeight w:val="352"/>
          <w:jc w:val="center"/>
        </w:trPr>
        <w:tc>
          <w:tcPr>
            <w:tcW w:w="3921" w:type="dxa"/>
            <w:shd w:val="clear" w:color="auto" w:fill="FFFFFF"/>
            <w:vAlign w:val="center"/>
          </w:tcPr>
          <w:p w14:paraId="7F6F8164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Týdeník Televize</w:t>
            </w:r>
          </w:p>
        </w:tc>
        <w:tc>
          <w:tcPr>
            <w:tcW w:w="2452" w:type="dxa"/>
            <w:shd w:val="clear" w:color="auto" w:fill="FFFFFF"/>
            <w:vAlign w:val="center"/>
          </w:tcPr>
          <w:p w14:paraId="73C3C5BF" w14:textId="7C29F1A8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148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vAlign w:val="center"/>
          </w:tcPr>
          <w:p w14:paraId="38862A4C" w14:textId="488BFED6" w:rsidR="00EA4A91" w:rsidRPr="00E03793" w:rsidRDefault="00EA4A91" w:rsidP="00E03793">
            <w:pPr>
              <w:jc w:val="right"/>
              <w:rPr>
                <w:rFonts w:cs="Arial"/>
              </w:rPr>
            </w:pPr>
            <w:r w:rsidRPr="00E03793">
              <w:rPr>
                <w:rFonts w:cs="Arial"/>
              </w:rPr>
              <w:t>9,</w:t>
            </w:r>
            <w:r w:rsidR="00E03793" w:rsidRPr="00E03793">
              <w:rPr>
                <w:rFonts w:cs="Arial"/>
              </w:rPr>
              <w:t>2</w:t>
            </w:r>
          </w:p>
        </w:tc>
      </w:tr>
      <w:tr w:rsidR="00EA4A91" w:rsidRPr="006A2A6B" w14:paraId="5FFAB806" w14:textId="77777777" w:rsidTr="008B2C2D">
        <w:trPr>
          <w:trHeight w:val="352"/>
          <w:jc w:val="center"/>
        </w:trPr>
        <w:tc>
          <w:tcPr>
            <w:tcW w:w="3921" w:type="dxa"/>
            <w:shd w:val="clear" w:color="auto" w:fill="CCCCCC"/>
            <w:vAlign w:val="center"/>
          </w:tcPr>
          <w:p w14:paraId="4DA14F7D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TV Plus 14</w:t>
            </w:r>
          </w:p>
        </w:tc>
        <w:tc>
          <w:tcPr>
            <w:tcW w:w="2452" w:type="dxa"/>
            <w:shd w:val="clear" w:color="auto" w:fill="CCCCCC"/>
            <w:vAlign w:val="center"/>
          </w:tcPr>
          <w:p w14:paraId="40733F68" w14:textId="7028B596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115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shd w:val="clear" w:color="auto" w:fill="CCCCCC"/>
            <w:vAlign w:val="center"/>
          </w:tcPr>
          <w:p w14:paraId="2054602F" w14:textId="77777777" w:rsidR="00EA4A91" w:rsidRPr="006A2A6B" w:rsidRDefault="00EA4A91" w:rsidP="008B2C2D">
            <w:pPr>
              <w:jc w:val="right"/>
              <w:rPr>
                <w:rFonts w:cs="Arial"/>
              </w:rPr>
            </w:pPr>
            <w:r w:rsidRPr="006A2A6B">
              <w:rPr>
                <w:rFonts w:cs="Arial"/>
              </w:rPr>
              <w:t>7,4</w:t>
            </w:r>
          </w:p>
        </w:tc>
      </w:tr>
      <w:tr w:rsidR="00EA4A91" w:rsidRPr="005C5BE3" w14:paraId="6F788444" w14:textId="77777777" w:rsidTr="008B2C2D">
        <w:trPr>
          <w:trHeight w:val="352"/>
          <w:jc w:val="center"/>
        </w:trPr>
        <w:tc>
          <w:tcPr>
            <w:tcW w:w="3921" w:type="dxa"/>
            <w:tcBorders>
              <w:bottom w:val="single" w:sz="4" w:space="0" w:color="808080"/>
            </w:tcBorders>
            <w:vAlign w:val="center"/>
          </w:tcPr>
          <w:p w14:paraId="3072ACED" w14:textId="77777777" w:rsidR="00EA4A91" w:rsidRPr="00B6421A" w:rsidRDefault="00EA4A91" w:rsidP="008B2C2D">
            <w:pPr>
              <w:rPr>
                <w:rFonts w:cs="Arial"/>
                <w:color w:val="000000"/>
                <w:szCs w:val="16"/>
              </w:rPr>
            </w:pPr>
            <w:r w:rsidRPr="00B6421A">
              <w:rPr>
                <w:rFonts w:cs="Arial"/>
                <w:color w:val="000000"/>
                <w:szCs w:val="16"/>
              </w:rPr>
              <w:t>TV Revue</w:t>
            </w:r>
          </w:p>
        </w:tc>
        <w:tc>
          <w:tcPr>
            <w:tcW w:w="2452" w:type="dxa"/>
            <w:tcBorders>
              <w:bottom w:val="single" w:sz="4" w:space="0" w:color="808080"/>
            </w:tcBorders>
            <w:vAlign w:val="center"/>
          </w:tcPr>
          <w:p w14:paraId="3A60C568" w14:textId="64CB298F" w:rsidR="00EA4A91" w:rsidRPr="00EA4A91" w:rsidRDefault="00EA4A91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EA4A91">
              <w:rPr>
                <w:rFonts w:cs="Arial"/>
                <w:color w:val="000000"/>
                <w:szCs w:val="16"/>
              </w:rPr>
              <w:t>100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54" w:type="dxa"/>
            <w:tcBorders>
              <w:bottom w:val="single" w:sz="4" w:space="0" w:color="808080"/>
            </w:tcBorders>
            <w:vAlign w:val="center"/>
          </w:tcPr>
          <w:p w14:paraId="2D82014C" w14:textId="57E3D89B" w:rsidR="00EA4A91" w:rsidRPr="006A2A6B" w:rsidRDefault="00EA4A91" w:rsidP="006A2A6B">
            <w:pPr>
              <w:jc w:val="right"/>
              <w:rPr>
                <w:rFonts w:cs="Arial"/>
              </w:rPr>
            </w:pPr>
            <w:r w:rsidRPr="006A2A6B">
              <w:rPr>
                <w:rFonts w:cs="Arial"/>
              </w:rPr>
              <w:t>5,</w:t>
            </w:r>
            <w:r w:rsidR="006A2A6B" w:rsidRPr="006A2A6B">
              <w:rPr>
                <w:rFonts w:cs="Arial"/>
              </w:rPr>
              <w:t>6</w:t>
            </w:r>
          </w:p>
        </w:tc>
      </w:tr>
    </w:tbl>
    <w:p w14:paraId="0156ECC4" w14:textId="77777777" w:rsidR="00F15327" w:rsidRPr="00CF0B24" w:rsidRDefault="00F15327" w:rsidP="00F15327">
      <w:pPr>
        <w:pStyle w:val="StylStylStylStyl214bnenTun"/>
        <w:rPr>
          <w:bCs/>
          <w:sz w:val="20"/>
        </w:rPr>
      </w:pPr>
    </w:p>
    <w:p w14:paraId="0A4167DC" w14:textId="77777777" w:rsidR="0039078C" w:rsidRPr="000D63B6" w:rsidRDefault="0039078C" w:rsidP="0039078C">
      <w:pPr>
        <w:pStyle w:val="StylStylStylStyl214bnenTun"/>
        <w:spacing w:before="240" w:after="60"/>
      </w:pPr>
      <w:r w:rsidRPr="000D63B6">
        <w:rPr>
          <w:b/>
          <w:bCs/>
        </w:rPr>
        <w:tab/>
      </w:r>
      <w:r w:rsidRPr="000D63B6">
        <w:rPr>
          <w:b/>
          <w:sz w:val="36"/>
        </w:rPr>
        <w:t xml:space="preserve">І </w:t>
      </w:r>
      <w:r w:rsidRPr="000D63B6">
        <w:t>Časopisy – péče o zdraví</w:t>
      </w:r>
    </w:p>
    <w:p w14:paraId="0A3A29A8" w14:textId="77777777" w:rsidR="0039078C" w:rsidRPr="000D63B6" w:rsidRDefault="0039078C" w:rsidP="0039078C">
      <w:pPr>
        <w:pStyle w:val="StylStylStyl214b18b"/>
        <w:spacing w:before="0" w:after="0"/>
        <w:outlineLvl w:val="9"/>
        <w:rPr>
          <w:b w:val="0"/>
          <w:bCs w:val="0"/>
          <w:sz w:val="16"/>
        </w:rPr>
      </w:pPr>
    </w:p>
    <w:tbl>
      <w:tblPr>
        <w:tblW w:w="7796" w:type="dxa"/>
        <w:jc w:val="center"/>
        <w:tblLook w:val="01E0" w:firstRow="1" w:lastRow="1" w:firstColumn="1" w:lastColumn="1" w:noHBand="0" w:noVBand="0"/>
      </w:tblPr>
      <w:tblGrid>
        <w:gridCol w:w="3909"/>
        <w:gridCol w:w="2382"/>
        <w:gridCol w:w="1505"/>
      </w:tblGrid>
      <w:tr w:rsidR="0039078C" w:rsidRPr="000D63B6" w14:paraId="0FFBD7CE" w14:textId="77777777" w:rsidTr="008B2C2D">
        <w:trPr>
          <w:trHeight w:val="352"/>
          <w:jc w:val="center"/>
        </w:trPr>
        <w:tc>
          <w:tcPr>
            <w:tcW w:w="3909" w:type="dxa"/>
            <w:shd w:val="clear" w:color="auto" w:fill="365F91"/>
          </w:tcPr>
          <w:p w14:paraId="745CD77D" w14:textId="77777777" w:rsidR="0039078C" w:rsidRPr="000D63B6" w:rsidRDefault="0039078C" w:rsidP="008B2C2D">
            <w:pPr>
              <w:rPr>
                <w:color w:val="FFFFFF"/>
              </w:rPr>
            </w:pPr>
          </w:p>
        </w:tc>
        <w:tc>
          <w:tcPr>
            <w:tcW w:w="2382" w:type="dxa"/>
            <w:shd w:val="clear" w:color="auto" w:fill="365F91"/>
            <w:vAlign w:val="center"/>
          </w:tcPr>
          <w:p w14:paraId="28C3BEDD" w14:textId="77777777" w:rsidR="0039078C" w:rsidRPr="000D63B6" w:rsidRDefault="0039078C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05" w:type="dxa"/>
            <w:shd w:val="clear" w:color="auto" w:fill="365F91"/>
            <w:vAlign w:val="center"/>
          </w:tcPr>
          <w:p w14:paraId="787DDFB3" w14:textId="77777777" w:rsidR="0039078C" w:rsidRPr="00D37F06" w:rsidRDefault="0039078C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D37F06">
              <w:rPr>
                <w:rFonts w:cs="Arial"/>
                <w:b/>
                <w:color w:val="FFFFFF"/>
              </w:rPr>
              <w:t>GRP</w:t>
            </w:r>
          </w:p>
        </w:tc>
      </w:tr>
      <w:tr w:rsidR="0039078C" w:rsidRPr="00B7750D" w14:paraId="78319C9D" w14:textId="77777777" w:rsidTr="008B2C2D">
        <w:trPr>
          <w:trHeight w:val="352"/>
          <w:jc w:val="center"/>
        </w:trPr>
        <w:tc>
          <w:tcPr>
            <w:tcW w:w="3909" w:type="dxa"/>
            <w:vAlign w:val="center"/>
          </w:tcPr>
          <w:p w14:paraId="4B92C464" w14:textId="77777777" w:rsidR="0039078C" w:rsidRPr="000B6396" w:rsidRDefault="0039078C" w:rsidP="008B2C2D">
            <w:pPr>
              <w:rPr>
                <w:rFonts w:cs="Arial"/>
                <w:color w:val="000000"/>
                <w:szCs w:val="16"/>
              </w:rPr>
            </w:pPr>
            <w:r w:rsidRPr="000B6396">
              <w:rPr>
                <w:rFonts w:cs="Arial"/>
                <w:color w:val="000000"/>
                <w:szCs w:val="16"/>
              </w:rPr>
              <w:t>Blesk Zdraví</w:t>
            </w:r>
          </w:p>
        </w:tc>
        <w:tc>
          <w:tcPr>
            <w:tcW w:w="2382" w:type="dxa"/>
            <w:vAlign w:val="center"/>
          </w:tcPr>
          <w:p w14:paraId="5884FFE7" w14:textId="04A72EA0" w:rsidR="0039078C" w:rsidRPr="000B6396" w:rsidRDefault="0039078C" w:rsidP="0039078C">
            <w:pPr>
              <w:jc w:val="right"/>
              <w:rPr>
                <w:rFonts w:cs="Arial"/>
                <w:color w:val="000000"/>
                <w:szCs w:val="16"/>
              </w:rPr>
            </w:pPr>
            <w:r w:rsidRPr="000B6396">
              <w:rPr>
                <w:rFonts w:cs="Arial"/>
                <w:color w:val="000000"/>
                <w:szCs w:val="16"/>
              </w:rPr>
              <w:t>12</w:t>
            </w:r>
            <w:r>
              <w:rPr>
                <w:rFonts w:cs="Arial"/>
                <w:color w:val="000000"/>
                <w:szCs w:val="16"/>
              </w:rPr>
              <w:t>7 000</w:t>
            </w:r>
          </w:p>
        </w:tc>
        <w:tc>
          <w:tcPr>
            <w:tcW w:w="1505" w:type="dxa"/>
            <w:vAlign w:val="center"/>
          </w:tcPr>
          <w:p w14:paraId="015A1704" w14:textId="77777777" w:rsidR="0039078C" w:rsidRPr="00D37F06" w:rsidRDefault="0039078C" w:rsidP="008B2C2D">
            <w:pPr>
              <w:jc w:val="right"/>
              <w:rPr>
                <w:rFonts w:cs="Arial"/>
                <w:color w:val="000000"/>
              </w:rPr>
            </w:pPr>
            <w:r w:rsidRPr="00D37F06">
              <w:rPr>
                <w:rFonts w:cs="Arial"/>
                <w:color w:val="000000"/>
              </w:rPr>
              <w:t>5,0</w:t>
            </w:r>
          </w:p>
        </w:tc>
      </w:tr>
      <w:tr w:rsidR="0039078C" w:rsidRPr="00B7750D" w14:paraId="7F656A8D" w14:textId="77777777" w:rsidTr="008B2C2D">
        <w:trPr>
          <w:trHeight w:val="352"/>
          <w:jc w:val="center"/>
        </w:trPr>
        <w:tc>
          <w:tcPr>
            <w:tcW w:w="3909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22521AAA" w14:textId="77777777" w:rsidR="0039078C" w:rsidRPr="000B6396" w:rsidRDefault="0039078C" w:rsidP="008B2C2D">
            <w:pPr>
              <w:rPr>
                <w:rFonts w:cs="Arial"/>
                <w:color w:val="000000"/>
                <w:szCs w:val="16"/>
              </w:rPr>
            </w:pPr>
            <w:r w:rsidRPr="000B6396">
              <w:rPr>
                <w:rFonts w:cs="Arial"/>
                <w:color w:val="000000"/>
                <w:szCs w:val="16"/>
              </w:rPr>
              <w:t>100+1 Zázraky medicíny</w:t>
            </w:r>
          </w:p>
        </w:tc>
        <w:tc>
          <w:tcPr>
            <w:tcW w:w="238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42D5B2B7" w14:textId="77777777" w:rsidR="0039078C" w:rsidRPr="00021292" w:rsidRDefault="0039078C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021292">
              <w:rPr>
                <w:rFonts w:cs="Arial"/>
                <w:color w:val="000000"/>
                <w:szCs w:val="16"/>
              </w:rPr>
              <w:t>82 000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1B35F0D9" w14:textId="79A41D54" w:rsidR="0039078C" w:rsidRPr="00D37F06" w:rsidRDefault="0039078C" w:rsidP="00E03793">
            <w:pPr>
              <w:jc w:val="right"/>
              <w:rPr>
                <w:rFonts w:cs="Arial"/>
                <w:color w:val="000000"/>
              </w:rPr>
            </w:pPr>
            <w:r w:rsidRPr="00D37F06">
              <w:rPr>
                <w:rFonts w:cs="Arial"/>
                <w:color w:val="000000"/>
              </w:rPr>
              <w:t>2,</w:t>
            </w:r>
            <w:r w:rsidR="00E03793" w:rsidRPr="00D37F06">
              <w:rPr>
                <w:rFonts w:cs="Arial"/>
                <w:color w:val="000000"/>
              </w:rPr>
              <w:t>9</w:t>
            </w:r>
          </w:p>
        </w:tc>
      </w:tr>
    </w:tbl>
    <w:p w14:paraId="7822EF21" w14:textId="77777777" w:rsidR="004D4C9F" w:rsidRPr="000D63B6" w:rsidRDefault="004D4C9F" w:rsidP="004D4C9F"/>
    <w:p w14:paraId="6F3CC3C4" w14:textId="77777777" w:rsidR="004D4C9F" w:rsidRPr="000D63B6" w:rsidRDefault="004D4C9F" w:rsidP="004D4C9F">
      <w:pPr>
        <w:pStyle w:val="StylStylStylStyl214bnenTun"/>
        <w:spacing w:before="240" w:after="60"/>
      </w:pPr>
      <w:r w:rsidRPr="000D63B6">
        <w:tab/>
      </w:r>
      <w:r w:rsidRPr="000D63B6">
        <w:rPr>
          <w:b/>
          <w:sz w:val="36"/>
        </w:rPr>
        <w:t xml:space="preserve">І </w:t>
      </w:r>
      <w:r w:rsidRPr="000D63B6">
        <w:rPr>
          <w:szCs w:val="28"/>
        </w:rPr>
        <w:t>Společenské časopisy</w:t>
      </w:r>
    </w:p>
    <w:p w14:paraId="092F1CEF" w14:textId="77777777" w:rsidR="004D4C9F" w:rsidRPr="0048235B" w:rsidRDefault="004D4C9F" w:rsidP="004D4C9F">
      <w:pPr>
        <w:pStyle w:val="StylStylStylStyl214bnenTun"/>
        <w:rPr>
          <w:sz w:val="20"/>
          <w:szCs w:val="12"/>
        </w:rPr>
      </w:pPr>
    </w:p>
    <w:tbl>
      <w:tblPr>
        <w:tblW w:w="8110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4062"/>
        <w:gridCol w:w="2387"/>
        <w:gridCol w:w="1661"/>
      </w:tblGrid>
      <w:tr w:rsidR="004D4C9F" w:rsidRPr="000D63B6" w14:paraId="1571D85A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shd w:val="clear" w:color="auto" w:fill="365F91"/>
            <w:vAlign w:val="center"/>
          </w:tcPr>
          <w:p w14:paraId="6F75B17F" w14:textId="77777777" w:rsidR="004D4C9F" w:rsidRPr="000D63B6" w:rsidRDefault="004D4C9F" w:rsidP="008B2C2D">
            <w:pPr>
              <w:rPr>
                <w:color w:val="FFFFFF"/>
              </w:rPr>
            </w:pPr>
          </w:p>
        </w:tc>
        <w:tc>
          <w:tcPr>
            <w:tcW w:w="2387" w:type="dxa"/>
            <w:tcBorders>
              <w:bottom w:val="nil"/>
            </w:tcBorders>
            <w:shd w:val="clear" w:color="auto" w:fill="365F91"/>
            <w:vAlign w:val="center"/>
          </w:tcPr>
          <w:p w14:paraId="11274994" w14:textId="77777777" w:rsidR="004D4C9F" w:rsidRPr="000D63B6" w:rsidRDefault="004D4C9F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365F91"/>
            <w:vAlign w:val="center"/>
          </w:tcPr>
          <w:p w14:paraId="2B3E7095" w14:textId="77777777" w:rsidR="004D4C9F" w:rsidRPr="00D37F06" w:rsidRDefault="004D4C9F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D37F06">
              <w:rPr>
                <w:rFonts w:cs="Arial"/>
                <w:b/>
                <w:color w:val="FFFFFF"/>
              </w:rPr>
              <w:t>GRP</w:t>
            </w:r>
          </w:p>
        </w:tc>
      </w:tr>
      <w:tr w:rsidR="004D4C9F" w:rsidRPr="000D63B6" w14:paraId="7C7A357D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vAlign w:val="center"/>
          </w:tcPr>
          <w:p w14:paraId="4B85AE77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Epocha</w:t>
            </w:r>
          </w:p>
        </w:tc>
        <w:tc>
          <w:tcPr>
            <w:tcW w:w="2387" w:type="dxa"/>
            <w:tcBorders>
              <w:bottom w:val="nil"/>
            </w:tcBorders>
            <w:vAlign w:val="center"/>
          </w:tcPr>
          <w:p w14:paraId="6282E6CB" w14:textId="56D14C3A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313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vAlign w:val="center"/>
          </w:tcPr>
          <w:p w14:paraId="52DCD23C" w14:textId="43D3B47A" w:rsidR="004D4C9F" w:rsidRPr="002B3757" w:rsidRDefault="004D4C9F" w:rsidP="00D37F06">
            <w:pPr>
              <w:jc w:val="right"/>
              <w:rPr>
                <w:rFonts w:cs="Arial"/>
                <w:color w:val="000000"/>
              </w:rPr>
            </w:pPr>
            <w:r w:rsidRPr="002B3757">
              <w:rPr>
                <w:rFonts w:cs="Arial"/>
                <w:color w:val="000000"/>
              </w:rPr>
              <w:t>14,</w:t>
            </w:r>
            <w:r w:rsidR="00D37F06" w:rsidRPr="002B3757">
              <w:rPr>
                <w:rFonts w:cs="Arial"/>
                <w:color w:val="000000"/>
              </w:rPr>
              <w:t>3</w:t>
            </w:r>
          </w:p>
        </w:tc>
      </w:tr>
      <w:tr w:rsidR="004D4C9F" w:rsidRPr="000D63B6" w14:paraId="7C3A9450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shd w:val="clear" w:color="auto" w:fill="CCCCCC"/>
            <w:vAlign w:val="center"/>
          </w:tcPr>
          <w:p w14:paraId="7762F99D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Nedělní Blesk</w:t>
            </w:r>
          </w:p>
        </w:tc>
        <w:tc>
          <w:tcPr>
            <w:tcW w:w="2387" w:type="dxa"/>
            <w:tcBorders>
              <w:bottom w:val="nil"/>
            </w:tcBorders>
            <w:shd w:val="clear" w:color="auto" w:fill="CCCCCC"/>
            <w:vAlign w:val="center"/>
          </w:tcPr>
          <w:p w14:paraId="2B0EE9F5" w14:textId="097678BB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265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CCCCCC"/>
            <w:vAlign w:val="center"/>
          </w:tcPr>
          <w:p w14:paraId="76322176" w14:textId="77777777" w:rsidR="004D4C9F" w:rsidRPr="00556C66" w:rsidRDefault="004D4C9F" w:rsidP="008B2C2D">
            <w:pPr>
              <w:jc w:val="right"/>
              <w:rPr>
                <w:rFonts w:cs="Arial"/>
                <w:color w:val="000000"/>
              </w:rPr>
            </w:pPr>
            <w:r w:rsidRPr="00556C66">
              <w:rPr>
                <w:rFonts w:cs="Arial"/>
                <w:color w:val="000000"/>
              </w:rPr>
              <w:t>4,4</w:t>
            </w:r>
          </w:p>
        </w:tc>
      </w:tr>
      <w:tr w:rsidR="004D4C9F" w:rsidRPr="00817ECE" w14:paraId="1BD4A12F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vAlign w:val="center"/>
          </w:tcPr>
          <w:p w14:paraId="6E58C934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Rytmus života</w:t>
            </w:r>
          </w:p>
        </w:tc>
        <w:tc>
          <w:tcPr>
            <w:tcW w:w="2387" w:type="dxa"/>
            <w:tcBorders>
              <w:bottom w:val="nil"/>
            </w:tcBorders>
            <w:vAlign w:val="center"/>
          </w:tcPr>
          <w:p w14:paraId="5F2BD1BD" w14:textId="21025FF3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248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vAlign w:val="center"/>
          </w:tcPr>
          <w:p w14:paraId="2F1A379F" w14:textId="043344BA" w:rsidR="004D4C9F" w:rsidRPr="00103342" w:rsidRDefault="004D4C9F" w:rsidP="00556C66">
            <w:pPr>
              <w:jc w:val="right"/>
              <w:rPr>
                <w:rFonts w:cs="Arial"/>
                <w:color w:val="000000"/>
              </w:rPr>
            </w:pPr>
            <w:r w:rsidRPr="00103342">
              <w:rPr>
                <w:rFonts w:cs="Arial"/>
                <w:color w:val="000000"/>
              </w:rPr>
              <w:t>7,</w:t>
            </w:r>
            <w:r w:rsidR="00556C66" w:rsidRPr="00103342">
              <w:rPr>
                <w:rFonts w:cs="Arial"/>
                <w:color w:val="000000"/>
              </w:rPr>
              <w:t>4</w:t>
            </w:r>
          </w:p>
        </w:tc>
      </w:tr>
      <w:tr w:rsidR="004D4C9F" w:rsidRPr="00817ECE" w14:paraId="28D4A0E5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shd w:val="clear" w:color="auto" w:fill="CCCCCC"/>
            <w:vAlign w:val="center"/>
          </w:tcPr>
          <w:p w14:paraId="47385A6C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21. století</w:t>
            </w:r>
          </w:p>
        </w:tc>
        <w:tc>
          <w:tcPr>
            <w:tcW w:w="2387" w:type="dxa"/>
            <w:tcBorders>
              <w:bottom w:val="nil"/>
            </w:tcBorders>
            <w:shd w:val="clear" w:color="auto" w:fill="CCCCCC"/>
            <w:vAlign w:val="center"/>
          </w:tcPr>
          <w:p w14:paraId="57F1AC9C" w14:textId="7327A1B9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219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CCCCCC"/>
            <w:vAlign w:val="center"/>
          </w:tcPr>
          <w:p w14:paraId="6D77D288" w14:textId="3454ADFC" w:rsidR="004D4C9F" w:rsidRPr="00103342" w:rsidRDefault="004D4C9F" w:rsidP="00103342">
            <w:pPr>
              <w:jc w:val="right"/>
              <w:rPr>
                <w:rFonts w:cs="Arial"/>
                <w:color w:val="000000"/>
              </w:rPr>
            </w:pPr>
            <w:r w:rsidRPr="00103342">
              <w:rPr>
                <w:rFonts w:cs="Arial"/>
                <w:color w:val="000000"/>
              </w:rPr>
              <w:t>7,</w:t>
            </w:r>
            <w:r w:rsidR="00103342" w:rsidRPr="00103342">
              <w:rPr>
                <w:rFonts w:cs="Arial"/>
                <w:color w:val="000000"/>
              </w:rPr>
              <w:t>4</w:t>
            </w:r>
          </w:p>
        </w:tc>
      </w:tr>
      <w:tr w:rsidR="004D4C9F" w:rsidRPr="00556C66" w14:paraId="34A7EDAE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vAlign w:val="center"/>
          </w:tcPr>
          <w:p w14:paraId="002D43D7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Pestrý svět</w:t>
            </w:r>
          </w:p>
        </w:tc>
        <w:tc>
          <w:tcPr>
            <w:tcW w:w="2387" w:type="dxa"/>
            <w:tcBorders>
              <w:bottom w:val="nil"/>
            </w:tcBorders>
            <w:vAlign w:val="center"/>
          </w:tcPr>
          <w:p w14:paraId="63904FFE" w14:textId="52743C1A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137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vAlign w:val="center"/>
          </w:tcPr>
          <w:p w14:paraId="3259A8A7" w14:textId="77777777" w:rsidR="004D4C9F" w:rsidRPr="00D96D0D" w:rsidRDefault="004D4C9F" w:rsidP="008B2C2D">
            <w:pPr>
              <w:jc w:val="right"/>
              <w:rPr>
                <w:rFonts w:cs="Arial"/>
                <w:color w:val="000000"/>
              </w:rPr>
            </w:pPr>
            <w:r w:rsidRPr="00D96D0D">
              <w:rPr>
                <w:rFonts w:cs="Arial"/>
                <w:color w:val="000000"/>
              </w:rPr>
              <w:t>3,7</w:t>
            </w:r>
          </w:p>
        </w:tc>
      </w:tr>
      <w:tr w:rsidR="004D4C9F" w:rsidRPr="00817ECE" w14:paraId="768F7B4A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shd w:val="clear" w:color="auto" w:fill="CCCCCC"/>
            <w:vAlign w:val="center"/>
          </w:tcPr>
          <w:p w14:paraId="2955EBFA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Rytmus života RETRO</w:t>
            </w:r>
          </w:p>
        </w:tc>
        <w:tc>
          <w:tcPr>
            <w:tcW w:w="2387" w:type="dxa"/>
            <w:tcBorders>
              <w:bottom w:val="nil"/>
            </w:tcBorders>
            <w:shd w:val="clear" w:color="auto" w:fill="CCCCCC"/>
            <w:vAlign w:val="center"/>
          </w:tcPr>
          <w:p w14:paraId="604A9F66" w14:textId="5032A210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129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nil"/>
            </w:tcBorders>
            <w:shd w:val="clear" w:color="auto" w:fill="CCCCCC"/>
            <w:vAlign w:val="center"/>
          </w:tcPr>
          <w:p w14:paraId="29D1F422" w14:textId="6F37DA7A" w:rsidR="004D4C9F" w:rsidRPr="00D96D0D" w:rsidRDefault="004D4C9F" w:rsidP="00D96D0D">
            <w:pPr>
              <w:jc w:val="right"/>
              <w:rPr>
                <w:rFonts w:cs="Arial"/>
                <w:color w:val="000000"/>
              </w:rPr>
            </w:pPr>
            <w:r w:rsidRPr="00D96D0D">
              <w:rPr>
                <w:rFonts w:cs="Arial"/>
                <w:color w:val="000000"/>
              </w:rPr>
              <w:t>4,</w:t>
            </w:r>
            <w:r w:rsidR="00D96D0D" w:rsidRPr="00D96D0D">
              <w:rPr>
                <w:rFonts w:cs="Arial"/>
                <w:color w:val="000000"/>
              </w:rPr>
              <w:t>9</w:t>
            </w:r>
          </w:p>
        </w:tc>
      </w:tr>
      <w:tr w:rsidR="004D4C9F" w:rsidRPr="002B3757" w14:paraId="4A56E7FE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nil"/>
            </w:tcBorders>
            <w:vAlign w:val="center"/>
          </w:tcPr>
          <w:p w14:paraId="7979B5E6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Nedělní Aha!</w:t>
            </w:r>
          </w:p>
        </w:tc>
        <w:tc>
          <w:tcPr>
            <w:tcW w:w="2387" w:type="dxa"/>
            <w:tcBorders>
              <w:bottom w:val="nil"/>
            </w:tcBorders>
            <w:vAlign w:val="center"/>
          </w:tcPr>
          <w:p w14:paraId="4D4427AC" w14:textId="418019E0" w:rsidR="004D4C9F" w:rsidRPr="002B3757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2B3757">
              <w:rPr>
                <w:rFonts w:cs="Arial"/>
                <w:color w:val="000000"/>
                <w:szCs w:val="16"/>
              </w:rPr>
              <w:t>107 000</w:t>
            </w:r>
          </w:p>
        </w:tc>
        <w:tc>
          <w:tcPr>
            <w:tcW w:w="1661" w:type="dxa"/>
            <w:tcBorders>
              <w:bottom w:val="nil"/>
            </w:tcBorders>
            <w:vAlign w:val="center"/>
          </w:tcPr>
          <w:p w14:paraId="4AB2D9B6" w14:textId="77777777" w:rsidR="004D4C9F" w:rsidRPr="004D247A" w:rsidRDefault="004D4C9F" w:rsidP="008B2C2D">
            <w:pPr>
              <w:jc w:val="right"/>
              <w:rPr>
                <w:rFonts w:cs="Arial"/>
                <w:color w:val="000000"/>
              </w:rPr>
            </w:pPr>
            <w:r w:rsidRPr="004D247A">
              <w:rPr>
                <w:rFonts w:cs="Arial"/>
                <w:color w:val="000000"/>
              </w:rPr>
              <w:t>1,5</w:t>
            </w:r>
          </w:p>
        </w:tc>
      </w:tr>
      <w:tr w:rsidR="004D4C9F" w:rsidRPr="00A75AF5" w14:paraId="644F69E2" w14:textId="77777777" w:rsidTr="008B2C2D">
        <w:trPr>
          <w:trHeight w:val="369"/>
          <w:jc w:val="center"/>
        </w:trPr>
        <w:tc>
          <w:tcPr>
            <w:tcW w:w="406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30EE30E" w14:textId="77777777" w:rsidR="004D4C9F" w:rsidRPr="00880D5E" w:rsidRDefault="004D4C9F" w:rsidP="008B2C2D">
            <w:pPr>
              <w:rPr>
                <w:rFonts w:cs="Arial"/>
                <w:color w:val="000000"/>
                <w:szCs w:val="16"/>
              </w:rPr>
            </w:pPr>
            <w:r w:rsidRPr="00880D5E">
              <w:rPr>
                <w:rFonts w:cs="Arial"/>
                <w:color w:val="000000"/>
                <w:szCs w:val="16"/>
              </w:rPr>
              <w:t>Story</w:t>
            </w:r>
          </w:p>
        </w:tc>
        <w:tc>
          <w:tcPr>
            <w:tcW w:w="2387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D293326" w14:textId="6A6D8CF3" w:rsidR="004D4C9F" w:rsidRPr="004D4C9F" w:rsidRDefault="004D4C9F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4D4C9F">
              <w:rPr>
                <w:rFonts w:cs="Arial"/>
                <w:color w:val="000000"/>
                <w:szCs w:val="16"/>
              </w:rPr>
              <w:t>95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09C394F" w14:textId="6A03AFFD" w:rsidR="004D4C9F" w:rsidRPr="004D247A" w:rsidRDefault="004D4C9F" w:rsidP="004D247A">
            <w:pPr>
              <w:jc w:val="right"/>
              <w:rPr>
                <w:rFonts w:cs="Arial"/>
                <w:color w:val="000000"/>
              </w:rPr>
            </w:pPr>
            <w:r w:rsidRPr="004D247A">
              <w:rPr>
                <w:rFonts w:cs="Arial"/>
                <w:color w:val="000000"/>
              </w:rPr>
              <w:t>3,</w:t>
            </w:r>
            <w:r w:rsidR="004D247A" w:rsidRPr="004D247A">
              <w:rPr>
                <w:rFonts w:cs="Arial"/>
                <w:color w:val="000000"/>
              </w:rPr>
              <w:t>3</w:t>
            </w:r>
          </w:p>
        </w:tc>
      </w:tr>
    </w:tbl>
    <w:p w14:paraId="559DE94E" w14:textId="77777777" w:rsidR="004D4C9F" w:rsidRDefault="004D4C9F" w:rsidP="004D4C9F"/>
    <w:p w14:paraId="260C25E3" w14:textId="77777777" w:rsidR="004D4C9F" w:rsidRPr="000D63B6" w:rsidRDefault="004D4C9F" w:rsidP="004D4C9F">
      <w:pPr>
        <w:pStyle w:val="StylStylStylStyl214bnenTun"/>
        <w:spacing w:before="240" w:after="60"/>
      </w:pPr>
      <w:r w:rsidRPr="000D63B6">
        <w:rPr>
          <w:b/>
          <w:sz w:val="36"/>
        </w:rPr>
        <w:lastRenderedPageBreak/>
        <w:tab/>
        <w:t xml:space="preserve">І </w:t>
      </w:r>
      <w:r w:rsidRPr="000D63B6">
        <w:rPr>
          <w:szCs w:val="28"/>
        </w:rPr>
        <w:t>Sportovní časopisy</w:t>
      </w:r>
    </w:p>
    <w:p w14:paraId="3B16330E" w14:textId="77777777" w:rsidR="004D4C9F" w:rsidRPr="0048235B" w:rsidRDefault="004D4C9F" w:rsidP="004D4C9F">
      <w:pPr>
        <w:pStyle w:val="StylStylStylStyl214bnenTun"/>
        <w:rPr>
          <w:sz w:val="20"/>
          <w:szCs w:val="20"/>
        </w:rPr>
      </w:pPr>
    </w:p>
    <w:tbl>
      <w:tblPr>
        <w:tblW w:w="8213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142"/>
        <w:gridCol w:w="4346"/>
        <w:gridCol w:w="2030"/>
        <w:gridCol w:w="1695"/>
      </w:tblGrid>
      <w:tr w:rsidR="004D4C9F" w:rsidRPr="000D63B6" w14:paraId="75564557" w14:textId="77777777" w:rsidTr="008B2C2D">
        <w:trPr>
          <w:trHeight w:val="415"/>
          <w:jc w:val="center"/>
        </w:trPr>
        <w:tc>
          <w:tcPr>
            <w:tcW w:w="4488" w:type="dxa"/>
            <w:gridSpan w:val="2"/>
            <w:tcBorders>
              <w:bottom w:val="nil"/>
            </w:tcBorders>
            <w:shd w:val="clear" w:color="auto" w:fill="365F91"/>
            <w:vAlign w:val="center"/>
          </w:tcPr>
          <w:p w14:paraId="5DB185C3" w14:textId="77777777" w:rsidR="004D4C9F" w:rsidRPr="000D63B6" w:rsidRDefault="004D4C9F" w:rsidP="008B2C2D">
            <w:pPr>
              <w:rPr>
                <w:color w:val="FFFFFF"/>
              </w:rPr>
            </w:pPr>
          </w:p>
        </w:tc>
        <w:tc>
          <w:tcPr>
            <w:tcW w:w="2030" w:type="dxa"/>
            <w:tcBorders>
              <w:bottom w:val="nil"/>
            </w:tcBorders>
            <w:shd w:val="clear" w:color="auto" w:fill="365F91"/>
            <w:vAlign w:val="center"/>
          </w:tcPr>
          <w:p w14:paraId="7E657655" w14:textId="77777777" w:rsidR="004D4C9F" w:rsidRPr="000D63B6" w:rsidRDefault="004D4C9F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365F91"/>
            <w:vAlign w:val="center"/>
          </w:tcPr>
          <w:p w14:paraId="15799BAF" w14:textId="77777777" w:rsidR="004D4C9F" w:rsidRPr="00D2622E" w:rsidRDefault="004D4C9F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D2622E">
              <w:rPr>
                <w:rFonts w:cs="Arial"/>
                <w:b/>
                <w:color w:val="FFFFFF"/>
              </w:rPr>
              <w:t>GRP</w:t>
            </w:r>
          </w:p>
        </w:tc>
      </w:tr>
      <w:tr w:rsidR="004D4C9F" w:rsidRPr="000D63B6" w14:paraId="13ECE212" w14:textId="77777777" w:rsidTr="008B2C2D">
        <w:trPr>
          <w:gridBefore w:val="1"/>
          <w:wBefore w:w="142" w:type="dxa"/>
          <w:trHeight w:val="369"/>
          <w:jc w:val="center"/>
        </w:trPr>
        <w:tc>
          <w:tcPr>
            <w:tcW w:w="4346" w:type="dxa"/>
            <w:tcBorders>
              <w:bottom w:val="single" w:sz="4" w:space="0" w:color="auto"/>
            </w:tcBorders>
            <w:vAlign w:val="center"/>
          </w:tcPr>
          <w:p w14:paraId="09AF005D" w14:textId="77777777" w:rsidR="004D4C9F" w:rsidRPr="00490057" w:rsidRDefault="004D4C9F" w:rsidP="008B2C2D">
            <w:pPr>
              <w:rPr>
                <w:rFonts w:cs="Arial"/>
                <w:color w:val="000000"/>
              </w:rPr>
            </w:pPr>
            <w:proofErr w:type="spellStart"/>
            <w:r w:rsidRPr="00490057">
              <w:rPr>
                <w:rFonts w:cs="Arial"/>
                <w:color w:val="000000"/>
              </w:rPr>
              <w:t>Snow</w:t>
            </w:r>
            <w:proofErr w:type="spellEnd"/>
          </w:p>
        </w:tc>
        <w:tc>
          <w:tcPr>
            <w:tcW w:w="2030" w:type="dxa"/>
            <w:tcBorders>
              <w:bottom w:val="single" w:sz="4" w:space="0" w:color="auto"/>
            </w:tcBorders>
            <w:vAlign w:val="center"/>
          </w:tcPr>
          <w:p w14:paraId="19AD9687" w14:textId="77777777" w:rsidR="004D4C9F" w:rsidRPr="00644125" w:rsidRDefault="004D4C9F" w:rsidP="008B2C2D">
            <w:pPr>
              <w:jc w:val="right"/>
              <w:rPr>
                <w:rFonts w:cs="Arial"/>
                <w:color w:val="000000"/>
                <w:highlight w:val="yellow"/>
              </w:rPr>
            </w:pPr>
            <w:r>
              <w:rPr>
                <w:rFonts w:cs="Arial"/>
                <w:color w:val="000000"/>
              </w:rPr>
              <w:t>33</w:t>
            </w:r>
            <w:r w:rsidRPr="005959CC">
              <w:rPr>
                <w:rFonts w:cs="Arial"/>
                <w:color w:val="000000"/>
              </w:rPr>
              <w:t xml:space="preserve"> 000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33746900" w14:textId="77777777" w:rsidR="004D4C9F" w:rsidRPr="00D2622E" w:rsidRDefault="004D4C9F" w:rsidP="008B2C2D">
            <w:pPr>
              <w:jc w:val="right"/>
              <w:rPr>
                <w:rFonts w:cs="Arial"/>
                <w:color w:val="000000"/>
              </w:rPr>
            </w:pPr>
            <w:r w:rsidRPr="00D2622E">
              <w:rPr>
                <w:rFonts w:cs="Arial"/>
                <w:color w:val="000000"/>
              </w:rPr>
              <w:t>1,0</w:t>
            </w:r>
          </w:p>
        </w:tc>
      </w:tr>
    </w:tbl>
    <w:p w14:paraId="68CFC345" w14:textId="77777777" w:rsidR="004D4C9F" w:rsidRPr="00CF0B24" w:rsidRDefault="004D4C9F" w:rsidP="004D4C9F"/>
    <w:p w14:paraId="05830E81" w14:textId="77777777" w:rsidR="004D4C9F" w:rsidRPr="000D63B6" w:rsidRDefault="004D4C9F" w:rsidP="004D4C9F">
      <w:pPr>
        <w:pStyle w:val="StylStylStylStyl214bnenTun"/>
        <w:spacing w:before="240" w:after="60"/>
      </w:pPr>
      <w:r w:rsidRPr="000D63B6">
        <w:rPr>
          <w:b/>
          <w:sz w:val="36"/>
        </w:rPr>
        <w:tab/>
        <w:t xml:space="preserve">І </w:t>
      </w:r>
      <w:r w:rsidRPr="000D63B6">
        <w:t>Časopisy – vaření</w:t>
      </w:r>
    </w:p>
    <w:p w14:paraId="0FD01593" w14:textId="77777777" w:rsidR="004D4C9F" w:rsidRPr="00CF0B24" w:rsidRDefault="004D4C9F" w:rsidP="004D4C9F">
      <w:pPr>
        <w:pStyle w:val="StylStylStyl214b18b"/>
        <w:spacing w:before="0" w:after="0"/>
        <w:outlineLvl w:val="9"/>
        <w:rPr>
          <w:b w:val="0"/>
          <w:bCs w:val="0"/>
          <w:sz w:val="20"/>
        </w:rPr>
      </w:pPr>
    </w:p>
    <w:tbl>
      <w:tblPr>
        <w:tblW w:w="7758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3972"/>
        <w:gridCol w:w="2276"/>
        <w:gridCol w:w="1510"/>
      </w:tblGrid>
      <w:tr w:rsidR="004D4C9F" w:rsidRPr="000D63B6" w14:paraId="5C4FA68D" w14:textId="77777777" w:rsidTr="008B2C2D">
        <w:trPr>
          <w:trHeight w:val="352"/>
          <w:jc w:val="center"/>
        </w:trPr>
        <w:tc>
          <w:tcPr>
            <w:tcW w:w="3972" w:type="dxa"/>
            <w:tcBorders>
              <w:bottom w:val="nil"/>
            </w:tcBorders>
            <w:shd w:val="clear" w:color="auto" w:fill="365F91"/>
            <w:vAlign w:val="center"/>
          </w:tcPr>
          <w:p w14:paraId="3CD87069" w14:textId="77777777" w:rsidR="004D4C9F" w:rsidRPr="000D63B6" w:rsidRDefault="004D4C9F" w:rsidP="008B2C2D">
            <w:pPr>
              <w:rPr>
                <w:color w:val="FFFFFF"/>
              </w:rPr>
            </w:pPr>
          </w:p>
        </w:tc>
        <w:tc>
          <w:tcPr>
            <w:tcW w:w="2276" w:type="dxa"/>
            <w:tcBorders>
              <w:bottom w:val="nil"/>
            </w:tcBorders>
            <w:shd w:val="clear" w:color="auto" w:fill="365F91"/>
            <w:vAlign w:val="center"/>
          </w:tcPr>
          <w:p w14:paraId="565D34F9" w14:textId="77777777" w:rsidR="004D4C9F" w:rsidRPr="000D63B6" w:rsidRDefault="004D4C9F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10" w:type="dxa"/>
            <w:tcBorders>
              <w:bottom w:val="nil"/>
            </w:tcBorders>
            <w:shd w:val="clear" w:color="auto" w:fill="365F91"/>
            <w:vAlign w:val="center"/>
          </w:tcPr>
          <w:p w14:paraId="50C62393" w14:textId="77777777" w:rsidR="004D4C9F" w:rsidRPr="00363B57" w:rsidRDefault="004D4C9F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363B57">
              <w:rPr>
                <w:rFonts w:cs="Arial"/>
                <w:b/>
                <w:color w:val="FFFFFF"/>
              </w:rPr>
              <w:t>GRP</w:t>
            </w:r>
          </w:p>
        </w:tc>
      </w:tr>
      <w:tr w:rsidR="00235A3B" w:rsidRPr="00CA5983" w14:paraId="6C513ACA" w14:textId="77777777" w:rsidTr="008B2C2D">
        <w:trPr>
          <w:trHeight w:val="352"/>
          <w:jc w:val="center"/>
        </w:trPr>
        <w:tc>
          <w:tcPr>
            <w:tcW w:w="3972" w:type="dxa"/>
            <w:tcBorders>
              <w:bottom w:val="nil"/>
            </w:tcBorders>
            <w:shd w:val="clear" w:color="auto" w:fill="FFFFFF"/>
            <w:vAlign w:val="center"/>
          </w:tcPr>
          <w:p w14:paraId="76B55B7E" w14:textId="77777777" w:rsidR="00235A3B" w:rsidRPr="005D7825" w:rsidRDefault="00235A3B" w:rsidP="008B2C2D">
            <w:pPr>
              <w:rPr>
                <w:rFonts w:cs="Arial"/>
                <w:color w:val="000000"/>
                <w:szCs w:val="16"/>
              </w:rPr>
            </w:pPr>
            <w:r w:rsidRPr="005D7825">
              <w:rPr>
                <w:rFonts w:cs="Arial"/>
                <w:color w:val="000000"/>
                <w:szCs w:val="16"/>
              </w:rPr>
              <w:t>Apetit</w:t>
            </w:r>
          </w:p>
        </w:tc>
        <w:tc>
          <w:tcPr>
            <w:tcW w:w="2276" w:type="dxa"/>
            <w:tcBorders>
              <w:bottom w:val="nil"/>
            </w:tcBorders>
            <w:shd w:val="clear" w:color="auto" w:fill="FFFFFF"/>
            <w:vAlign w:val="center"/>
          </w:tcPr>
          <w:p w14:paraId="2683DCAC" w14:textId="73D007E9" w:rsidR="00235A3B" w:rsidRPr="00235A3B" w:rsidRDefault="00235A3B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223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10" w:type="dxa"/>
            <w:tcBorders>
              <w:bottom w:val="nil"/>
            </w:tcBorders>
            <w:shd w:val="clear" w:color="auto" w:fill="FFFFFF"/>
            <w:vAlign w:val="center"/>
          </w:tcPr>
          <w:p w14:paraId="2BB57B8B" w14:textId="77777777" w:rsidR="00235A3B" w:rsidRPr="00CA5983" w:rsidRDefault="00235A3B" w:rsidP="008B2C2D">
            <w:pPr>
              <w:jc w:val="right"/>
              <w:rPr>
                <w:rFonts w:cs="Arial"/>
                <w:color w:val="000000"/>
              </w:rPr>
            </w:pPr>
            <w:r w:rsidRPr="00CA5983">
              <w:rPr>
                <w:rFonts w:cs="Arial"/>
                <w:color w:val="000000"/>
              </w:rPr>
              <w:t>8,6</w:t>
            </w:r>
          </w:p>
        </w:tc>
      </w:tr>
      <w:tr w:rsidR="00235A3B" w:rsidRPr="002D24E9" w14:paraId="2FB1C7B2" w14:textId="77777777" w:rsidTr="008B2C2D">
        <w:trPr>
          <w:trHeight w:val="352"/>
          <w:jc w:val="center"/>
        </w:trPr>
        <w:tc>
          <w:tcPr>
            <w:tcW w:w="3972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0349598A" w14:textId="77777777" w:rsidR="00235A3B" w:rsidRPr="005D7825" w:rsidRDefault="00235A3B" w:rsidP="008B2C2D">
            <w:pPr>
              <w:rPr>
                <w:rFonts w:cs="Arial"/>
                <w:color w:val="000000"/>
                <w:szCs w:val="16"/>
              </w:rPr>
            </w:pPr>
            <w:r w:rsidRPr="005D7825">
              <w:rPr>
                <w:rFonts w:cs="Arial"/>
                <w:color w:val="000000"/>
                <w:szCs w:val="16"/>
              </w:rPr>
              <w:t>Blesk Vaše recepty</w:t>
            </w:r>
          </w:p>
        </w:tc>
        <w:tc>
          <w:tcPr>
            <w:tcW w:w="2276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2FFCA3E1" w14:textId="51793E1E" w:rsidR="00235A3B" w:rsidRPr="00235A3B" w:rsidRDefault="00235A3B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198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10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0A27B0AE" w14:textId="0A7D6FAC" w:rsidR="00235A3B" w:rsidRPr="009667B2" w:rsidRDefault="00235A3B" w:rsidP="00CA5983">
            <w:pPr>
              <w:jc w:val="right"/>
              <w:rPr>
                <w:rFonts w:cs="Arial"/>
                <w:color w:val="000000"/>
              </w:rPr>
            </w:pPr>
            <w:r w:rsidRPr="009667B2">
              <w:rPr>
                <w:rFonts w:cs="Arial"/>
                <w:color w:val="000000"/>
              </w:rPr>
              <w:t>7,</w:t>
            </w:r>
            <w:r w:rsidR="00CA5983" w:rsidRPr="009667B2">
              <w:rPr>
                <w:rFonts w:cs="Arial"/>
                <w:color w:val="000000"/>
              </w:rPr>
              <w:t>6</w:t>
            </w:r>
          </w:p>
        </w:tc>
      </w:tr>
      <w:tr w:rsidR="00235A3B" w:rsidRPr="00F37799" w14:paraId="1F8A3D27" w14:textId="77777777" w:rsidTr="008B2C2D">
        <w:trPr>
          <w:trHeight w:val="352"/>
          <w:jc w:val="center"/>
        </w:trPr>
        <w:tc>
          <w:tcPr>
            <w:tcW w:w="3972" w:type="dxa"/>
            <w:tcBorders>
              <w:bottom w:val="nil"/>
            </w:tcBorders>
            <w:shd w:val="clear" w:color="auto" w:fill="FFFFFF"/>
            <w:vAlign w:val="center"/>
          </w:tcPr>
          <w:p w14:paraId="5246D240" w14:textId="77777777" w:rsidR="00235A3B" w:rsidRPr="005D7825" w:rsidRDefault="00235A3B" w:rsidP="008B2C2D">
            <w:pPr>
              <w:rPr>
                <w:rFonts w:cs="Arial"/>
                <w:color w:val="000000"/>
                <w:szCs w:val="16"/>
              </w:rPr>
            </w:pPr>
            <w:r w:rsidRPr="005D7825">
              <w:rPr>
                <w:rFonts w:cs="Arial"/>
                <w:color w:val="000000"/>
                <w:szCs w:val="16"/>
              </w:rPr>
              <w:t>Chvilka v kuchyni</w:t>
            </w:r>
          </w:p>
        </w:tc>
        <w:tc>
          <w:tcPr>
            <w:tcW w:w="2276" w:type="dxa"/>
            <w:tcBorders>
              <w:bottom w:val="nil"/>
            </w:tcBorders>
            <w:shd w:val="clear" w:color="auto" w:fill="FFFFFF"/>
            <w:vAlign w:val="center"/>
          </w:tcPr>
          <w:p w14:paraId="01FCD23F" w14:textId="3350E5B5" w:rsidR="00235A3B" w:rsidRPr="00235A3B" w:rsidRDefault="00235A3B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132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10" w:type="dxa"/>
            <w:tcBorders>
              <w:bottom w:val="nil"/>
            </w:tcBorders>
            <w:shd w:val="clear" w:color="auto" w:fill="FFFFFF"/>
            <w:vAlign w:val="center"/>
          </w:tcPr>
          <w:p w14:paraId="5B1A6B10" w14:textId="05361020" w:rsidR="00235A3B" w:rsidRPr="009667B2" w:rsidRDefault="00235A3B" w:rsidP="009667B2">
            <w:pPr>
              <w:jc w:val="right"/>
              <w:rPr>
                <w:rFonts w:cs="Arial"/>
                <w:color w:val="000000"/>
              </w:rPr>
            </w:pPr>
            <w:r w:rsidRPr="009667B2">
              <w:rPr>
                <w:rFonts w:cs="Arial"/>
                <w:color w:val="000000"/>
              </w:rPr>
              <w:t>4,</w:t>
            </w:r>
            <w:r w:rsidR="009667B2" w:rsidRPr="009667B2">
              <w:rPr>
                <w:rFonts w:cs="Arial"/>
                <w:color w:val="000000"/>
              </w:rPr>
              <w:t>5</w:t>
            </w:r>
          </w:p>
        </w:tc>
      </w:tr>
      <w:tr w:rsidR="00235A3B" w:rsidRPr="009667B2" w14:paraId="41071B78" w14:textId="77777777" w:rsidTr="008B2C2D">
        <w:trPr>
          <w:trHeight w:val="352"/>
          <w:jc w:val="center"/>
        </w:trPr>
        <w:tc>
          <w:tcPr>
            <w:tcW w:w="3972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1558C0B6" w14:textId="77777777" w:rsidR="00235A3B" w:rsidRPr="005D7825" w:rsidRDefault="00235A3B" w:rsidP="008B2C2D">
            <w:pPr>
              <w:rPr>
                <w:rFonts w:cs="Arial"/>
                <w:color w:val="000000"/>
                <w:szCs w:val="16"/>
              </w:rPr>
            </w:pPr>
            <w:proofErr w:type="spellStart"/>
            <w:r w:rsidRPr="005D7825">
              <w:rPr>
                <w:rFonts w:cs="Arial"/>
                <w:color w:val="000000"/>
                <w:szCs w:val="16"/>
              </w:rPr>
              <w:t>Gurmet</w:t>
            </w:r>
            <w:proofErr w:type="spellEnd"/>
          </w:p>
        </w:tc>
        <w:tc>
          <w:tcPr>
            <w:tcW w:w="2276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08E5BACC" w14:textId="41891E4E" w:rsidR="00235A3B" w:rsidRPr="00235A3B" w:rsidRDefault="00235A3B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116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shd w:val="clear" w:color="auto" w:fill="CCCCCC"/>
            <w:vAlign w:val="center"/>
          </w:tcPr>
          <w:p w14:paraId="703BCBD2" w14:textId="77777777" w:rsidR="00235A3B" w:rsidRPr="009667B2" w:rsidRDefault="00235A3B" w:rsidP="008B2C2D">
            <w:pPr>
              <w:jc w:val="right"/>
              <w:rPr>
                <w:rFonts w:cs="Arial"/>
                <w:color w:val="000000"/>
              </w:rPr>
            </w:pPr>
            <w:r w:rsidRPr="009667B2">
              <w:rPr>
                <w:rFonts w:cs="Arial"/>
                <w:color w:val="000000"/>
              </w:rPr>
              <w:t>3,5</w:t>
            </w:r>
          </w:p>
        </w:tc>
      </w:tr>
    </w:tbl>
    <w:p w14:paraId="6EFFD964" w14:textId="77777777" w:rsidR="002A7792" w:rsidRPr="00CF0B24" w:rsidRDefault="002A7792" w:rsidP="00CF0B24"/>
    <w:p w14:paraId="018D5B18" w14:textId="77777777" w:rsidR="005E6BC2" w:rsidRPr="000D63B6" w:rsidRDefault="005E6BC2" w:rsidP="001C4BE0">
      <w:pPr>
        <w:pStyle w:val="StylStylStylStyl214bnenTun"/>
        <w:spacing w:before="240" w:after="60"/>
      </w:pPr>
      <w:r w:rsidRPr="000D63B6">
        <w:rPr>
          <w:b/>
          <w:sz w:val="36"/>
        </w:rPr>
        <w:tab/>
        <w:t xml:space="preserve">І </w:t>
      </w:r>
      <w:r w:rsidRPr="000D63B6">
        <w:t>Časopisy o vědě, technice,</w:t>
      </w:r>
    </w:p>
    <w:p w14:paraId="26EC470A" w14:textId="77777777" w:rsidR="005E6BC2" w:rsidRPr="000D63B6" w:rsidRDefault="005E6BC2" w:rsidP="00CF0B24">
      <w:pPr>
        <w:pStyle w:val="StylStylStyl214bnenTun"/>
        <w:tabs>
          <w:tab w:val="left" w:pos="4338"/>
        </w:tabs>
        <w:spacing w:before="60" w:after="60"/>
      </w:pPr>
      <w:r w:rsidRPr="000D63B6">
        <w:tab/>
      </w:r>
      <w:r w:rsidRPr="000D63B6">
        <w:tab/>
        <w:t>zajímavostech a cestování</w:t>
      </w:r>
      <w:r w:rsidRPr="000D63B6">
        <w:tab/>
      </w:r>
    </w:p>
    <w:p w14:paraId="516E21A0" w14:textId="77777777" w:rsidR="005E6BC2" w:rsidRPr="00CF0B24" w:rsidRDefault="005E6BC2" w:rsidP="005E6BC2">
      <w:pPr>
        <w:pStyle w:val="StylStylStyl214bnenTun"/>
        <w:tabs>
          <w:tab w:val="left" w:pos="4338"/>
        </w:tabs>
        <w:rPr>
          <w:sz w:val="20"/>
        </w:rPr>
      </w:pPr>
    </w:p>
    <w:tbl>
      <w:tblPr>
        <w:tblW w:w="7666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4685"/>
        <w:gridCol w:w="1521"/>
        <w:gridCol w:w="1460"/>
      </w:tblGrid>
      <w:tr w:rsidR="00B422BB" w:rsidRPr="00D2622E" w14:paraId="16CBAEA5" w14:textId="542E7099" w:rsidTr="0098057B">
        <w:trPr>
          <w:trHeight w:val="352"/>
          <w:jc w:val="center"/>
        </w:trPr>
        <w:tc>
          <w:tcPr>
            <w:tcW w:w="4685" w:type="dxa"/>
            <w:shd w:val="clear" w:color="auto" w:fill="365F91"/>
            <w:vAlign w:val="center"/>
          </w:tcPr>
          <w:p w14:paraId="090CD80C" w14:textId="77777777" w:rsidR="00B422BB" w:rsidRPr="000D63B6" w:rsidRDefault="00B422BB" w:rsidP="005E6BC2">
            <w:pPr>
              <w:rPr>
                <w:color w:val="FFFFFF"/>
              </w:rPr>
            </w:pPr>
          </w:p>
        </w:tc>
        <w:tc>
          <w:tcPr>
            <w:tcW w:w="1521" w:type="dxa"/>
            <w:shd w:val="clear" w:color="auto" w:fill="365F91"/>
            <w:vAlign w:val="center"/>
          </w:tcPr>
          <w:p w14:paraId="4CC90925" w14:textId="77777777" w:rsidR="00B422BB" w:rsidRPr="000D63B6" w:rsidRDefault="00B422BB" w:rsidP="005E6BC2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460" w:type="dxa"/>
            <w:shd w:val="clear" w:color="auto" w:fill="365F91"/>
            <w:vAlign w:val="center"/>
          </w:tcPr>
          <w:p w14:paraId="14A28FA0" w14:textId="0A9F3AA2" w:rsidR="00B422BB" w:rsidRPr="00D2622E" w:rsidRDefault="00B422BB" w:rsidP="0098057B">
            <w:pPr>
              <w:jc w:val="right"/>
              <w:rPr>
                <w:rFonts w:cs="Arial"/>
                <w:b/>
                <w:color w:val="FFFFFF"/>
              </w:rPr>
            </w:pPr>
            <w:r w:rsidRPr="00D2622E">
              <w:rPr>
                <w:rFonts w:cs="Arial"/>
                <w:b/>
                <w:color w:val="FFFFFF"/>
              </w:rPr>
              <w:t>GRP</w:t>
            </w:r>
          </w:p>
        </w:tc>
      </w:tr>
      <w:tr w:rsidR="00235A3B" w:rsidRPr="00D2622E" w14:paraId="4EB87FD3" w14:textId="3B6CB222" w:rsidTr="00C06A46">
        <w:trPr>
          <w:trHeight w:val="352"/>
          <w:jc w:val="center"/>
        </w:trPr>
        <w:tc>
          <w:tcPr>
            <w:tcW w:w="4685" w:type="dxa"/>
            <w:tcBorders>
              <w:bottom w:val="nil"/>
            </w:tcBorders>
            <w:vAlign w:val="center"/>
          </w:tcPr>
          <w:p w14:paraId="1EF7A19F" w14:textId="7CDA08E8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r w:rsidRPr="005802FD">
              <w:rPr>
                <w:rFonts w:cs="Arial"/>
                <w:color w:val="000000"/>
                <w:szCs w:val="16"/>
              </w:rPr>
              <w:t>100+1</w:t>
            </w:r>
          </w:p>
        </w:tc>
        <w:tc>
          <w:tcPr>
            <w:tcW w:w="1521" w:type="dxa"/>
            <w:tcBorders>
              <w:bottom w:val="nil"/>
            </w:tcBorders>
            <w:vAlign w:val="center"/>
          </w:tcPr>
          <w:p w14:paraId="1D0014A6" w14:textId="1B6E1ECA" w:rsidR="00235A3B" w:rsidRPr="00235A3B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308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60" w:type="dxa"/>
            <w:tcBorders>
              <w:bottom w:val="nil"/>
            </w:tcBorders>
            <w:vAlign w:val="center"/>
          </w:tcPr>
          <w:p w14:paraId="53FAA75B" w14:textId="533D5E4F" w:rsidR="00235A3B" w:rsidRPr="00045507" w:rsidRDefault="00235A3B" w:rsidP="005C778F">
            <w:pPr>
              <w:jc w:val="right"/>
              <w:rPr>
                <w:rFonts w:cs="Arial"/>
              </w:rPr>
            </w:pPr>
            <w:r w:rsidRPr="00045507">
              <w:rPr>
                <w:rFonts w:cs="Arial"/>
              </w:rPr>
              <w:t>13,0</w:t>
            </w:r>
          </w:p>
        </w:tc>
      </w:tr>
      <w:tr w:rsidR="00235A3B" w:rsidRPr="000D63B6" w14:paraId="1EB66408" w14:textId="51F32234" w:rsidTr="00C06A46">
        <w:trPr>
          <w:trHeight w:val="352"/>
          <w:jc w:val="center"/>
        </w:trPr>
        <w:tc>
          <w:tcPr>
            <w:tcW w:w="4685" w:type="dxa"/>
            <w:tcBorders>
              <w:bottom w:val="nil"/>
            </w:tcBorders>
            <w:shd w:val="clear" w:color="auto" w:fill="CCCCCC"/>
            <w:vAlign w:val="center"/>
          </w:tcPr>
          <w:p w14:paraId="170C9533" w14:textId="79EEFFB7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proofErr w:type="spellStart"/>
            <w:r w:rsidRPr="005802FD">
              <w:rPr>
                <w:rFonts w:cs="Arial"/>
                <w:color w:val="000000"/>
                <w:szCs w:val="16"/>
              </w:rPr>
              <w:t>National</w:t>
            </w:r>
            <w:proofErr w:type="spellEnd"/>
            <w:r w:rsidRPr="005802FD">
              <w:rPr>
                <w:rFonts w:cs="Arial"/>
                <w:color w:val="000000"/>
                <w:szCs w:val="16"/>
              </w:rPr>
              <w:t xml:space="preserve"> </w:t>
            </w:r>
            <w:proofErr w:type="spellStart"/>
            <w:r w:rsidRPr="005802FD">
              <w:rPr>
                <w:rFonts w:cs="Arial"/>
                <w:color w:val="000000"/>
                <w:szCs w:val="16"/>
              </w:rPr>
              <w:t>Geographic</w:t>
            </w:r>
            <w:proofErr w:type="spellEnd"/>
          </w:p>
        </w:tc>
        <w:tc>
          <w:tcPr>
            <w:tcW w:w="1521" w:type="dxa"/>
            <w:tcBorders>
              <w:bottom w:val="nil"/>
            </w:tcBorders>
            <w:shd w:val="clear" w:color="auto" w:fill="CCCCCC"/>
            <w:vAlign w:val="center"/>
          </w:tcPr>
          <w:p w14:paraId="58C48D4F" w14:textId="1382E098" w:rsidR="00235A3B" w:rsidRPr="00235A3B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275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60" w:type="dxa"/>
            <w:tcBorders>
              <w:bottom w:val="nil"/>
            </w:tcBorders>
            <w:shd w:val="clear" w:color="auto" w:fill="CCCCCC"/>
            <w:vAlign w:val="center"/>
          </w:tcPr>
          <w:p w14:paraId="7773FE0D" w14:textId="3DFFE962" w:rsidR="00235A3B" w:rsidRPr="00045507" w:rsidRDefault="00235A3B" w:rsidP="00045507">
            <w:pPr>
              <w:jc w:val="right"/>
              <w:rPr>
                <w:rFonts w:cs="Arial"/>
              </w:rPr>
            </w:pPr>
            <w:r w:rsidRPr="00045507">
              <w:rPr>
                <w:rFonts w:cs="Arial"/>
              </w:rPr>
              <w:t>11,</w:t>
            </w:r>
            <w:r w:rsidR="00045507" w:rsidRPr="00045507">
              <w:rPr>
                <w:rFonts w:cs="Arial"/>
              </w:rPr>
              <w:t>8</w:t>
            </w:r>
          </w:p>
        </w:tc>
      </w:tr>
      <w:tr w:rsidR="00235A3B" w:rsidRPr="000D63B6" w14:paraId="6DD01333" w14:textId="37E63EC5" w:rsidTr="00C06A46">
        <w:trPr>
          <w:trHeight w:val="352"/>
          <w:jc w:val="center"/>
        </w:trPr>
        <w:tc>
          <w:tcPr>
            <w:tcW w:w="4685" w:type="dxa"/>
            <w:tcBorders>
              <w:bottom w:val="nil"/>
            </w:tcBorders>
            <w:vAlign w:val="center"/>
          </w:tcPr>
          <w:p w14:paraId="56284791" w14:textId="017C9873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r w:rsidRPr="005802FD">
              <w:rPr>
                <w:rFonts w:cs="Arial"/>
                <w:color w:val="000000"/>
                <w:szCs w:val="16"/>
              </w:rPr>
              <w:t>100+1 historie</w:t>
            </w:r>
          </w:p>
        </w:tc>
        <w:tc>
          <w:tcPr>
            <w:tcW w:w="1521" w:type="dxa"/>
            <w:tcBorders>
              <w:bottom w:val="nil"/>
            </w:tcBorders>
            <w:vAlign w:val="center"/>
          </w:tcPr>
          <w:p w14:paraId="624E7C83" w14:textId="1EEEEEED" w:rsidR="00235A3B" w:rsidRPr="00D2622E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D2622E">
              <w:rPr>
                <w:rFonts w:cs="Arial"/>
                <w:color w:val="000000"/>
                <w:szCs w:val="16"/>
              </w:rPr>
              <w:t>212 000</w:t>
            </w:r>
          </w:p>
        </w:tc>
        <w:tc>
          <w:tcPr>
            <w:tcW w:w="1460" w:type="dxa"/>
            <w:tcBorders>
              <w:bottom w:val="nil"/>
            </w:tcBorders>
            <w:vAlign w:val="center"/>
          </w:tcPr>
          <w:p w14:paraId="1702E3C3" w14:textId="4F1ADB0F" w:rsidR="00235A3B" w:rsidRPr="008023F6" w:rsidRDefault="00235A3B" w:rsidP="00D2622E">
            <w:pPr>
              <w:jc w:val="right"/>
              <w:rPr>
                <w:rFonts w:cs="Arial"/>
              </w:rPr>
            </w:pPr>
            <w:r w:rsidRPr="008023F6">
              <w:rPr>
                <w:rFonts w:cs="Arial"/>
              </w:rPr>
              <w:t>8,</w:t>
            </w:r>
            <w:r w:rsidR="00D2622E" w:rsidRPr="008023F6">
              <w:rPr>
                <w:rFonts w:cs="Arial"/>
              </w:rPr>
              <w:t>6</w:t>
            </w:r>
          </w:p>
        </w:tc>
      </w:tr>
      <w:tr w:rsidR="00235A3B" w:rsidRPr="000D63B6" w14:paraId="414E81CE" w14:textId="64E85B4C" w:rsidTr="00C06A46">
        <w:trPr>
          <w:trHeight w:val="352"/>
          <w:jc w:val="center"/>
        </w:trPr>
        <w:tc>
          <w:tcPr>
            <w:tcW w:w="4685" w:type="dxa"/>
            <w:tcBorders>
              <w:bottom w:val="nil"/>
            </w:tcBorders>
            <w:shd w:val="clear" w:color="auto" w:fill="CCCCCC"/>
            <w:vAlign w:val="center"/>
          </w:tcPr>
          <w:p w14:paraId="627D77A6" w14:textId="43FAEB9D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r w:rsidRPr="005802FD">
              <w:rPr>
                <w:rFonts w:cs="Arial"/>
                <w:color w:val="000000"/>
                <w:szCs w:val="16"/>
              </w:rPr>
              <w:t>Lidé a Země</w:t>
            </w:r>
          </w:p>
        </w:tc>
        <w:tc>
          <w:tcPr>
            <w:tcW w:w="1521" w:type="dxa"/>
            <w:tcBorders>
              <w:bottom w:val="nil"/>
            </w:tcBorders>
            <w:shd w:val="clear" w:color="auto" w:fill="CCCCCC"/>
            <w:vAlign w:val="center"/>
          </w:tcPr>
          <w:p w14:paraId="0263F958" w14:textId="4F50CD6B" w:rsidR="00235A3B" w:rsidRPr="00235A3B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159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60" w:type="dxa"/>
            <w:tcBorders>
              <w:bottom w:val="nil"/>
            </w:tcBorders>
            <w:shd w:val="clear" w:color="auto" w:fill="CCCCCC"/>
            <w:vAlign w:val="center"/>
          </w:tcPr>
          <w:p w14:paraId="410359F0" w14:textId="3CFF5B35" w:rsidR="00235A3B" w:rsidRPr="008023F6" w:rsidRDefault="00235A3B" w:rsidP="008023F6">
            <w:pPr>
              <w:jc w:val="right"/>
              <w:rPr>
                <w:rFonts w:cs="Arial"/>
              </w:rPr>
            </w:pPr>
            <w:r w:rsidRPr="008023F6">
              <w:rPr>
                <w:rFonts w:cs="Arial"/>
              </w:rPr>
              <w:t>5,</w:t>
            </w:r>
            <w:r w:rsidR="008023F6" w:rsidRPr="008023F6">
              <w:rPr>
                <w:rFonts w:cs="Arial"/>
              </w:rPr>
              <w:t>7</w:t>
            </w:r>
          </w:p>
        </w:tc>
      </w:tr>
      <w:tr w:rsidR="00235A3B" w:rsidRPr="000D63B6" w14:paraId="5810FF93" w14:textId="389E122C" w:rsidTr="00D97B92">
        <w:trPr>
          <w:trHeight w:val="352"/>
          <w:jc w:val="center"/>
        </w:trPr>
        <w:tc>
          <w:tcPr>
            <w:tcW w:w="4685" w:type="dxa"/>
            <w:tcBorders>
              <w:bottom w:val="nil"/>
            </w:tcBorders>
            <w:vAlign w:val="center"/>
          </w:tcPr>
          <w:p w14:paraId="7BD68FAD" w14:textId="24505E92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r w:rsidRPr="005802FD">
              <w:rPr>
                <w:rFonts w:cs="Arial"/>
                <w:color w:val="000000"/>
                <w:szCs w:val="16"/>
              </w:rPr>
              <w:t>Koktejl (do 2.Q 2025 sledován jako dvouměsíčník)</w:t>
            </w:r>
          </w:p>
        </w:tc>
        <w:tc>
          <w:tcPr>
            <w:tcW w:w="1521" w:type="dxa"/>
            <w:tcBorders>
              <w:bottom w:val="nil"/>
            </w:tcBorders>
            <w:vAlign w:val="center"/>
          </w:tcPr>
          <w:p w14:paraId="7152E9DD" w14:textId="69E55B1C" w:rsidR="00235A3B" w:rsidRPr="00CC00CB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CC00CB">
              <w:rPr>
                <w:rFonts w:cs="Arial"/>
                <w:color w:val="000000"/>
                <w:szCs w:val="16"/>
              </w:rPr>
              <w:t>126 000</w:t>
            </w:r>
          </w:p>
        </w:tc>
        <w:tc>
          <w:tcPr>
            <w:tcW w:w="1460" w:type="dxa"/>
            <w:tcBorders>
              <w:bottom w:val="nil"/>
            </w:tcBorders>
            <w:vAlign w:val="center"/>
          </w:tcPr>
          <w:p w14:paraId="232BEE7D" w14:textId="74816085" w:rsidR="00235A3B" w:rsidRPr="00045507" w:rsidRDefault="00CC00CB" w:rsidP="005C778F">
            <w:pPr>
              <w:jc w:val="right"/>
              <w:rPr>
                <w:rFonts w:cs="Arial"/>
              </w:rPr>
            </w:pPr>
            <w:r w:rsidRPr="00045507">
              <w:rPr>
                <w:rFonts w:cs="Arial"/>
              </w:rPr>
              <w:t>4,0</w:t>
            </w:r>
          </w:p>
        </w:tc>
      </w:tr>
      <w:tr w:rsidR="00235A3B" w:rsidRPr="000D63B6" w14:paraId="0262EACB" w14:textId="77777777" w:rsidTr="00D97B92">
        <w:trPr>
          <w:trHeight w:val="352"/>
          <w:jc w:val="center"/>
        </w:trPr>
        <w:tc>
          <w:tcPr>
            <w:tcW w:w="4685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E06B446" w14:textId="117E1CA0" w:rsidR="00235A3B" w:rsidRPr="005802FD" w:rsidRDefault="00235A3B" w:rsidP="005C778F">
            <w:pPr>
              <w:rPr>
                <w:rFonts w:cs="Arial"/>
                <w:color w:val="000000"/>
                <w:szCs w:val="16"/>
              </w:rPr>
            </w:pPr>
            <w:r w:rsidRPr="005802FD">
              <w:rPr>
                <w:rFonts w:cs="Arial"/>
                <w:color w:val="000000"/>
                <w:szCs w:val="16"/>
              </w:rPr>
              <w:t>Živá historie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123ED293" w14:textId="1EE527D3" w:rsidR="00235A3B" w:rsidRPr="00235A3B" w:rsidRDefault="00235A3B" w:rsidP="005C778F">
            <w:pPr>
              <w:jc w:val="right"/>
              <w:rPr>
                <w:rFonts w:cs="Arial"/>
                <w:color w:val="000000"/>
                <w:szCs w:val="16"/>
              </w:rPr>
            </w:pPr>
            <w:r w:rsidRPr="00235A3B">
              <w:rPr>
                <w:rFonts w:cs="Arial"/>
                <w:color w:val="000000"/>
                <w:szCs w:val="16"/>
              </w:rPr>
              <w:t>124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0F210FAC" w14:textId="7EA0F422" w:rsidR="00235A3B" w:rsidRPr="00045507" w:rsidRDefault="00235A3B" w:rsidP="00045507">
            <w:pPr>
              <w:jc w:val="right"/>
              <w:rPr>
                <w:rFonts w:cs="Arial"/>
              </w:rPr>
            </w:pPr>
            <w:r w:rsidRPr="00045507">
              <w:rPr>
                <w:rFonts w:cs="Arial"/>
              </w:rPr>
              <w:t>5,</w:t>
            </w:r>
            <w:r w:rsidR="00045507" w:rsidRPr="00045507">
              <w:rPr>
                <w:rFonts w:cs="Arial"/>
              </w:rPr>
              <w:t>9</w:t>
            </w:r>
          </w:p>
        </w:tc>
      </w:tr>
    </w:tbl>
    <w:p w14:paraId="05134682" w14:textId="77777777" w:rsidR="004D4C9F" w:rsidRPr="00CF0B24" w:rsidRDefault="004D4C9F" w:rsidP="004D4C9F"/>
    <w:p w14:paraId="4F849163" w14:textId="77777777" w:rsidR="004D4C9F" w:rsidRPr="000D63B6" w:rsidRDefault="004D4C9F" w:rsidP="004D4C9F">
      <w:pPr>
        <w:pStyle w:val="StylStylStylStyl214bnenTun"/>
        <w:spacing w:before="240" w:after="60"/>
      </w:pPr>
      <w:r w:rsidRPr="000D63B6">
        <w:rPr>
          <w:rStyle w:val="StylStylStyl214bnenTunChar"/>
          <w:rFonts w:ascii="Arial" w:hAnsi="Arial"/>
          <w:sz w:val="20"/>
          <w:szCs w:val="20"/>
        </w:rPr>
        <w:tab/>
      </w:r>
      <w:r w:rsidRPr="000D63B6">
        <w:rPr>
          <w:b/>
          <w:sz w:val="36"/>
        </w:rPr>
        <w:t xml:space="preserve">І </w:t>
      </w:r>
      <w:r w:rsidRPr="000D63B6">
        <w:t>Časopisy – zahrada, hobby</w:t>
      </w:r>
    </w:p>
    <w:p w14:paraId="2BCA6A98" w14:textId="77777777" w:rsidR="004D4C9F" w:rsidRPr="000D63B6" w:rsidRDefault="004D4C9F" w:rsidP="004D4C9F">
      <w:pPr>
        <w:pStyle w:val="StylStylStyl214bnenTun"/>
        <w:rPr>
          <w:sz w:val="18"/>
        </w:rPr>
      </w:pPr>
    </w:p>
    <w:tbl>
      <w:tblPr>
        <w:tblW w:w="7674" w:type="dxa"/>
        <w:jc w:val="center"/>
        <w:tblLook w:val="01E0" w:firstRow="1" w:lastRow="1" w:firstColumn="1" w:lastColumn="1" w:noHBand="0" w:noVBand="0"/>
      </w:tblPr>
      <w:tblGrid>
        <w:gridCol w:w="3879"/>
        <w:gridCol w:w="2222"/>
        <w:gridCol w:w="1573"/>
      </w:tblGrid>
      <w:tr w:rsidR="004D4C9F" w:rsidRPr="000D63B6" w14:paraId="603BC0C5" w14:textId="77777777" w:rsidTr="008B2C2D">
        <w:trPr>
          <w:trHeight w:val="352"/>
          <w:jc w:val="center"/>
        </w:trPr>
        <w:tc>
          <w:tcPr>
            <w:tcW w:w="3879" w:type="dxa"/>
            <w:shd w:val="clear" w:color="auto" w:fill="365F91"/>
            <w:vAlign w:val="center"/>
          </w:tcPr>
          <w:p w14:paraId="0F6804B7" w14:textId="77777777" w:rsidR="004D4C9F" w:rsidRPr="000D63B6" w:rsidRDefault="004D4C9F" w:rsidP="008B2C2D">
            <w:pPr>
              <w:rPr>
                <w:color w:val="FFFFFF"/>
              </w:rPr>
            </w:pPr>
          </w:p>
        </w:tc>
        <w:tc>
          <w:tcPr>
            <w:tcW w:w="2222" w:type="dxa"/>
            <w:shd w:val="clear" w:color="auto" w:fill="365F91"/>
            <w:vAlign w:val="center"/>
          </w:tcPr>
          <w:p w14:paraId="24899C80" w14:textId="77777777" w:rsidR="004D4C9F" w:rsidRPr="000D63B6" w:rsidRDefault="004D4C9F" w:rsidP="008B2C2D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573" w:type="dxa"/>
            <w:shd w:val="clear" w:color="auto" w:fill="365F91"/>
            <w:vAlign w:val="center"/>
          </w:tcPr>
          <w:p w14:paraId="4E45A0EF" w14:textId="77777777" w:rsidR="004D4C9F" w:rsidRPr="007D312F" w:rsidRDefault="004D4C9F" w:rsidP="008B2C2D">
            <w:pPr>
              <w:jc w:val="right"/>
              <w:rPr>
                <w:rFonts w:cs="Arial"/>
                <w:b/>
                <w:color w:val="FFFFFF"/>
              </w:rPr>
            </w:pPr>
            <w:r w:rsidRPr="007D312F">
              <w:rPr>
                <w:rFonts w:cs="Arial"/>
                <w:b/>
                <w:color w:val="FFFFFF"/>
              </w:rPr>
              <w:t>GRP</w:t>
            </w:r>
          </w:p>
        </w:tc>
      </w:tr>
      <w:tr w:rsidR="00093203" w:rsidRPr="00DC56C9" w14:paraId="6F02FCA6" w14:textId="77777777" w:rsidTr="008B2C2D">
        <w:trPr>
          <w:trHeight w:val="352"/>
          <w:jc w:val="center"/>
        </w:trPr>
        <w:tc>
          <w:tcPr>
            <w:tcW w:w="3879" w:type="dxa"/>
            <w:vAlign w:val="center"/>
          </w:tcPr>
          <w:p w14:paraId="6F5F3E80" w14:textId="77777777" w:rsidR="00093203" w:rsidRPr="00124110" w:rsidRDefault="00093203" w:rsidP="008B2C2D">
            <w:pPr>
              <w:rPr>
                <w:rFonts w:cs="Arial"/>
                <w:color w:val="000000"/>
                <w:szCs w:val="16"/>
              </w:rPr>
            </w:pPr>
            <w:bookmarkStart w:id="2" w:name="OLE_LINK3"/>
            <w:r w:rsidRPr="00124110">
              <w:rPr>
                <w:rFonts w:cs="Arial"/>
                <w:color w:val="000000"/>
                <w:szCs w:val="16"/>
              </w:rPr>
              <w:t>Receptář</w:t>
            </w:r>
          </w:p>
        </w:tc>
        <w:tc>
          <w:tcPr>
            <w:tcW w:w="2222" w:type="dxa"/>
            <w:vAlign w:val="center"/>
          </w:tcPr>
          <w:p w14:paraId="33ED94C9" w14:textId="6728A4EA" w:rsidR="00093203" w:rsidRPr="00093203" w:rsidRDefault="00093203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093203">
              <w:rPr>
                <w:rFonts w:cs="Arial"/>
                <w:color w:val="000000"/>
                <w:szCs w:val="16"/>
              </w:rPr>
              <w:t>296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73" w:type="dxa"/>
            <w:vAlign w:val="center"/>
          </w:tcPr>
          <w:p w14:paraId="3C71A63B" w14:textId="34DC89E8" w:rsidR="00093203" w:rsidRPr="00DC56C9" w:rsidRDefault="00093203" w:rsidP="007D312F">
            <w:pPr>
              <w:jc w:val="right"/>
              <w:rPr>
                <w:rFonts w:cs="Arial"/>
                <w:color w:val="000000"/>
              </w:rPr>
            </w:pPr>
            <w:r w:rsidRPr="00DC56C9">
              <w:rPr>
                <w:rFonts w:cs="Arial"/>
                <w:color w:val="000000"/>
              </w:rPr>
              <w:t>12,</w:t>
            </w:r>
            <w:r w:rsidR="007D312F" w:rsidRPr="00DC56C9">
              <w:rPr>
                <w:rFonts w:cs="Arial"/>
                <w:color w:val="000000"/>
              </w:rPr>
              <w:t>9</w:t>
            </w:r>
          </w:p>
        </w:tc>
      </w:tr>
      <w:tr w:rsidR="00093203" w:rsidRPr="00DC56C9" w14:paraId="1884D8D3" w14:textId="77777777" w:rsidTr="008B2C2D">
        <w:trPr>
          <w:trHeight w:val="352"/>
          <w:jc w:val="center"/>
        </w:trPr>
        <w:tc>
          <w:tcPr>
            <w:tcW w:w="3879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60A356A0" w14:textId="77777777" w:rsidR="00093203" w:rsidRPr="00124110" w:rsidRDefault="00093203" w:rsidP="008B2C2D">
            <w:pPr>
              <w:rPr>
                <w:rFonts w:cs="Arial"/>
                <w:color w:val="000000"/>
                <w:szCs w:val="16"/>
              </w:rPr>
            </w:pPr>
            <w:r w:rsidRPr="00124110">
              <w:rPr>
                <w:rFonts w:cs="Arial"/>
                <w:color w:val="000000"/>
                <w:szCs w:val="16"/>
              </w:rPr>
              <w:t>Blesk Hobby</w:t>
            </w:r>
          </w:p>
        </w:tc>
        <w:tc>
          <w:tcPr>
            <w:tcW w:w="2222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753F2EBC" w14:textId="758A4E46" w:rsidR="00093203" w:rsidRPr="00093203" w:rsidRDefault="00093203" w:rsidP="008B2C2D">
            <w:pPr>
              <w:jc w:val="right"/>
              <w:rPr>
                <w:rFonts w:cs="Arial"/>
                <w:color w:val="000000"/>
                <w:szCs w:val="16"/>
              </w:rPr>
            </w:pPr>
            <w:r w:rsidRPr="00093203">
              <w:rPr>
                <w:rFonts w:cs="Arial"/>
                <w:color w:val="000000"/>
                <w:szCs w:val="16"/>
              </w:rPr>
              <w:t>296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CCCCCC"/>
            <w:vAlign w:val="center"/>
          </w:tcPr>
          <w:p w14:paraId="13F0D0BF" w14:textId="77777777" w:rsidR="00093203" w:rsidRPr="00DC56C9" w:rsidRDefault="00093203" w:rsidP="008B2C2D">
            <w:pPr>
              <w:jc w:val="right"/>
              <w:rPr>
                <w:rFonts w:cs="Arial"/>
                <w:color w:val="000000"/>
              </w:rPr>
            </w:pPr>
            <w:r w:rsidRPr="00DC56C9">
              <w:rPr>
                <w:rFonts w:cs="Arial"/>
                <w:color w:val="000000"/>
              </w:rPr>
              <w:t>6,6</w:t>
            </w:r>
          </w:p>
        </w:tc>
      </w:tr>
      <w:bookmarkEnd w:id="2"/>
    </w:tbl>
    <w:p w14:paraId="392E0077" w14:textId="77777777" w:rsidR="0073290B" w:rsidRPr="0073290B" w:rsidRDefault="0073290B" w:rsidP="0073290B">
      <w:pPr>
        <w:pStyle w:val="StylStylStylStyl214bnenTun"/>
        <w:rPr>
          <w:bCs/>
          <w:sz w:val="2"/>
          <w:szCs w:val="12"/>
        </w:rPr>
      </w:pPr>
    </w:p>
    <w:p w14:paraId="1ADAAF10" w14:textId="3D009ECD" w:rsidR="0048235B" w:rsidRDefault="0048235B" w:rsidP="001C4BE0">
      <w:pPr>
        <w:pStyle w:val="StylStylStylStyl214bnenTun"/>
        <w:rPr>
          <w:sz w:val="20"/>
        </w:rPr>
      </w:pPr>
    </w:p>
    <w:p w14:paraId="5BD8F371" w14:textId="77777777" w:rsidR="0048235B" w:rsidRDefault="0048235B">
      <w:pPr>
        <w:rPr>
          <w:rFonts w:cs="Arial"/>
          <w:color w:val="333333"/>
          <w:spacing w:val="30"/>
          <w:szCs w:val="36"/>
        </w:rPr>
      </w:pPr>
      <w:r>
        <w:br w:type="page"/>
      </w:r>
    </w:p>
    <w:p w14:paraId="527ABA86" w14:textId="799185F2" w:rsidR="005E6BC2" w:rsidRPr="000D63B6" w:rsidRDefault="008525E5" w:rsidP="001C4BE0">
      <w:pPr>
        <w:pStyle w:val="StylStylStylStyl214bnenTun"/>
        <w:spacing w:before="240" w:after="60"/>
      </w:pPr>
      <w:r w:rsidRPr="000D63B6">
        <w:rPr>
          <w:b/>
          <w:bCs/>
        </w:rPr>
        <w:lastRenderedPageBreak/>
        <w:tab/>
      </w:r>
      <w:r w:rsidR="005E6BC2" w:rsidRPr="000D63B6">
        <w:rPr>
          <w:b/>
          <w:sz w:val="36"/>
        </w:rPr>
        <w:t xml:space="preserve">І </w:t>
      </w:r>
      <w:r w:rsidR="005E6BC2" w:rsidRPr="000D63B6">
        <w:t>Časopisy životního stylu</w:t>
      </w:r>
    </w:p>
    <w:p w14:paraId="49528BFC" w14:textId="77777777" w:rsidR="005E6BC2" w:rsidRPr="000D63B6" w:rsidRDefault="005E6BC2" w:rsidP="001C4BE0">
      <w:pPr>
        <w:pStyle w:val="StylStylStylStyl214bnenTun"/>
        <w:tabs>
          <w:tab w:val="left" w:pos="4338"/>
        </w:tabs>
        <w:spacing w:after="60"/>
      </w:pPr>
      <w:r w:rsidRPr="000D63B6">
        <w:tab/>
      </w:r>
      <w:r w:rsidRPr="000D63B6">
        <w:tab/>
        <w:t>pro ženy</w:t>
      </w:r>
    </w:p>
    <w:p w14:paraId="7ED10C33" w14:textId="77777777" w:rsidR="005E6BC2" w:rsidRPr="000D63B6" w:rsidRDefault="005E6BC2" w:rsidP="001C4BE0">
      <w:pPr>
        <w:pStyle w:val="StylStylStyl214b18b"/>
        <w:tabs>
          <w:tab w:val="left" w:pos="4309"/>
        </w:tabs>
        <w:spacing w:before="0" w:after="0"/>
        <w:outlineLvl w:val="9"/>
        <w:rPr>
          <w:b w:val="0"/>
          <w:bCs w:val="0"/>
          <w:sz w:val="20"/>
          <w:szCs w:val="12"/>
        </w:rPr>
      </w:pPr>
    </w:p>
    <w:tbl>
      <w:tblPr>
        <w:tblW w:w="8004" w:type="dxa"/>
        <w:jc w:val="center"/>
        <w:tblBorders>
          <w:bottom w:val="single" w:sz="4" w:space="0" w:color="999999"/>
        </w:tblBorders>
        <w:tblLook w:val="01E0" w:firstRow="1" w:lastRow="1" w:firstColumn="1" w:lastColumn="1" w:noHBand="0" w:noVBand="0"/>
      </w:tblPr>
      <w:tblGrid>
        <w:gridCol w:w="4055"/>
        <w:gridCol w:w="2097"/>
        <w:gridCol w:w="1852"/>
      </w:tblGrid>
      <w:tr w:rsidR="00B422BB" w:rsidRPr="000D63B6" w14:paraId="162F6C9A" w14:textId="6985B3A7" w:rsidTr="00D01202">
        <w:trPr>
          <w:cantSplit/>
          <w:trHeight w:val="369"/>
          <w:jc w:val="center"/>
        </w:trPr>
        <w:tc>
          <w:tcPr>
            <w:tcW w:w="4055" w:type="dxa"/>
            <w:shd w:val="clear" w:color="auto" w:fill="365F91"/>
            <w:vAlign w:val="center"/>
          </w:tcPr>
          <w:p w14:paraId="34CDEF92" w14:textId="77777777" w:rsidR="00B422BB" w:rsidRPr="000D63B6" w:rsidRDefault="00B422BB" w:rsidP="005E6BC2">
            <w:pPr>
              <w:rPr>
                <w:color w:val="FFFFFF"/>
              </w:rPr>
            </w:pPr>
          </w:p>
        </w:tc>
        <w:tc>
          <w:tcPr>
            <w:tcW w:w="2097" w:type="dxa"/>
            <w:shd w:val="clear" w:color="auto" w:fill="365F91"/>
            <w:vAlign w:val="center"/>
          </w:tcPr>
          <w:p w14:paraId="5B6C955F" w14:textId="77777777" w:rsidR="00B422BB" w:rsidRPr="000D63B6" w:rsidRDefault="00B422BB" w:rsidP="005E6BC2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852" w:type="dxa"/>
            <w:shd w:val="clear" w:color="auto" w:fill="365F91"/>
            <w:vAlign w:val="center"/>
          </w:tcPr>
          <w:p w14:paraId="4949F046" w14:textId="77151755" w:rsidR="00B422BB" w:rsidRPr="00196BA0" w:rsidRDefault="00B422BB" w:rsidP="00D01202">
            <w:pPr>
              <w:jc w:val="right"/>
              <w:rPr>
                <w:rFonts w:cs="Arial"/>
                <w:b/>
                <w:color w:val="FFFFFF"/>
              </w:rPr>
            </w:pPr>
            <w:r w:rsidRPr="00196BA0">
              <w:rPr>
                <w:rFonts w:cs="Arial"/>
                <w:b/>
                <w:color w:val="FFFFFF"/>
              </w:rPr>
              <w:t>GRP</w:t>
            </w:r>
          </w:p>
        </w:tc>
      </w:tr>
      <w:tr w:rsidR="004E19E5" w:rsidRPr="005C5BE3" w14:paraId="660012DD" w14:textId="349388C5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vAlign w:val="center"/>
          </w:tcPr>
          <w:p w14:paraId="34661D59" w14:textId="749BFF4F" w:rsidR="004E19E5" w:rsidRPr="00D9400C" w:rsidRDefault="004E19E5" w:rsidP="0048235B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Žena a život</w:t>
            </w:r>
          </w:p>
        </w:tc>
        <w:tc>
          <w:tcPr>
            <w:tcW w:w="2097" w:type="dxa"/>
            <w:tcBorders>
              <w:bottom w:val="nil"/>
            </w:tcBorders>
            <w:vAlign w:val="center"/>
          </w:tcPr>
          <w:p w14:paraId="4C80AB29" w14:textId="089DC058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220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vAlign w:val="center"/>
          </w:tcPr>
          <w:p w14:paraId="1AF2B128" w14:textId="573AE544" w:rsidR="004E19E5" w:rsidRPr="00C61937" w:rsidRDefault="004E19E5" w:rsidP="00196BA0">
            <w:pPr>
              <w:jc w:val="right"/>
              <w:rPr>
                <w:rFonts w:cs="Arial"/>
                <w:color w:val="000000"/>
              </w:rPr>
            </w:pPr>
            <w:r w:rsidRPr="00C61937">
              <w:rPr>
                <w:rFonts w:cs="Arial"/>
              </w:rPr>
              <w:t>8,</w:t>
            </w:r>
            <w:r w:rsidR="00196BA0" w:rsidRPr="00C61937">
              <w:rPr>
                <w:rFonts w:cs="Arial"/>
              </w:rPr>
              <w:t>7</w:t>
            </w:r>
          </w:p>
        </w:tc>
      </w:tr>
      <w:tr w:rsidR="004E19E5" w:rsidRPr="00C61937" w14:paraId="1D252111" w14:textId="6B82F8DC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CCCCCC"/>
            <w:vAlign w:val="center"/>
          </w:tcPr>
          <w:p w14:paraId="2BE0A3B2" w14:textId="26BCD6B8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Marianne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CCCCCC"/>
            <w:vAlign w:val="center"/>
          </w:tcPr>
          <w:p w14:paraId="63F49D5B" w14:textId="475CEC5E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203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CCCCCC"/>
            <w:vAlign w:val="center"/>
          </w:tcPr>
          <w:p w14:paraId="1A920C01" w14:textId="5B668EE2" w:rsidR="004E19E5" w:rsidRPr="00C61937" w:rsidRDefault="004E19E5" w:rsidP="00216A2A">
            <w:pPr>
              <w:jc w:val="right"/>
              <w:rPr>
                <w:rFonts w:cs="Arial"/>
                <w:color w:val="000000"/>
              </w:rPr>
            </w:pPr>
            <w:r w:rsidRPr="00C61937">
              <w:rPr>
                <w:rFonts w:cs="Arial"/>
                <w:color w:val="000000"/>
              </w:rPr>
              <w:t>7,2</w:t>
            </w:r>
          </w:p>
        </w:tc>
      </w:tr>
      <w:tr w:rsidR="004E19E5" w:rsidRPr="00C61937" w14:paraId="46F15795" w14:textId="6FE35468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vAlign w:val="center"/>
          </w:tcPr>
          <w:p w14:paraId="34725022" w14:textId="7AB580D0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Svět ženy</w:t>
            </w:r>
          </w:p>
        </w:tc>
        <w:tc>
          <w:tcPr>
            <w:tcW w:w="2097" w:type="dxa"/>
            <w:tcBorders>
              <w:bottom w:val="nil"/>
            </w:tcBorders>
            <w:vAlign w:val="center"/>
          </w:tcPr>
          <w:p w14:paraId="207902B8" w14:textId="52E4B667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200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vAlign w:val="center"/>
          </w:tcPr>
          <w:p w14:paraId="7F2A1602" w14:textId="7047AD78" w:rsidR="004E19E5" w:rsidRPr="00546D95" w:rsidRDefault="004E19E5" w:rsidP="002C5678">
            <w:pPr>
              <w:jc w:val="right"/>
              <w:rPr>
                <w:rFonts w:cs="Arial"/>
                <w:color w:val="000000"/>
              </w:rPr>
            </w:pPr>
            <w:r w:rsidRPr="00546D95">
              <w:rPr>
                <w:rFonts w:cs="Arial"/>
                <w:color w:val="000000"/>
              </w:rPr>
              <w:t>6,5</w:t>
            </w:r>
          </w:p>
        </w:tc>
      </w:tr>
      <w:tr w:rsidR="004E19E5" w:rsidRPr="000F4F19" w14:paraId="36725030" w14:textId="0C9B513A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CCCCCC"/>
            <w:vAlign w:val="center"/>
          </w:tcPr>
          <w:p w14:paraId="33B9BFFA" w14:textId="77FAD935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Kreativ Praktická žena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CCCCCC"/>
            <w:vAlign w:val="center"/>
          </w:tcPr>
          <w:p w14:paraId="7806B348" w14:textId="2B36689B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179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CCCCCC"/>
            <w:vAlign w:val="center"/>
          </w:tcPr>
          <w:p w14:paraId="3D87D358" w14:textId="6DFBC2BE" w:rsidR="004E19E5" w:rsidRPr="000F4F19" w:rsidRDefault="004E19E5" w:rsidP="00977481">
            <w:pPr>
              <w:jc w:val="right"/>
              <w:rPr>
                <w:rFonts w:cs="Arial"/>
                <w:color w:val="000000"/>
              </w:rPr>
            </w:pPr>
            <w:r w:rsidRPr="000F4F19">
              <w:rPr>
                <w:rFonts w:cs="Arial"/>
                <w:color w:val="000000"/>
              </w:rPr>
              <w:t>7,1</w:t>
            </w:r>
          </w:p>
        </w:tc>
      </w:tr>
      <w:tr w:rsidR="004E19E5" w:rsidRPr="000F4F19" w14:paraId="7879FA58" w14:textId="1EC3B66E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FFFFFF"/>
            <w:vAlign w:val="center"/>
          </w:tcPr>
          <w:p w14:paraId="5A7B14C2" w14:textId="6991FE80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Elle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FFFFFF"/>
            <w:vAlign w:val="center"/>
          </w:tcPr>
          <w:p w14:paraId="3ED82FB7" w14:textId="6157DE52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165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FFFFFF"/>
            <w:vAlign w:val="center"/>
          </w:tcPr>
          <w:p w14:paraId="553A5D2C" w14:textId="012D62D1" w:rsidR="004E19E5" w:rsidRPr="00C451B6" w:rsidRDefault="004E19E5" w:rsidP="00E568E1">
            <w:pPr>
              <w:jc w:val="right"/>
              <w:rPr>
                <w:rFonts w:cs="Arial"/>
                <w:color w:val="000000"/>
              </w:rPr>
            </w:pPr>
            <w:r w:rsidRPr="00C451B6">
              <w:rPr>
                <w:rFonts w:cs="Arial"/>
                <w:color w:val="000000"/>
              </w:rPr>
              <w:t>4,3</w:t>
            </w:r>
          </w:p>
        </w:tc>
      </w:tr>
      <w:tr w:rsidR="004E19E5" w:rsidRPr="000D63B6" w14:paraId="43A36EDE" w14:textId="3B153834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CCCCCC"/>
            <w:vAlign w:val="center"/>
          </w:tcPr>
          <w:p w14:paraId="7A85F38F" w14:textId="602A9FD5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Moje psychologie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CCCCCC"/>
            <w:vAlign w:val="center"/>
          </w:tcPr>
          <w:p w14:paraId="7FDD9CDF" w14:textId="02F8CBBB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156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CCCCCC"/>
            <w:vAlign w:val="center"/>
          </w:tcPr>
          <w:p w14:paraId="3819E6DA" w14:textId="67A67DD9" w:rsidR="004E19E5" w:rsidRPr="00302B02" w:rsidRDefault="004E19E5" w:rsidP="00C451B6">
            <w:pPr>
              <w:jc w:val="right"/>
              <w:rPr>
                <w:rFonts w:cs="Arial"/>
                <w:color w:val="000000"/>
              </w:rPr>
            </w:pPr>
            <w:r w:rsidRPr="00302B02">
              <w:rPr>
                <w:rFonts w:cs="Arial"/>
                <w:color w:val="000000"/>
              </w:rPr>
              <w:t>6,</w:t>
            </w:r>
            <w:r w:rsidR="00C451B6" w:rsidRPr="00302B02">
              <w:rPr>
                <w:rFonts w:cs="Arial"/>
                <w:color w:val="000000"/>
              </w:rPr>
              <w:t>4</w:t>
            </w:r>
          </w:p>
        </w:tc>
      </w:tr>
      <w:tr w:rsidR="004E19E5" w:rsidRPr="00302B02" w14:paraId="0902613C" w14:textId="54BA095E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FFFFFF"/>
            <w:vAlign w:val="center"/>
          </w:tcPr>
          <w:p w14:paraId="6FE10580" w14:textId="0C76C38E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proofErr w:type="spellStart"/>
            <w:r w:rsidRPr="00D9400C">
              <w:rPr>
                <w:rFonts w:cs="Arial"/>
                <w:color w:val="000000"/>
                <w:szCs w:val="16"/>
              </w:rPr>
              <w:t>Cosmopolitan</w:t>
            </w:r>
            <w:proofErr w:type="spellEnd"/>
          </w:p>
        </w:tc>
        <w:tc>
          <w:tcPr>
            <w:tcW w:w="2097" w:type="dxa"/>
            <w:tcBorders>
              <w:bottom w:val="nil"/>
            </w:tcBorders>
            <w:shd w:val="clear" w:color="auto" w:fill="FFFFFF"/>
            <w:vAlign w:val="center"/>
          </w:tcPr>
          <w:p w14:paraId="269CEAF3" w14:textId="1DAC738B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142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FFFFFF"/>
            <w:vAlign w:val="center"/>
          </w:tcPr>
          <w:p w14:paraId="000642A1" w14:textId="2FB656A5" w:rsidR="004E19E5" w:rsidRPr="00302B02" w:rsidRDefault="004E19E5" w:rsidP="00302B02">
            <w:pPr>
              <w:jc w:val="right"/>
              <w:rPr>
                <w:rFonts w:cs="Arial"/>
                <w:color w:val="000000"/>
              </w:rPr>
            </w:pPr>
            <w:r w:rsidRPr="00302B02">
              <w:rPr>
                <w:rFonts w:cs="Arial"/>
                <w:color w:val="000000"/>
              </w:rPr>
              <w:t>5,</w:t>
            </w:r>
            <w:r w:rsidR="00302B02" w:rsidRPr="00302B02">
              <w:rPr>
                <w:rFonts w:cs="Arial"/>
                <w:color w:val="000000"/>
              </w:rPr>
              <w:t>3</w:t>
            </w:r>
          </w:p>
        </w:tc>
      </w:tr>
      <w:tr w:rsidR="004E19E5" w:rsidRPr="00302B02" w14:paraId="335F7C42" w14:textId="0B36C80C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CCCCCC"/>
            <w:vAlign w:val="center"/>
          </w:tcPr>
          <w:p w14:paraId="3B58E5E2" w14:textId="166A083D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Vogue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CCCCCC"/>
            <w:vAlign w:val="center"/>
          </w:tcPr>
          <w:p w14:paraId="5C77D396" w14:textId="7BD94E39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136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CCCCCC"/>
            <w:vAlign w:val="center"/>
          </w:tcPr>
          <w:p w14:paraId="4FA5389F" w14:textId="1967FD99" w:rsidR="004E19E5" w:rsidRPr="00BD3293" w:rsidRDefault="004E19E5" w:rsidP="005A5DEC">
            <w:pPr>
              <w:jc w:val="right"/>
              <w:rPr>
                <w:rFonts w:cs="Arial"/>
                <w:color w:val="000000"/>
              </w:rPr>
            </w:pPr>
            <w:r w:rsidRPr="00BD3293">
              <w:rPr>
                <w:rFonts w:cs="Arial"/>
                <w:color w:val="000000"/>
              </w:rPr>
              <w:t>6,0</w:t>
            </w:r>
          </w:p>
        </w:tc>
      </w:tr>
      <w:tr w:rsidR="004E19E5" w:rsidRPr="00BD3293" w14:paraId="2BED6B81" w14:textId="1079FF1B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FFFFFF"/>
            <w:vAlign w:val="center"/>
          </w:tcPr>
          <w:p w14:paraId="712EC684" w14:textId="6892DB09" w:rsidR="004E19E5" w:rsidRPr="00226E6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226E6C">
              <w:rPr>
                <w:rFonts w:cs="Arial"/>
                <w:color w:val="000000"/>
                <w:szCs w:val="16"/>
              </w:rPr>
              <w:t>Glanc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FFFFFF"/>
            <w:vAlign w:val="center"/>
          </w:tcPr>
          <w:p w14:paraId="2A82AE4A" w14:textId="5A9AD06C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129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FFFFFF"/>
            <w:vAlign w:val="center"/>
          </w:tcPr>
          <w:p w14:paraId="333C59D2" w14:textId="19918D29" w:rsidR="004E19E5" w:rsidRPr="00BD3293" w:rsidRDefault="004E19E5" w:rsidP="00E568E1">
            <w:pPr>
              <w:jc w:val="right"/>
              <w:rPr>
                <w:rFonts w:cs="Arial"/>
                <w:color w:val="000000"/>
              </w:rPr>
            </w:pPr>
            <w:r w:rsidRPr="00BD3293">
              <w:rPr>
                <w:rFonts w:cs="Arial"/>
                <w:color w:val="000000"/>
              </w:rPr>
              <w:t>3,7</w:t>
            </w:r>
          </w:p>
        </w:tc>
      </w:tr>
      <w:tr w:rsidR="004E19E5" w:rsidRPr="00BD3293" w14:paraId="2541A827" w14:textId="2D4E8ACF" w:rsidTr="00D97B92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CCCCCC"/>
            <w:vAlign w:val="center"/>
          </w:tcPr>
          <w:p w14:paraId="4E41F906" w14:textId="56EF9EFF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Burda style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CCCCCC"/>
            <w:vAlign w:val="center"/>
          </w:tcPr>
          <w:p w14:paraId="53FB27C1" w14:textId="003AB8D9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94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CCCCCC"/>
            <w:vAlign w:val="center"/>
          </w:tcPr>
          <w:p w14:paraId="392FDF8C" w14:textId="38987A7C" w:rsidR="004E19E5" w:rsidRPr="00BD3293" w:rsidRDefault="004E19E5" w:rsidP="00955310">
            <w:pPr>
              <w:jc w:val="right"/>
              <w:rPr>
                <w:rFonts w:cs="Arial"/>
                <w:color w:val="000000"/>
              </w:rPr>
            </w:pPr>
            <w:r w:rsidRPr="00BD3293">
              <w:rPr>
                <w:rFonts w:cs="Arial"/>
                <w:color w:val="000000"/>
              </w:rPr>
              <w:t>3,9</w:t>
            </w:r>
          </w:p>
        </w:tc>
      </w:tr>
      <w:tr w:rsidR="004E19E5" w:rsidRPr="00BD3293" w14:paraId="68AF6A65" w14:textId="7C9FC81C" w:rsidTr="00B422BB">
        <w:trPr>
          <w:cantSplit/>
          <w:trHeight w:val="369"/>
          <w:jc w:val="center"/>
        </w:trPr>
        <w:tc>
          <w:tcPr>
            <w:tcW w:w="4055" w:type="dxa"/>
            <w:tcBorders>
              <w:bottom w:val="nil"/>
            </w:tcBorders>
            <w:shd w:val="clear" w:color="auto" w:fill="FFFFFF"/>
            <w:vAlign w:val="center"/>
          </w:tcPr>
          <w:p w14:paraId="62DCB8CE" w14:textId="6DC9B78A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Kondice</w:t>
            </w:r>
          </w:p>
        </w:tc>
        <w:tc>
          <w:tcPr>
            <w:tcW w:w="2097" w:type="dxa"/>
            <w:tcBorders>
              <w:bottom w:val="nil"/>
            </w:tcBorders>
            <w:shd w:val="clear" w:color="auto" w:fill="FFFFFF"/>
            <w:vAlign w:val="center"/>
          </w:tcPr>
          <w:p w14:paraId="48AAB278" w14:textId="67D208BD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91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FFFFFF"/>
            <w:vAlign w:val="center"/>
          </w:tcPr>
          <w:p w14:paraId="18CCDA9A" w14:textId="2C9B8F4F" w:rsidR="004E19E5" w:rsidRPr="00BD3293" w:rsidRDefault="004E19E5" w:rsidP="00E568E1">
            <w:pPr>
              <w:jc w:val="right"/>
              <w:rPr>
                <w:rFonts w:cs="Arial"/>
                <w:color w:val="000000"/>
              </w:rPr>
            </w:pPr>
            <w:r w:rsidRPr="00BD3293">
              <w:rPr>
                <w:rFonts w:cs="Arial"/>
                <w:color w:val="000000"/>
              </w:rPr>
              <w:t>4,2</w:t>
            </w:r>
          </w:p>
        </w:tc>
      </w:tr>
      <w:tr w:rsidR="004E19E5" w:rsidRPr="00F37799" w14:paraId="35773ECD" w14:textId="05EB0650" w:rsidTr="00D97B92">
        <w:trPr>
          <w:cantSplit/>
          <w:trHeight w:val="369"/>
          <w:jc w:val="center"/>
        </w:trPr>
        <w:tc>
          <w:tcPr>
            <w:tcW w:w="4055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2C91826E" w14:textId="1CB8EBE7" w:rsidR="004E19E5" w:rsidRPr="005D7CD5" w:rsidRDefault="004E19E5" w:rsidP="00E568E1">
            <w:pPr>
              <w:rPr>
                <w:rFonts w:cs="Arial"/>
                <w:color w:val="000000"/>
                <w:szCs w:val="16"/>
              </w:rPr>
            </w:pPr>
            <w:proofErr w:type="spellStart"/>
            <w:r w:rsidRPr="005D7CD5">
              <w:rPr>
                <w:rFonts w:cs="Arial"/>
                <w:color w:val="000000"/>
                <w:szCs w:val="16"/>
              </w:rPr>
              <w:t>Harper´s</w:t>
            </w:r>
            <w:proofErr w:type="spellEnd"/>
            <w:r w:rsidRPr="005D7CD5">
              <w:rPr>
                <w:rFonts w:cs="Arial"/>
                <w:color w:val="000000"/>
                <w:szCs w:val="16"/>
              </w:rPr>
              <w:t xml:space="preserve"> </w:t>
            </w:r>
            <w:proofErr w:type="spellStart"/>
            <w:r w:rsidRPr="005D7CD5">
              <w:rPr>
                <w:rFonts w:cs="Arial"/>
                <w:color w:val="000000"/>
                <w:szCs w:val="16"/>
              </w:rPr>
              <w:t>Bazaar</w:t>
            </w:r>
            <w:proofErr w:type="spellEnd"/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6545725A" w14:textId="7FA6256E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88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top w:val="nil"/>
              <w:bottom w:val="nil"/>
            </w:tcBorders>
            <w:shd w:val="clear" w:color="auto" w:fill="CCCCCC"/>
            <w:vAlign w:val="center"/>
          </w:tcPr>
          <w:p w14:paraId="245DDFAA" w14:textId="264281CE" w:rsidR="004E19E5" w:rsidRPr="004E6D86" w:rsidRDefault="004E19E5" w:rsidP="00E568E1">
            <w:pPr>
              <w:jc w:val="right"/>
              <w:rPr>
                <w:rFonts w:cs="Arial"/>
                <w:color w:val="000000"/>
              </w:rPr>
            </w:pPr>
            <w:r w:rsidRPr="004E6D86">
              <w:rPr>
                <w:rFonts w:cs="Arial"/>
                <w:color w:val="000000"/>
              </w:rPr>
              <w:t>2,8</w:t>
            </w:r>
          </w:p>
        </w:tc>
      </w:tr>
      <w:tr w:rsidR="004E19E5" w:rsidRPr="00644125" w14:paraId="6E19C0CF" w14:textId="77777777" w:rsidTr="00E568E1">
        <w:trPr>
          <w:cantSplit/>
          <w:trHeight w:val="369"/>
          <w:jc w:val="center"/>
        </w:trPr>
        <w:tc>
          <w:tcPr>
            <w:tcW w:w="4055" w:type="dxa"/>
            <w:tcBorders>
              <w:top w:val="nil"/>
              <w:bottom w:val="single" w:sz="4" w:space="0" w:color="auto"/>
            </w:tcBorders>
            <w:vAlign w:val="center"/>
          </w:tcPr>
          <w:p w14:paraId="46AB5F06" w14:textId="0B5DFF0D" w:rsidR="004E19E5" w:rsidRPr="00D9400C" w:rsidRDefault="004E19E5" w:rsidP="00E568E1">
            <w:pPr>
              <w:rPr>
                <w:rFonts w:cs="Arial"/>
                <w:color w:val="000000"/>
                <w:szCs w:val="16"/>
              </w:rPr>
            </w:pPr>
            <w:r w:rsidRPr="00D9400C">
              <w:rPr>
                <w:rFonts w:cs="Arial"/>
                <w:color w:val="000000"/>
                <w:szCs w:val="16"/>
              </w:rPr>
              <w:t>Esprit, stylový magazín</w:t>
            </w:r>
          </w:p>
        </w:tc>
        <w:tc>
          <w:tcPr>
            <w:tcW w:w="2097" w:type="dxa"/>
            <w:tcBorders>
              <w:top w:val="nil"/>
              <w:bottom w:val="single" w:sz="4" w:space="0" w:color="auto"/>
            </w:tcBorders>
            <w:vAlign w:val="center"/>
          </w:tcPr>
          <w:p w14:paraId="37695634" w14:textId="23F6F555" w:rsidR="004E19E5" w:rsidRPr="004E19E5" w:rsidRDefault="004E19E5" w:rsidP="00E568E1">
            <w:pPr>
              <w:jc w:val="right"/>
              <w:rPr>
                <w:rFonts w:cs="Arial"/>
                <w:color w:val="000000"/>
                <w:szCs w:val="16"/>
              </w:rPr>
            </w:pPr>
            <w:r w:rsidRPr="004E19E5">
              <w:rPr>
                <w:rFonts w:cs="Arial"/>
                <w:color w:val="000000"/>
                <w:szCs w:val="16"/>
              </w:rPr>
              <w:t>69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52" w:type="dxa"/>
            <w:tcBorders>
              <w:top w:val="nil"/>
              <w:bottom w:val="single" w:sz="4" w:space="0" w:color="auto"/>
            </w:tcBorders>
            <w:vAlign w:val="center"/>
          </w:tcPr>
          <w:p w14:paraId="5F1CC761" w14:textId="2785BABD" w:rsidR="004E19E5" w:rsidRPr="004E6D86" w:rsidRDefault="004E19E5" w:rsidP="004E6D86">
            <w:pPr>
              <w:jc w:val="right"/>
              <w:rPr>
                <w:rFonts w:cs="Arial"/>
                <w:color w:val="000000"/>
              </w:rPr>
            </w:pPr>
            <w:r w:rsidRPr="004E6D86">
              <w:rPr>
                <w:rFonts w:cs="Arial"/>
                <w:color w:val="000000"/>
              </w:rPr>
              <w:t>1,</w:t>
            </w:r>
            <w:r w:rsidR="004E6D86" w:rsidRPr="004E6D86">
              <w:rPr>
                <w:rFonts w:cs="Arial"/>
                <w:color w:val="000000"/>
              </w:rPr>
              <w:t>5</w:t>
            </w:r>
          </w:p>
        </w:tc>
      </w:tr>
    </w:tbl>
    <w:p w14:paraId="06B3815F" w14:textId="0B2DD3CC" w:rsidR="005E6BC2" w:rsidRPr="0048235B" w:rsidRDefault="005E6BC2" w:rsidP="004D4C9F">
      <w:r w:rsidRPr="000D63B6">
        <w:rPr>
          <w:b/>
          <w:sz w:val="36"/>
        </w:rPr>
        <w:tab/>
      </w:r>
    </w:p>
    <w:p w14:paraId="2F76C4BF" w14:textId="77777777" w:rsidR="005E6BC2" w:rsidRPr="000D63B6" w:rsidRDefault="005E6BC2" w:rsidP="0048235B">
      <w:pPr>
        <w:pStyle w:val="StylStylStylStyl214bnenTun"/>
        <w:spacing w:before="240" w:after="60"/>
        <w:rPr>
          <w:szCs w:val="28"/>
        </w:rPr>
      </w:pPr>
      <w:r w:rsidRPr="000D63B6">
        <w:rPr>
          <w:b/>
          <w:sz w:val="36"/>
        </w:rPr>
        <w:tab/>
        <w:t xml:space="preserve">І </w:t>
      </w:r>
      <w:r w:rsidRPr="000D63B6">
        <w:rPr>
          <w:szCs w:val="28"/>
        </w:rPr>
        <w:t>Zpravodajské týdeníky</w:t>
      </w:r>
    </w:p>
    <w:p w14:paraId="7A66A5CE" w14:textId="77777777" w:rsidR="005E6BC2" w:rsidRPr="000D63B6" w:rsidRDefault="005E6BC2" w:rsidP="0048235B">
      <w:pPr>
        <w:pStyle w:val="StylStylStylStyl214bnenTun"/>
        <w:numPr>
          <w:ilvl w:val="0"/>
          <w:numId w:val="3"/>
        </w:numPr>
        <w:tabs>
          <w:tab w:val="left" w:pos="4338"/>
        </w:tabs>
        <w:spacing w:after="60"/>
        <w:ind w:left="4615" w:hanging="357"/>
      </w:pPr>
      <w:r w:rsidRPr="000D63B6">
        <w:rPr>
          <w:szCs w:val="28"/>
        </w:rPr>
        <w:t>celostátní</w:t>
      </w:r>
    </w:p>
    <w:p w14:paraId="4EF3C88B" w14:textId="77777777" w:rsidR="005E6BC2" w:rsidRPr="0048235B" w:rsidRDefault="005E6BC2" w:rsidP="0048235B">
      <w:pPr>
        <w:pStyle w:val="StylStylStylStyl214bnenTun"/>
        <w:tabs>
          <w:tab w:val="left" w:pos="4338"/>
        </w:tabs>
        <w:rPr>
          <w:sz w:val="20"/>
        </w:rPr>
      </w:pPr>
    </w:p>
    <w:tbl>
      <w:tblPr>
        <w:tblW w:w="8423" w:type="dxa"/>
        <w:jc w:val="center"/>
        <w:tblLook w:val="01E0" w:firstRow="1" w:lastRow="1" w:firstColumn="1" w:lastColumn="1" w:noHBand="0" w:noVBand="0"/>
      </w:tblPr>
      <w:tblGrid>
        <w:gridCol w:w="4231"/>
        <w:gridCol w:w="2329"/>
        <w:gridCol w:w="1863"/>
      </w:tblGrid>
      <w:tr w:rsidR="00B422BB" w:rsidRPr="000D63B6" w14:paraId="10D31BE9" w14:textId="079D5BA8" w:rsidTr="00D01202">
        <w:trPr>
          <w:trHeight w:val="352"/>
          <w:jc w:val="center"/>
        </w:trPr>
        <w:tc>
          <w:tcPr>
            <w:tcW w:w="4231" w:type="dxa"/>
            <w:shd w:val="clear" w:color="auto" w:fill="365F91"/>
            <w:vAlign w:val="center"/>
          </w:tcPr>
          <w:p w14:paraId="79616E4F" w14:textId="77777777" w:rsidR="00B422BB" w:rsidRPr="000D63B6" w:rsidRDefault="00B422BB" w:rsidP="005E6BC2">
            <w:pPr>
              <w:rPr>
                <w:color w:val="FFFFFF"/>
              </w:rPr>
            </w:pPr>
          </w:p>
        </w:tc>
        <w:tc>
          <w:tcPr>
            <w:tcW w:w="2329" w:type="dxa"/>
            <w:shd w:val="clear" w:color="auto" w:fill="365F91"/>
            <w:vAlign w:val="center"/>
          </w:tcPr>
          <w:p w14:paraId="29D1C988" w14:textId="77777777" w:rsidR="00B422BB" w:rsidRPr="000D63B6" w:rsidRDefault="00B422BB" w:rsidP="005E6BC2">
            <w:pPr>
              <w:jc w:val="right"/>
              <w:rPr>
                <w:color w:val="FFFFFF"/>
              </w:rPr>
            </w:pPr>
            <w:r w:rsidRPr="000D63B6">
              <w:rPr>
                <w:rFonts w:cs="Arial"/>
                <w:b/>
                <w:color w:val="FFFFFF"/>
              </w:rPr>
              <w:t>Čtenost</w:t>
            </w:r>
          </w:p>
        </w:tc>
        <w:tc>
          <w:tcPr>
            <w:tcW w:w="1863" w:type="dxa"/>
            <w:shd w:val="clear" w:color="auto" w:fill="365F91"/>
            <w:vAlign w:val="center"/>
          </w:tcPr>
          <w:p w14:paraId="3AD1E218" w14:textId="5E64AB8D" w:rsidR="00B422BB" w:rsidRPr="00651F0C" w:rsidRDefault="00B422BB" w:rsidP="00D01202">
            <w:pPr>
              <w:jc w:val="right"/>
              <w:rPr>
                <w:rFonts w:cs="Arial"/>
                <w:b/>
                <w:color w:val="FFFFFF"/>
              </w:rPr>
            </w:pPr>
            <w:r w:rsidRPr="00651F0C">
              <w:rPr>
                <w:rFonts w:cs="Arial"/>
                <w:b/>
                <w:color w:val="FFFFFF"/>
              </w:rPr>
              <w:t>GRP</w:t>
            </w:r>
          </w:p>
        </w:tc>
      </w:tr>
      <w:tr w:rsidR="00497443" w:rsidRPr="00EE6CD2" w14:paraId="348E1A13" w14:textId="20DB970D" w:rsidTr="00F56A95">
        <w:trPr>
          <w:trHeight w:val="352"/>
          <w:jc w:val="center"/>
        </w:trPr>
        <w:tc>
          <w:tcPr>
            <w:tcW w:w="4231" w:type="dxa"/>
            <w:vAlign w:val="center"/>
          </w:tcPr>
          <w:p w14:paraId="0DE26EEC" w14:textId="7C97F506" w:rsidR="00497443" w:rsidRPr="00497443" w:rsidRDefault="00497443" w:rsidP="000C3385">
            <w:pPr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Reflex</w:t>
            </w:r>
          </w:p>
        </w:tc>
        <w:tc>
          <w:tcPr>
            <w:tcW w:w="2329" w:type="dxa"/>
            <w:vAlign w:val="center"/>
          </w:tcPr>
          <w:p w14:paraId="42C60CD4" w14:textId="0F9200BC" w:rsidR="00497443" w:rsidRPr="00497443" w:rsidRDefault="00497443" w:rsidP="000C3385">
            <w:pPr>
              <w:jc w:val="right"/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232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63" w:type="dxa"/>
            <w:vAlign w:val="center"/>
          </w:tcPr>
          <w:p w14:paraId="233E8984" w14:textId="6BCA64CC" w:rsidR="00497443" w:rsidRPr="00651F0C" w:rsidRDefault="00B3179F" w:rsidP="00651F0C">
            <w:pPr>
              <w:jc w:val="right"/>
              <w:rPr>
                <w:rFonts w:cs="Arial"/>
                <w:color w:val="000000"/>
              </w:rPr>
            </w:pPr>
            <w:r w:rsidRPr="00651F0C">
              <w:rPr>
                <w:rFonts w:cs="Arial"/>
                <w:color w:val="000000"/>
              </w:rPr>
              <w:t>8,</w:t>
            </w:r>
            <w:r w:rsidR="00651F0C" w:rsidRPr="00651F0C">
              <w:rPr>
                <w:rFonts w:cs="Arial"/>
                <w:color w:val="000000"/>
              </w:rPr>
              <w:t>7</w:t>
            </w:r>
          </w:p>
        </w:tc>
      </w:tr>
      <w:tr w:rsidR="00497443" w:rsidRPr="0047688D" w14:paraId="6D27E81A" w14:textId="312E64D8" w:rsidTr="00F56A95">
        <w:trPr>
          <w:trHeight w:val="352"/>
          <w:jc w:val="center"/>
        </w:trPr>
        <w:tc>
          <w:tcPr>
            <w:tcW w:w="4231" w:type="dxa"/>
            <w:shd w:val="clear" w:color="auto" w:fill="CCCCCC"/>
            <w:vAlign w:val="center"/>
          </w:tcPr>
          <w:p w14:paraId="4A8B0EDD" w14:textId="4830D19F" w:rsidR="00497443" w:rsidRPr="00497443" w:rsidRDefault="00497443" w:rsidP="000C3385">
            <w:pPr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Téma</w:t>
            </w:r>
          </w:p>
        </w:tc>
        <w:tc>
          <w:tcPr>
            <w:tcW w:w="2329" w:type="dxa"/>
            <w:shd w:val="clear" w:color="auto" w:fill="CCCCCC"/>
            <w:vAlign w:val="center"/>
          </w:tcPr>
          <w:p w14:paraId="53C60475" w14:textId="07D654BC" w:rsidR="00497443" w:rsidRPr="00497443" w:rsidRDefault="00497443" w:rsidP="000D4D98">
            <w:pPr>
              <w:jc w:val="right"/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17</w:t>
            </w:r>
            <w:r w:rsidR="000D4D98">
              <w:rPr>
                <w:rFonts w:cs="Arial"/>
                <w:color w:val="000000"/>
                <w:szCs w:val="16"/>
              </w:rPr>
              <w:t>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63" w:type="dxa"/>
            <w:shd w:val="clear" w:color="auto" w:fill="CCCCCC"/>
            <w:vAlign w:val="center"/>
          </w:tcPr>
          <w:p w14:paraId="5BDF8EC7" w14:textId="16A3D2DF" w:rsidR="00497443" w:rsidRPr="0047688D" w:rsidRDefault="00B3179F" w:rsidP="00651F0C">
            <w:pPr>
              <w:jc w:val="right"/>
              <w:rPr>
                <w:rFonts w:cs="Arial"/>
                <w:color w:val="000000"/>
              </w:rPr>
            </w:pPr>
            <w:r w:rsidRPr="0047688D">
              <w:rPr>
                <w:rFonts w:cs="Arial"/>
                <w:color w:val="000000"/>
              </w:rPr>
              <w:t>6,</w:t>
            </w:r>
            <w:r w:rsidR="00651F0C" w:rsidRPr="0047688D">
              <w:rPr>
                <w:rFonts w:cs="Arial"/>
                <w:color w:val="000000"/>
              </w:rPr>
              <w:t>7</w:t>
            </w:r>
          </w:p>
        </w:tc>
      </w:tr>
      <w:tr w:rsidR="00497443" w:rsidRPr="0047688D" w14:paraId="0515FF57" w14:textId="2A75601B" w:rsidTr="00F56A95">
        <w:trPr>
          <w:trHeight w:val="352"/>
          <w:jc w:val="center"/>
        </w:trPr>
        <w:tc>
          <w:tcPr>
            <w:tcW w:w="423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F001812" w14:textId="331013D1" w:rsidR="00497443" w:rsidRPr="00497443" w:rsidRDefault="00497443" w:rsidP="000C3385">
            <w:pPr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Týdeník Květy</w:t>
            </w:r>
          </w:p>
        </w:tc>
        <w:tc>
          <w:tcPr>
            <w:tcW w:w="23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A8304C" w14:textId="01D7AB22" w:rsidR="00497443" w:rsidRPr="00497443" w:rsidRDefault="00497443" w:rsidP="000C3385">
            <w:pPr>
              <w:jc w:val="right"/>
              <w:rPr>
                <w:rFonts w:cs="Arial"/>
                <w:color w:val="000000"/>
              </w:rPr>
            </w:pPr>
            <w:r w:rsidRPr="00497443">
              <w:rPr>
                <w:rFonts w:cs="Arial"/>
                <w:color w:val="000000"/>
                <w:szCs w:val="16"/>
              </w:rPr>
              <w:t>155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3F4B04A" w14:textId="568C348D" w:rsidR="00497443" w:rsidRPr="0047688D" w:rsidRDefault="00B3179F" w:rsidP="000C3385">
            <w:pPr>
              <w:jc w:val="right"/>
              <w:rPr>
                <w:rFonts w:cs="Arial"/>
                <w:color w:val="000000"/>
              </w:rPr>
            </w:pPr>
            <w:r w:rsidRPr="0047688D">
              <w:rPr>
                <w:rFonts w:cs="Arial"/>
                <w:color w:val="000000"/>
              </w:rPr>
              <w:t>5,5</w:t>
            </w:r>
          </w:p>
        </w:tc>
      </w:tr>
    </w:tbl>
    <w:p w14:paraId="3565EE6A" w14:textId="77777777" w:rsidR="0048235B" w:rsidRDefault="0048235B" w:rsidP="0048235B">
      <w:pPr>
        <w:pStyle w:val="StylStylStylStyl214bnenTun"/>
        <w:rPr>
          <w:b/>
          <w:sz w:val="20"/>
          <w:szCs w:val="20"/>
        </w:rPr>
      </w:pPr>
    </w:p>
    <w:p w14:paraId="63577032" w14:textId="2C78296C" w:rsidR="0048235B" w:rsidRDefault="0048235B">
      <w:pPr>
        <w:rPr>
          <w:rFonts w:cs="Arial"/>
          <w:b/>
          <w:color w:val="333333"/>
          <w:spacing w:val="30"/>
        </w:rPr>
      </w:pPr>
      <w:r>
        <w:rPr>
          <w:b/>
        </w:rPr>
        <w:br w:type="page"/>
      </w:r>
    </w:p>
    <w:p w14:paraId="18D9E65C" w14:textId="77777777" w:rsidR="0048235B" w:rsidRPr="0048235B" w:rsidRDefault="0048235B" w:rsidP="0048235B">
      <w:pPr>
        <w:pStyle w:val="StylStylStylStyl214bnenTun"/>
        <w:rPr>
          <w:sz w:val="2"/>
          <w:szCs w:val="2"/>
        </w:rPr>
      </w:pPr>
    </w:p>
    <w:p w14:paraId="1DB240B5" w14:textId="77777777" w:rsidR="005E6BC2" w:rsidRPr="000D63B6" w:rsidRDefault="005E6BC2" w:rsidP="005E6BC2">
      <w:pPr>
        <w:pStyle w:val="StylStylStylStyl214bnenTun"/>
        <w:spacing w:before="240" w:after="60"/>
        <w:rPr>
          <w:szCs w:val="28"/>
        </w:rPr>
      </w:pPr>
      <w:r w:rsidRPr="000D63B6">
        <w:rPr>
          <w:b/>
          <w:sz w:val="36"/>
        </w:rPr>
        <w:tab/>
        <w:t xml:space="preserve">І </w:t>
      </w:r>
      <w:r w:rsidRPr="000D63B6">
        <w:rPr>
          <w:szCs w:val="28"/>
        </w:rPr>
        <w:t>Inzertní sítě</w:t>
      </w:r>
    </w:p>
    <w:tbl>
      <w:tblPr>
        <w:tblW w:w="8646" w:type="dxa"/>
        <w:jc w:val="center"/>
        <w:tblLook w:val="01E0" w:firstRow="1" w:lastRow="1" w:firstColumn="1" w:lastColumn="1" w:noHBand="0" w:noVBand="0"/>
      </w:tblPr>
      <w:tblGrid>
        <w:gridCol w:w="7372"/>
        <w:gridCol w:w="1274"/>
      </w:tblGrid>
      <w:tr w:rsidR="005E6BC2" w:rsidRPr="000D63B6" w14:paraId="6F2DC69F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365F91"/>
            <w:vAlign w:val="center"/>
          </w:tcPr>
          <w:p w14:paraId="5A691BD8" w14:textId="77777777" w:rsidR="005E6BC2" w:rsidRPr="000D63B6" w:rsidRDefault="005E6BC2" w:rsidP="005E6BC2">
            <w:pPr>
              <w:rPr>
                <w:rFonts w:cs="Arial"/>
                <w:color w:val="000000"/>
                <w:szCs w:val="16"/>
              </w:rPr>
            </w:pPr>
          </w:p>
        </w:tc>
        <w:tc>
          <w:tcPr>
            <w:tcW w:w="1274" w:type="dxa"/>
            <w:shd w:val="clear" w:color="auto" w:fill="365F91"/>
            <w:vAlign w:val="center"/>
          </w:tcPr>
          <w:p w14:paraId="0D5E213D" w14:textId="77777777" w:rsidR="005E6BC2" w:rsidRPr="000D63B6" w:rsidRDefault="005E6BC2" w:rsidP="005E6BC2">
            <w:pPr>
              <w:jc w:val="right"/>
              <w:rPr>
                <w:rFonts w:cs="Arial"/>
                <w:b/>
                <w:color w:val="000000"/>
                <w:szCs w:val="16"/>
              </w:rPr>
            </w:pPr>
            <w:r w:rsidRPr="00645531">
              <w:rPr>
                <w:rFonts w:cs="Arial"/>
                <w:b/>
                <w:color w:val="FFFFFF"/>
                <w:szCs w:val="16"/>
              </w:rPr>
              <w:t>Čtenost</w:t>
            </w:r>
          </w:p>
        </w:tc>
      </w:tr>
      <w:tr w:rsidR="00D1793E" w:rsidRPr="002E690B" w14:paraId="4DCF04BD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4A29BB12" w14:textId="6D8BD7E2" w:rsidR="00D1793E" w:rsidRPr="009F3C9D" w:rsidRDefault="00D1793E" w:rsidP="000D4D98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 xml:space="preserve">Mediální skupina MAFRA </w:t>
            </w:r>
          </w:p>
        </w:tc>
        <w:tc>
          <w:tcPr>
            <w:tcW w:w="1274" w:type="dxa"/>
            <w:vAlign w:val="center"/>
          </w:tcPr>
          <w:p w14:paraId="3DFA7E60" w14:textId="1C2EC572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</w:t>
            </w:r>
            <w:r>
              <w:rPr>
                <w:rFonts w:cs="Arial"/>
                <w:color w:val="000000"/>
                <w:szCs w:val="16"/>
              </w:rPr>
              <w:t> </w:t>
            </w:r>
            <w:r w:rsidRPr="00D1793E">
              <w:rPr>
                <w:rFonts w:cs="Arial"/>
                <w:color w:val="000000"/>
                <w:szCs w:val="16"/>
              </w:rPr>
              <w:t>481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F38B6A6" w14:textId="77777777" w:rsidTr="00134C80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19F594AA" w14:textId="28E5F15D" w:rsidR="00D1793E" w:rsidRPr="009F3C9D" w:rsidRDefault="00D1793E" w:rsidP="000D4D98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 xml:space="preserve">Mediální skupina Czech </w:t>
            </w:r>
            <w:proofErr w:type="spellStart"/>
            <w:r w:rsidRPr="009F3C9D">
              <w:rPr>
                <w:rFonts w:cs="Arial"/>
              </w:rPr>
              <w:t>News</w:t>
            </w:r>
            <w:proofErr w:type="spellEnd"/>
            <w:r w:rsidRPr="009F3C9D">
              <w:rPr>
                <w:rFonts w:cs="Arial"/>
              </w:rPr>
              <w:t xml:space="preserve"> Center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7D54F49A" w14:textId="04EB6538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2 465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1DC8AA54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7DC3DE22" w14:textId="5A90ECC1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Mediální skupina VLTAVA LABE MEDIA</w:t>
            </w:r>
          </w:p>
        </w:tc>
        <w:tc>
          <w:tcPr>
            <w:tcW w:w="1274" w:type="dxa"/>
            <w:vAlign w:val="center"/>
          </w:tcPr>
          <w:p w14:paraId="5E2DCAC4" w14:textId="5596C080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2 314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1319C42F" w14:textId="77777777" w:rsidTr="00134C80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363B2C49" w14:textId="7CEEB7B5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Tarif Big Hit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171EC935" w14:textId="1363E052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1 114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4D008208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4C3B169F" w14:textId="04C8BF4E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Tarif BIG GOAL</w:t>
            </w:r>
          </w:p>
        </w:tc>
        <w:tc>
          <w:tcPr>
            <w:tcW w:w="1274" w:type="dxa"/>
            <w:vAlign w:val="center"/>
          </w:tcPr>
          <w:p w14:paraId="11DFAD1A" w14:textId="79A159E4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915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17F87DDD" w14:textId="77777777" w:rsidTr="00134C80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76D86803" w14:textId="0C03954C" w:rsidR="00D1793E" w:rsidRPr="009F3C9D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</w:rPr>
              <w:t>Be</w:t>
            </w:r>
            <w:proofErr w:type="spellEnd"/>
            <w:r w:rsidRPr="009F3C9D">
              <w:rPr>
                <w:rFonts w:cs="Arial"/>
              </w:rPr>
              <w:t xml:space="preserve"> TV kombi MAX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671B28C8" w14:textId="3E027132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676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1CB5AEB0" w14:textId="77777777" w:rsidTr="00134C80">
        <w:trPr>
          <w:trHeight w:val="352"/>
          <w:jc w:val="center"/>
        </w:trPr>
        <w:tc>
          <w:tcPr>
            <w:tcW w:w="7372" w:type="dxa"/>
            <w:vAlign w:val="center"/>
          </w:tcPr>
          <w:p w14:paraId="7127BD9F" w14:textId="7CE4E9A1" w:rsidR="00D1793E" w:rsidRPr="009F3C9D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</w:rPr>
              <w:t>Be</w:t>
            </w:r>
            <w:proofErr w:type="spellEnd"/>
            <w:r w:rsidRPr="009F3C9D">
              <w:rPr>
                <w:rFonts w:cs="Arial"/>
              </w:rPr>
              <w:t xml:space="preserve"> TV Super Tip</w:t>
            </w:r>
          </w:p>
        </w:tc>
        <w:tc>
          <w:tcPr>
            <w:tcW w:w="1274" w:type="dxa"/>
            <w:vAlign w:val="center"/>
          </w:tcPr>
          <w:p w14:paraId="1CA262D1" w14:textId="7EBD5E42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676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20F6B9FB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00FB69B6" w14:textId="133C1982" w:rsidR="00D1793E" w:rsidRPr="009F3C9D" w:rsidRDefault="00D1793E" w:rsidP="00F82FFA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  <w:color w:val="000000"/>
              </w:rPr>
              <w:t>MF DNES MAGAZÍNY + TÉMA</w:t>
            </w:r>
            <w:r w:rsidRPr="009F3C9D">
              <w:rPr>
                <w:rFonts w:cs="Arial"/>
              </w:rPr>
              <w:t xml:space="preserve"> 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48132171" w14:textId="41D5F4AD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671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7671F82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3CA0C531" w14:textId="5ECA556D" w:rsidR="00D1793E" w:rsidRPr="009F3C9D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</w:rPr>
              <w:t>Be</w:t>
            </w:r>
            <w:proofErr w:type="spellEnd"/>
            <w:r w:rsidRPr="009F3C9D">
              <w:rPr>
                <w:rFonts w:cs="Arial"/>
              </w:rPr>
              <w:t xml:space="preserve"> Femme Fatale</w:t>
            </w:r>
          </w:p>
        </w:tc>
        <w:tc>
          <w:tcPr>
            <w:tcW w:w="1274" w:type="dxa"/>
            <w:vAlign w:val="center"/>
          </w:tcPr>
          <w:p w14:paraId="7EB9C27D" w14:textId="48185D80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646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2CDB6A4B" w14:textId="77777777" w:rsidTr="00134C80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3365A1D7" w14:textId="527E60B1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  <w:color w:val="000000"/>
              </w:rPr>
              <w:t>M KOMBI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5CFE8FB1" w14:textId="69C7CA5E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630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923F6E5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54805FD9" w14:textId="15C73AC9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  <w:color w:val="000000"/>
              </w:rPr>
              <w:t>MF DNES MAGAZÍNY</w:t>
            </w:r>
          </w:p>
        </w:tc>
        <w:tc>
          <w:tcPr>
            <w:tcW w:w="1274" w:type="dxa"/>
            <w:vAlign w:val="center"/>
          </w:tcPr>
          <w:p w14:paraId="5BE9F334" w14:textId="30AB744E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528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7E969C76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33C38356" w14:textId="38AA41DE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Burda Lifestyle 6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6E925368" w14:textId="3C99AD5A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518</w:t>
            </w:r>
            <w:r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7D611E5B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72FD596B" w14:textId="55275572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 xml:space="preserve">100 + 1 </w:t>
            </w:r>
            <w:proofErr w:type="spellStart"/>
            <w:r w:rsidRPr="009F3C9D">
              <w:rPr>
                <w:rFonts w:cs="Arial"/>
              </w:rPr>
              <w:t>Total</w:t>
            </w:r>
            <w:proofErr w:type="spellEnd"/>
          </w:p>
        </w:tc>
        <w:tc>
          <w:tcPr>
            <w:tcW w:w="1274" w:type="dxa"/>
            <w:vAlign w:val="center"/>
          </w:tcPr>
          <w:p w14:paraId="7C5C5621" w14:textId="65369253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511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18732E10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11D67855" w14:textId="3A3317DD" w:rsidR="00D1793E" w:rsidRPr="009F3C9D" w:rsidRDefault="00D1793E" w:rsidP="00F82FFA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 xml:space="preserve">Magazín DNES + ONA DNES 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6BD2FE50" w14:textId="79985F61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507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58AA028B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15BADDFA" w14:textId="71A1D1F6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RF HOBBY SMART</w:t>
            </w:r>
          </w:p>
        </w:tc>
        <w:tc>
          <w:tcPr>
            <w:tcW w:w="1274" w:type="dxa"/>
            <w:vAlign w:val="center"/>
          </w:tcPr>
          <w:p w14:paraId="3CE28235" w14:textId="658FF549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486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481F6E2D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0D307FCB" w14:textId="29D80A25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</w:rPr>
              <w:t>Burda Lifestyle 3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18A33470" w14:textId="5EC1E4AF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462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65478256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78D284BE" w14:textId="026CFAA4" w:rsidR="00D1793E" w:rsidRPr="009F3C9D" w:rsidRDefault="00D1793E" w:rsidP="00F82FFA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  <w:bCs/>
              </w:rPr>
              <w:t>Be</w:t>
            </w:r>
            <w:proofErr w:type="spellEnd"/>
            <w:r w:rsidRPr="009F3C9D">
              <w:rPr>
                <w:rFonts w:cs="Arial"/>
                <w:bCs/>
              </w:rPr>
              <w:t xml:space="preserve"> Retro Party</w:t>
            </w:r>
            <w:r w:rsidRPr="009F3C9D">
              <w:rPr>
                <w:rFonts w:cs="Arial"/>
              </w:rPr>
              <w:t xml:space="preserve"> </w:t>
            </w:r>
          </w:p>
        </w:tc>
        <w:tc>
          <w:tcPr>
            <w:tcW w:w="1274" w:type="dxa"/>
            <w:vAlign w:val="center"/>
          </w:tcPr>
          <w:p w14:paraId="3F3B6968" w14:textId="4F6EEE62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436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0AFFE93C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036008FE" w14:textId="3ACCF965" w:rsidR="00D1793E" w:rsidRPr="009F3C9D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</w:rPr>
              <w:t>Be</w:t>
            </w:r>
            <w:proofErr w:type="spellEnd"/>
            <w:r w:rsidRPr="009F3C9D">
              <w:rPr>
                <w:rFonts w:cs="Arial"/>
              </w:rPr>
              <w:t xml:space="preserve"> Mix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1645B365" w14:textId="6DBBF326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366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53659616" w14:textId="77777777" w:rsidTr="00F56A95">
        <w:trPr>
          <w:trHeight w:val="352"/>
          <w:jc w:val="center"/>
        </w:trPr>
        <w:tc>
          <w:tcPr>
            <w:tcW w:w="7372" w:type="dxa"/>
            <w:vAlign w:val="center"/>
          </w:tcPr>
          <w:p w14:paraId="16A35779" w14:textId="0CC67E99" w:rsidR="00D1793E" w:rsidRPr="009F3C9D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9F3C9D">
              <w:rPr>
                <w:rFonts w:cs="Arial"/>
              </w:rPr>
              <w:t>Be</w:t>
            </w:r>
            <w:proofErr w:type="spellEnd"/>
            <w:r w:rsidRPr="009F3C9D">
              <w:rPr>
                <w:rFonts w:cs="Arial"/>
              </w:rPr>
              <w:t xml:space="preserve"> Party</w:t>
            </w:r>
          </w:p>
        </w:tc>
        <w:tc>
          <w:tcPr>
            <w:tcW w:w="1274" w:type="dxa"/>
            <w:vAlign w:val="center"/>
          </w:tcPr>
          <w:p w14:paraId="135F8B09" w14:textId="5E6BF8EE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351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5E66A63" w14:textId="77777777" w:rsidTr="00F56A95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7B3B9E35" w14:textId="050E3C8A" w:rsidR="00D1793E" w:rsidRPr="000D39C4" w:rsidRDefault="00D1793E" w:rsidP="004A193E">
            <w:pPr>
              <w:rPr>
                <w:rFonts w:cs="Arial"/>
                <w:color w:val="000000"/>
              </w:rPr>
            </w:pPr>
            <w:proofErr w:type="spellStart"/>
            <w:r w:rsidRPr="000D39C4">
              <w:rPr>
                <w:rFonts w:cs="Arial"/>
              </w:rPr>
              <w:t>Be</w:t>
            </w:r>
            <w:proofErr w:type="spellEnd"/>
            <w:r w:rsidRPr="000D39C4">
              <w:rPr>
                <w:rFonts w:cs="Arial"/>
              </w:rPr>
              <w:t xml:space="preserve"> TV kombi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39315DC0" w14:textId="6F39B386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334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639410BB" w14:textId="77777777" w:rsidTr="00932883">
        <w:trPr>
          <w:trHeight w:val="352"/>
          <w:jc w:val="center"/>
        </w:trPr>
        <w:tc>
          <w:tcPr>
            <w:tcW w:w="7372" w:type="dxa"/>
            <w:vAlign w:val="center"/>
          </w:tcPr>
          <w:p w14:paraId="04ED2DE0" w14:textId="62105CF3" w:rsidR="00D1793E" w:rsidRPr="000D39C4" w:rsidRDefault="00D1793E" w:rsidP="004A193E">
            <w:pPr>
              <w:rPr>
                <w:rFonts w:cs="Arial"/>
                <w:color w:val="000000"/>
              </w:rPr>
            </w:pPr>
            <w:r w:rsidRPr="000D39C4">
              <w:rPr>
                <w:rFonts w:cs="Arial"/>
                <w:color w:val="000000"/>
                <w:szCs w:val="16"/>
              </w:rPr>
              <w:t>DENÍK ČESKÁ REPUBLIKA</w:t>
            </w:r>
          </w:p>
        </w:tc>
        <w:tc>
          <w:tcPr>
            <w:tcW w:w="1274" w:type="dxa"/>
            <w:vAlign w:val="center"/>
          </w:tcPr>
          <w:p w14:paraId="1A05978F" w14:textId="13A91F8E" w:rsidR="00D1793E" w:rsidRPr="00D1793E" w:rsidRDefault="00D1793E" w:rsidP="000D39C4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289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7CFFC36A" w14:textId="77777777" w:rsidTr="00932883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638C376C" w14:textId="3CDADA7B" w:rsidR="00D1793E" w:rsidRPr="009F3C9D" w:rsidRDefault="00D1793E" w:rsidP="004A193E">
            <w:pPr>
              <w:rPr>
                <w:rFonts w:cs="Arial"/>
                <w:color w:val="000000"/>
              </w:rPr>
            </w:pPr>
            <w:r w:rsidRPr="009F3C9D">
              <w:rPr>
                <w:rFonts w:cs="Arial"/>
                <w:color w:val="000000"/>
              </w:rPr>
              <w:t>MF DNES TÉMATICKÉ MAGAZÍNY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153713D0" w14:textId="5A2C586F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231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58B5D2A5" w14:textId="77777777" w:rsidTr="00932883">
        <w:trPr>
          <w:trHeight w:val="352"/>
          <w:jc w:val="center"/>
        </w:trPr>
        <w:tc>
          <w:tcPr>
            <w:tcW w:w="7372" w:type="dxa"/>
            <w:vAlign w:val="center"/>
          </w:tcPr>
          <w:p w14:paraId="7AF8A3D4" w14:textId="12EE84CF" w:rsidR="00D1793E" w:rsidRPr="009D75D5" w:rsidRDefault="00D1793E" w:rsidP="004A193E">
            <w:pPr>
              <w:rPr>
                <w:rFonts w:cs="Arial"/>
                <w:color w:val="000000"/>
              </w:rPr>
            </w:pPr>
            <w:r w:rsidRPr="009D75D5">
              <w:rPr>
                <w:rFonts w:cs="Arial"/>
                <w:color w:val="000000"/>
              </w:rPr>
              <w:t>TOP KOMBI VÍKEND MAGAZÍN</w:t>
            </w:r>
          </w:p>
        </w:tc>
        <w:tc>
          <w:tcPr>
            <w:tcW w:w="1274" w:type="dxa"/>
            <w:vAlign w:val="center"/>
          </w:tcPr>
          <w:p w14:paraId="2FB1F2A1" w14:textId="72498FF5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230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42FE6163" w14:textId="77777777" w:rsidTr="00932883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525EDAB5" w14:textId="4284A9EE" w:rsidR="00D1793E" w:rsidRPr="009D75D5" w:rsidRDefault="00D1793E" w:rsidP="004A193E">
            <w:pPr>
              <w:rPr>
                <w:rFonts w:cs="Arial"/>
                <w:color w:val="000000"/>
              </w:rPr>
            </w:pPr>
            <w:r w:rsidRPr="009D75D5">
              <w:rPr>
                <w:rFonts w:cs="Arial"/>
                <w:color w:val="000000"/>
              </w:rPr>
              <w:t>DENÍK ČECHY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1BF938A2" w14:textId="0B24B0F4" w:rsidR="00D1793E" w:rsidRPr="00D1793E" w:rsidRDefault="00D1793E" w:rsidP="009D75D5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151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79D6FFF" w14:textId="77777777" w:rsidTr="00932883">
        <w:trPr>
          <w:trHeight w:val="352"/>
          <w:jc w:val="center"/>
        </w:trPr>
        <w:tc>
          <w:tcPr>
            <w:tcW w:w="7372" w:type="dxa"/>
            <w:vAlign w:val="center"/>
          </w:tcPr>
          <w:p w14:paraId="33EAF832" w14:textId="7DFFC894" w:rsidR="00D1793E" w:rsidRPr="00F82FFA" w:rsidRDefault="00D1793E" w:rsidP="004A193E">
            <w:pPr>
              <w:rPr>
                <w:rFonts w:cs="Arial"/>
                <w:color w:val="000000"/>
                <w:highlight w:val="yellow"/>
              </w:rPr>
            </w:pPr>
            <w:r w:rsidRPr="009F3C9D">
              <w:rPr>
                <w:rFonts w:cs="Arial"/>
              </w:rPr>
              <w:t xml:space="preserve">Mediální skupina </w:t>
            </w:r>
            <w:proofErr w:type="spellStart"/>
            <w:r w:rsidRPr="009F3C9D">
              <w:rPr>
                <w:rFonts w:cs="Arial"/>
              </w:rPr>
              <w:t>Economia</w:t>
            </w:r>
            <w:proofErr w:type="spellEnd"/>
          </w:p>
        </w:tc>
        <w:tc>
          <w:tcPr>
            <w:tcW w:w="1274" w:type="dxa"/>
            <w:vAlign w:val="center"/>
          </w:tcPr>
          <w:p w14:paraId="584058D9" w14:textId="19A5395D" w:rsidR="00D1793E" w:rsidRPr="00D1793E" w:rsidRDefault="00D1793E" w:rsidP="004A193E">
            <w:pPr>
              <w:jc w:val="right"/>
              <w:rPr>
                <w:rFonts w:cs="Arial"/>
                <w:color w:val="000000"/>
                <w:highlight w:val="yellow"/>
              </w:rPr>
            </w:pPr>
            <w:r w:rsidRPr="00D1793E">
              <w:rPr>
                <w:rFonts w:cs="Arial"/>
                <w:color w:val="000000"/>
                <w:szCs w:val="16"/>
              </w:rPr>
              <w:t>149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327C317F" w14:textId="77777777" w:rsidTr="00932883">
        <w:trPr>
          <w:trHeight w:val="352"/>
          <w:jc w:val="center"/>
        </w:trPr>
        <w:tc>
          <w:tcPr>
            <w:tcW w:w="7372" w:type="dxa"/>
            <w:shd w:val="clear" w:color="auto" w:fill="CCCCCC"/>
            <w:vAlign w:val="center"/>
          </w:tcPr>
          <w:p w14:paraId="2DDE6A72" w14:textId="19836C68" w:rsidR="00D1793E" w:rsidRPr="009D75D5" w:rsidRDefault="00D1793E" w:rsidP="004A193E">
            <w:pPr>
              <w:rPr>
                <w:rFonts w:cs="Arial"/>
                <w:color w:val="000000"/>
              </w:rPr>
            </w:pPr>
            <w:r w:rsidRPr="009D75D5">
              <w:rPr>
                <w:rFonts w:cs="Arial"/>
              </w:rPr>
              <w:t>Tarif Byznys</w:t>
            </w:r>
          </w:p>
        </w:tc>
        <w:tc>
          <w:tcPr>
            <w:tcW w:w="1274" w:type="dxa"/>
            <w:shd w:val="clear" w:color="auto" w:fill="CCCCCC"/>
            <w:vAlign w:val="center"/>
          </w:tcPr>
          <w:p w14:paraId="48A664F7" w14:textId="72966B84" w:rsidR="00D1793E" w:rsidRPr="00D1793E" w:rsidRDefault="00D1793E" w:rsidP="004A193E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149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  <w:tr w:rsidR="00D1793E" w:rsidRPr="002E690B" w14:paraId="095DF341" w14:textId="77777777" w:rsidTr="00932883">
        <w:trPr>
          <w:trHeight w:val="352"/>
          <w:jc w:val="center"/>
        </w:trPr>
        <w:tc>
          <w:tcPr>
            <w:tcW w:w="7372" w:type="dxa"/>
            <w:tcBorders>
              <w:bottom w:val="single" w:sz="4" w:space="0" w:color="auto"/>
            </w:tcBorders>
            <w:vAlign w:val="center"/>
          </w:tcPr>
          <w:p w14:paraId="61839FD7" w14:textId="2EDE1975" w:rsidR="00D1793E" w:rsidRPr="009D75D5" w:rsidRDefault="00D1793E" w:rsidP="004A193E">
            <w:pPr>
              <w:rPr>
                <w:rFonts w:cs="Arial"/>
                <w:color w:val="000000"/>
              </w:rPr>
            </w:pPr>
            <w:r w:rsidRPr="009D75D5">
              <w:rPr>
                <w:rFonts w:cs="Arial"/>
                <w:color w:val="000000"/>
              </w:rPr>
              <w:t>DENÍK MORAVA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1197D89E" w14:textId="0FA792C7" w:rsidR="00D1793E" w:rsidRPr="00D1793E" w:rsidRDefault="00D1793E" w:rsidP="009D75D5">
            <w:pPr>
              <w:jc w:val="right"/>
              <w:rPr>
                <w:rFonts w:cs="Arial"/>
                <w:color w:val="000000"/>
              </w:rPr>
            </w:pPr>
            <w:r w:rsidRPr="00D1793E">
              <w:rPr>
                <w:rFonts w:cs="Arial"/>
                <w:color w:val="000000"/>
                <w:szCs w:val="16"/>
              </w:rPr>
              <w:t>139</w:t>
            </w:r>
            <w:r w:rsidR="006A30EE">
              <w:rPr>
                <w:rFonts w:cs="Arial"/>
                <w:color w:val="000000"/>
                <w:szCs w:val="16"/>
              </w:rPr>
              <w:t xml:space="preserve"> 000</w:t>
            </w:r>
          </w:p>
        </w:tc>
      </w:tr>
    </w:tbl>
    <w:p w14:paraId="71E419B3" w14:textId="77777777" w:rsidR="005E6BC2" w:rsidRDefault="005E6BC2" w:rsidP="005E6BC2">
      <w:pPr>
        <w:pStyle w:val="StylStylStylStyl214bnenTun"/>
        <w:tabs>
          <w:tab w:val="clear" w:pos="4082"/>
          <w:tab w:val="left" w:pos="567"/>
          <w:tab w:val="left" w:pos="709"/>
        </w:tabs>
        <w:suppressAutoHyphens/>
        <w:spacing w:beforeLines="40" w:before="96"/>
        <w:rPr>
          <w:spacing w:val="0"/>
          <w:position w:val="0"/>
          <w:sz w:val="24"/>
          <w:szCs w:val="24"/>
        </w:rPr>
      </w:pPr>
    </w:p>
    <w:p w14:paraId="56BAE156" w14:textId="469F1B1A" w:rsidR="005E6BC2" w:rsidRPr="00A63F9F" w:rsidRDefault="005E6BC2" w:rsidP="009B7DE9">
      <w:pPr>
        <w:pStyle w:val="StylStylStylStyl214bnenTun"/>
        <w:tabs>
          <w:tab w:val="clear" w:pos="4082"/>
        </w:tabs>
        <w:suppressAutoHyphens/>
        <w:spacing w:beforeLines="40" w:before="96"/>
        <w:ind w:left="284"/>
        <w:jc w:val="both"/>
        <w:rPr>
          <w:spacing w:val="20"/>
          <w:position w:val="0"/>
          <w:sz w:val="18"/>
          <w:szCs w:val="18"/>
        </w:rPr>
      </w:pPr>
      <w:r w:rsidRPr="00A63F9F">
        <w:rPr>
          <w:spacing w:val="0"/>
          <w:position w:val="0"/>
          <w:sz w:val="18"/>
          <w:szCs w:val="18"/>
        </w:rPr>
        <w:t xml:space="preserve">Čtenost = čtenost na vydání </w:t>
      </w:r>
    </w:p>
    <w:p w14:paraId="78BC73FC" w14:textId="4DAE192E" w:rsidR="005E6BC2" w:rsidRPr="00A63F9F" w:rsidRDefault="005E6BC2" w:rsidP="009B7DE9">
      <w:pPr>
        <w:pStyle w:val="StylStylStylStyl214bnenTun"/>
        <w:tabs>
          <w:tab w:val="clear" w:pos="4082"/>
        </w:tabs>
        <w:suppressAutoHyphens/>
        <w:spacing w:beforeLines="40" w:before="96"/>
        <w:ind w:left="284"/>
        <w:jc w:val="both"/>
        <w:rPr>
          <w:spacing w:val="0"/>
          <w:position w:val="0"/>
          <w:sz w:val="18"/>
          <w:szCs w:val="18"/>
        </w:rPr>
      </w:pPr>
      <w:r w:rsidRPr="00A63F9F">
        <w:rPr>
          <w:spacing w:val="0"/>
          <w:position w:val="0"/>
          <w:sz w:val="18"/>
          <w:szCs w:val="18"/>
        </w:rPr>
        <w:tab/>
      </w:r>
    </w:p>
    <w:p w14:paraId="5CE20511" w14:textId="636EB6CF" w:rsidR="00262787" w:rsidRPr="00A63F9F" w:rsidRDefault="00262787" w:rsidP="009B7DE9">
      <w:pPr>
        <w:pStyle w:val="StylStylStylStyl214bnenTun"/>
        <w:tabs>
          <w:tab w:val="clear" w:pos="4082"/>
        </w:tabs>
        <w:suppressAutoHyphens/>
        <w:spacing w:beforeLines="40" w:before="96"/>
        <w:ind w:left="284"/>
        <w:jc w:val="both"/>
        <w:rPr>
          <w:color w:val="C00000"/>
          <w:spacing w:val="0"/>
          <w:position w:val="0"/>
          <w:sz w:val="18"/>
          <w:szCs w:val="18"/>
        </w:rPr>
      </w:pPr>
      <w:r w:rsidRPr="00A63F9F">
        <w:rPr>
          <w:color w:val="auto"/>
          <w:spacing w:val="0"/>
          <w:position w:val="0"/>
          <w:sz w:val="18"/>
          <w:szCs w:val="18"/>
        </w:rPr>
        <w:t xml:space="preserve">GRP = gross rating point – </w:t>
      </w:r>
      <w:r w:rsidR="00417FC9">
        <w:rPr>
          <w:spacing w:val="0"/>
          <w:position w:val="0"/>
          <w:sz w:val="18"/>
          <w:szCs w:val="18"/>
        </w:rPr>
        <w:t>h</w:t>
      </w:r>
      <w:r w:rsidR="00417FC9" w:rsidRPr="002A44D1">
        <w:rPr>
          <w:spacing w:val="0"/>
          <w:position w:val="0"/>
          <w:sz w:val="18"/>
          <w:szCs w:val="18"/>
        </w:rPr>
        <w:t xml:space="preserve">odnota GRP v % znamená, že dochází právě k tolika kontaktům mezi reklamou publikovanou v titulu a jeho čtenářem, jako odpovídá podílu % z populace </w:t>
      </w:r>
      <w:proofErr w:type="gramStart"/>
      <w:r w:rsidR="00417FC9" w:rsidRPr="002A44D1">
        <w:rPr>
          <w:spacing w:val="0"/>
          <w:position w:val="0"/>
          <w:sz w:val="18"/>
          <w:szCs w:val="18"/>
        </w:rPr>
        <w:t>12 – 79</w:t>
      </w:r>
      <w:proofErr w:type="gramEnd"/>
      <w:r w:rsidR="00417FC9" w:rsidRPr="002A44D1">
        <w:rPr>
          <w:spacing w:val="0"/>
          <w:position w:val="0"/>
          <w:sz w:val="18"/>
          <w:szCs w:val="18"/>
        </w:rPr>
        <w:t xml:space="preserve"> let. Vyjadřuje tedy počet procent cílové populace</w:t>
      </w:r>
      <w:r w:rsidR="00417FC9">
        <w:rPr>
          <w:spacing w:val="0"/>
          <w:position w:val="0"/>
          <w:sz w:val="18"/>
          <w:szCs w:val="18"/>
        </w:rPr>
        <w:t xml:space="preserve">, která má potenciál být </w:t>
      </w:r>
      <w:r w:rsidR="00417FC9" w:rsidRPr="002A44D1">
        <w:rPr>
          <w:spacing w:val="0"/>
          <w:position w:val="0"/>
          <w:sz w:val="18"/>
          <w:szCs w:val="18"/>
        </w:rPr>
        <w:t>osloven</w:t>
      </w:r>
      <w:r w:rsidR="00417FC9">
        <w:rPr>
          <w:spacing w:val="0"/>
          <w:position w:val="0"/>
          <w:sz w:val="18"/>
          <w:szCs w:val="18"/>
        </w:rPr>
        <w:t>á</w:t>
      </w:r>
      <w:r w:rsidR="00417FC9" w:rsidRPr="002A44D1">
        <w:rPr>
          <w:spacing w:val="0"/>
          <w:position w:val="0"/>
          <w:sz w:val="18"/>
          <w:szCs w:val="18"/>
        </w:rPr>
        <w:t xml:space="preserve"> jedním inzerátem v</w:t>
      </w:r>
      <w:r w:rsidR="00417FC9">
        <w:rPr>
          <w:spacing w:val="0"/>
          <w:position w:val="0"/>
          <w:sz w:val="18"/>
          <w:szCs w:val="18"/>
        </w:rPr>
        <w:t> </w:t>
      </w:r>
      <w:r w:rsidR="00417FC9" w:rsidRPr="002A44D1">
        <w:rPr>
          <w:spacing w:val="0"/>
          <w:position w:val="0"/>
          <w:sz w:val="18"/>
          <w:szCs w:val="18"/>
        </w:rPr>
        <w:t>titulu</w:t>
      </w:r>
      <w:r w:rsidR="00417FC9">
        <w:rPr>
          <w:spacing w:val="0"/>
          <w:position w:val="0"/>
          <w:sz w:val="18"/>
          <w:szCs w:val="18"/>
        </w:rPr>
        <w:t xml:space="preserve">. </w:t>
      </w:r>
      <w:r w:rsidR="00994415">
        <w:rPr>
          <w:color w:val="auto"/>
          <w:spacing w:val="0"/>
          <w:position w:val="0"/>
          <w:sz w:val="18"/>
          <w:szCs w:val="18"/>
        </w:rPr>
        <w:t>V</w:t>
      </w:r>
      <w:r w:rsidRPr="00A63F9F">
        <w:rPr>
          <w:color w:val="auto"/>
          <w:spacing w:val="0"/>
          <w:position w:val="0"/>
          <w:sz w:val="18"/>
          <w:szCs w:val="18"/>
        </w:rPr>
        <w:t xml:space="preserve">íce o ukazateli GRP tiskových titulů </w:t>
      </w:r>
      <w:hyperlink r:id="rId18" w:anchor="kotva" w:history="1">
        <w:r w:rsidRPr="00D04136">
          <w:rPr>
            <w:rStyle w:val="Hypertextovodkaz"/>
            <w:spacing w:val="0"/>
            <w:position w:val="0"/>
            <w:sz w:val="18"/>
            <w:szCs w:val="18"/>
          </w:rPr>
          <w:t>najdete zde</w:t>
        </w:r>
      </w:hyperlink>
      <w:r w:rsidRPr="00A63F9F">
        <w:rPr>
          <w:color w:val="auto"/>
          <w:spacing w:val="0"/>
          <w:position w:val="0"/>
          <w:sz w:val="18"/>
          <w:szCs w:val="18"/>
        </w:rPr>
        <w:t>.</w:t>
      </w:r>
    </w:p>
    <w:p w14:paraId="70BA8E1E" w14:textId="0CDF3771" w:rsidR="005E6BC2" w:rsidRPr="00A63F9F" w:rsidRDefault="005E6BC2" w:rsidP="009B7DE9">
      <w:pPr>
        <w:pStyle w:val="StylStylStylStyl214bnenTun"/>
        <w:tabs>
          <w:tab w:val="clear" w:pos="4082"/>
        </w:tabs>
        <w:suppressAutoHyphens/>
        <w:spacing w:beforeLines="40" w:before="96"/>
        <w:ind w:left="284"/>
        <w:jc w:val="both"/>
        <w:rPr>
          <w:spacing w:val="0"/>
          <w:position w:val="0"/>
          <w:sz w:val="18"/>
          <w:szCs w:val="18"/>
        </w:rPr>
      </w:pPr>
    </w:p>
    <w:p w14:paraId="6F2AD842" w14:textId="38C54363" w:rsidR="00B17D84" w:rsidRPr="00A63F9F" w:rsidRDefault="00E80323" w:rsidP="009B7DE9">
      <w:pPr>
        <w:pStyle w:val="StylStylStylStyl214bnenTun"/>
        <w:tabs>
          <w:tab w:val="clear" w:pos="4082"/>
        </w:tabs>
        <w:suppressAutoHyphens/>
        <w:spacing w:beforeLines="40" w:before="96"/>
        <w:ind w:left="284"/>
        <w:jc w:val="both"/>
        <w:rPr>
          <w:spacing w:val="0"/>
          <w:position w:val="0"/>
          <w:sz w:val="18"/>
          <w:szCs w:val="18"/>
        </w:rPr>
      </w:pPr>
      <w:r>
        <w:rPr>
          <w:spacing w:val="0"/>
          <w:position w:val="0"/>
          <w:sz w:val="18"/>
          <w:szCs w:val="18"/>
        </w:rPr>
        <w:t>V</w:t>
      </w:r>
      <w:r w:rsidR="00B17D84" w:rsidRPr="00A63F9F">
        <w:rPr>
          <w:spacing w:val="0"/>
          <w:position w:val="0"/>
          <w:sz w:val="18"/>
          <w:szCs w:val="18"/>
        </w:rPr>
        <w:t xml:space="preserve"> přehledu výsledků jsou uvedeny jen tituly vydavatelů, kteří se účastní auditu nákladu tisku ABC ČR </w:t>
      </w:r>
      <w:r w:rsidR="009B7DE9">
        <w:rPr>
          <w:spacing w:val="0"/>
          <w:position w:val="0"/>
          <w:sz w:val="18"/>
          <w:szCs w:val="18"/>
        </w:rPr>
        <w:br/>
      </w:r>
      <w:r w:rsidR="00B17D84" w:rsidRPr="00A63F9F">
        <w:rPr>
          <w:spacing w:val="0"/>
          <w:position w:val="0"/>
          <w:sz w:val="18"/>
          <w:szCs w:val="18"/>
        </w:rPr>
        <w:t xml:space="preserve">a </w:t>
      </w:r>
      <w:r w:rsidR="00B17D84">
        <w:rPr>
          <w:spacing w:val="0"/>
          <w:position w:val="0"/>
          <w:sz w:val="18"/>
          <w:szCs w:val="18"/>
        </w:rPr>
        <w:t xml:space="preserve">finančně se účastní na provádění </w:t>
      </w:r>
      <w:r w:rsidR="00B17D84" w:rsidRPr="00A63F9F">
        <w:rPr>
          <w:spacing w:val="0"/>
          <w:position w:val="0"/>
          <w:sz w:val="18"/>
          <w:szCs w:val="18"/>
        </w:rPr>
        <w:t>měření v rámci výzkumu MEDIA PROJEKT.</w:t>
      </w:r>
    </w:p>
    <w:p w14:paraId="3FEB139A" w14:textId="59B74540" w:rsidR="005E6BC2" w:rsidRPr="00A63F9F" w:rsidRDefault="005E6BC2" w:rsidP="00E80323">
      <w:pPr>
        <w:pStyle w:val="StylStylStylStyl214bnenTun"/>
        <w:tabs>
          <w:tab w:val="clear" w:pos="4082"/>
          <w:tab w:val="left" w:pos="142"/>
          <w:tab w:val="left" w:pos="567"/>
          <w:tab w:val="left" w:pos="709"/>
        </w:tabs>
        <w:suppressAutoHyphens/>
        <w:spacing w:beforeLines="40" w:before="96"/>
        <w:ind w:left="142" w:hanging="709"/>
        <w:jc w:val="both"/>
        <w:rPr>
          <w:spacing w:val="0"/>
          <w:position w:val="0"/>
          <w:sz w:val="18"/>
          <w:szCs w:val="18"/>
        </w:rPr>
      </w:pPr>
    </w:p>
    <w:sectPr w:rsidR="005E6BC2" w:rsidRPr="00A63F9F" w:rsidSect="00707383">
      <w:type w:val="continuous"/>
      <w:pgSz w:w="11906" w:h="16838" w:code="9"/>
      <w:pgMar w:top="851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13AD3" w14:textId="77777777" w:rsidR="00FF6446" w:rsidRDefault="00FF6446">
      <w:r>
        <w:separator/>
      </w:r>
    </w:p>
  </w:endnote>
  <w:endnote w:type="continuationSeparator" w:id="0">
    <w:p w14:paraId="23E89C51" w14:textId="77777777" w:rsidR="00FF6446" w:rsidRDefault="00FF6446">
      <w:r>
        <w:continuationSeparator/>
      </w:r>
    </w:p>
  </w:endnote>
  <w:endnote w:type="continuationNotice" w:id="1">
    <w:p w14:paraId="78B870AF" w14:textId="77777777" w:rsidR="00FF6446" w:rsidRDefault="00FF64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" w:fontKey="{8A0A718F-F4E6-4998-9306-6C5C4E311751}"/>
  </w:font>
  <w:font w:name="HelveticaNewE">
    <w:charset w:val="02"/>
    <w:family w:val="auto"/>
    <w:pitch w:val="variable"/>
    <w:sig w:usb0="00000000" w:usb1="10000000" w:usb2="00000000" w:usb3="00000000" w:csb0="80000000" w:csb1="00000000"/>
    <w:embedRegular r:id="rId2" w:fontKey="{CD9A7931-0649-44B4-B634-D25A99C57830}"/>
    <w:embedBold r:id="rId3" w:fontKey="{7314255F-9834-48FD-AAB6-85110A7DB6B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2D3DF8CE-9BD0-44A8-9DA6-C9D33F3AA9BC}"/>
    <w:embedBold r:id="rId5" w:fontKey="{85DC34D5-2FF0-4460-A8E4-DA28CC7CFA0C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EBBA80F2-C491-4172-89D5-6D00B171DF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DCFDA" w14:textId="73DAAC90" w:rsidR="008B2C2D" w:rsidRPr="00871A71" w:rsidRDefault="008B2C2D" w:rsidP="00871A71">
    <w:pPr>
      <w:pStyle w:val="Zpat"/>
      <w:tabs>
        <w:tab w:val="left" w:pos="8222"/>
      </w:tabs>
      <w:jc w:val="center"/>
      <w:rPr>
        <w:color w:val="DDDDDD"/>
      </w:rPr>
    </w:pPr>
    <w:r>
      <w:rPr>
        <w:rFonts w:cs="Arial"/>
        <w:b/>
        <w:color w:val="DDDDDD"/>
        <w:spacing w:val="30"/>
        <w:sz w:val="24"/>
        <w:szCs w:val="24"/>
      </w:rPr>
      <w:t>1. 4. 2025 – 31. 3. 2026                     І MEDIA PROJEKT</w:t>
    </w:r>
    <w:r>
      <w:tab/>
    </w:r>
    <w:r w:rsidRPr="005C534E">
      <w:rPr>
        <w:rFonts w:cs="Arial"/>
        <w:b/>
        <w:color w:val="DDDDDD"/>
        <w:sz w:val="24"/>
      </w:rPr>
      <w:fldChar w:fldCharType="begin"/>
    </w:r>
    <w:r w:rsidRPr="005C534E">
      <w:rPr>
        <w:rFonts w:cs="Arial"/>
        <w:b/>
        <w:color w:val="DDDDDD"/>
        <w:sz w:val="24"/>
      </w:rPr>
      <w:instrText>PAGE   \* MERGEFORMAT</w:instrText>
    </w:r>
    <w:r w:rsidRPr="005C534E">
      <w:rPr>
        <w:rFonts w:cs="Arial"/>
        <w:b/>
        <w:color w:val="DDDDDD"/>
        <w:sz w:val="24"/>
      </w:rPr>
      <w:fldChar w:fldCharType="separate"/>
    </w:r>
    <w:r w:rsidR="008128A7">
      <w:rPr>
        <w:rFonts w:cs="Arial"/>
        <w:b/>
        <w:noProof/>
        <w:color w:val="DDDDDD"/>
        <w:sz w:val="24"/>
      </w:rPr>
      <w:t>8</w:t>
    </w:r>
    <w:r w:rsidRPr="005C534E">
      <w:rPr>
        <w:rFonts w:cs="Arial"/>
        <w:b/>
        <w:color w:val="DDDDDD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C4FAA" w14:textId="77777777" w:rsidR="00FF6446" w:rsidRDefault="00FF6446">
      <w:r>
        <w:separator/>
      </w:r>
    </w:p>
  </w:footnote>
  <w:footnote w:type="continuationSeparator" w:id="0">
    <w:p w14:paraId="57A7780F" w14:textId="77777777" w:rsidR="00FF6446" w:rsidRDefault="00FF6446">
      <w:r>
        <w:continuationSeparator/>
      </w:r>
    </w:p>
  </w:footnote>
  <w:footnote w:type="continuationNotice" w:id="1">
    <w:p w14:paraId="2E841158" w14:textId="77777777" w:rsidR="00FF6446" w:rsidRDefault="00FF644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7CED"/>
    <w:multiLevelType w:val="multilevel"/>
    <w:tmpl w:val="CAD25266"/>
    <w:lvl w:ilvl="0">
      <w:start w:val="1"/>
      <w:numFmt w:val="decimal"/>
      <w:lvlText w:val="%1."/>
      <w:lvlJc w:val="left"/>
      <w:pPr>
        <w:ind w:left="870" w:hanging="8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10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21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25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28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32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39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4320"/>
      </w:pPr>
      <w:rPr>
        <w:rFonts w:hint="default"/>
      </w:rPr>
    </w:lvl>
  </w:abstractNum>
  <w:abstractNum w:abstractNumId="1" w15:restartNumberingAfterBreak="0">
    <w:nsid w:val="313463AB"/>
    <w:multiLevelType w:val="hybridMultilevel"/>
    <w:tmpl w:val="2B2812D6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72B2097"/>
    <w:multiLevelType w:val="hybridMultilevel"/>
    <w:tmpl w:val="4B288D3C"/>
    <w:lvl w:ilvl="0" w:tplc="C8420A2A">
      <w:start w:val="20"/>
      <w:numFmt w:val="bullet"/>
      <w:lvlText w:val="-"/>
      <w:lvlJc w:val="left"/>
      <w:pPr>
        <w:ind w:left="46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9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96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0380" w:hanging="360"/>
      </w:pPr>
      <w:rPr>
        <w:rFonts w:ascii="Wingdings" w:hAnsi="Wingdings" w:hint="default"/>
      </w:rPr>
    </w:lvl>
  </w:abstractNum>
  <w:abstractNum w:abstractNumId="3" w15:restartNumberingAfterBreak="0">
    <w:nsid w:val="58004D55"/>
    <w:multiLevelType w:val="hybridMultilevel"/>
    <w:tmpl w:val="12E400B0"/>
    <w:lvl w:ilvl="0" w:tplc="767E64B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5EE3065B"/>
    <w:multiLevelType w:val="hybridMultilevel"/>
    <w:tmpl w:val="E2D24268"/>
    <w:lvl w:ilvl="0" w:tplc="AFF2492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756196">
    <w:abstractNumId w:val="0"/>
  </w:num>
  <w:num w:numId="2" w16cid:durableId="1769808868">
    <w:abstractNumId w:val="4"/>
  </w:num>
  <w:num w:numId="3" w16cid:durableId="1295410617">
    <w:abstractNumId w:val="2"/>
  </w:num>
  <w:num w:numId="4" w16cid:durableId="1654066286">
    <w:abstractNumId w:val="1"/>
  </w:num>
  <w:num w:numId="5" w16cid:durableId="1496651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1"/>
  <w:hyphenationZone w:val="142"/>
  <w:characterSpacingControl w:val="doNotCompress"/>
  <w:hdrShapeDefaults>
    <o:shapedefaults v:ext="edit" spidmax="2050">
      <o:colormru v:ext="edit" colors="#5f5f5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A3"/>
    <w:rsid w:val="0000054A"/>
    <w:rsid w:val="0000075E"/>
    <w:rsid w:val="00001386"/>
    <w:rsid w:val="000017C8"/>
    <w:rsid w:val="00001A90"/>
    <w:rsid w:val="00002611"/>
    <w:rsid w:val="00002BE1"/>
    <w:rsid w:val="00002D70"/>
    <w:rsid w:val="00003133"/>
    <w:rsid w:val="00003263"/>
    <w:rsid w:val="0000377D"/>
    <w:rsid w:val="00005918"/>
    <w:rsid w:val="000065EB"/>
    <w:rsid w:val="00007E48"/>
    <w:rsid w:val="0001122D"/>
    <w:rsid w:val="00011267"/>
    <w:rsid w:val="0001152B"/>
    <w:rsid w:val="00011FD5"/>
    <w:rsid w:val="00012AF3"/>
    <w:rsid w:val="00013D4E"/>
    <w:rsid w:val="0001400D"/>
    <w:rsid w:val="000143C7"/>
    <w:rsid w:val="00014D34"/>
    <w:rsid w:val="0001643C"/>
    <w:rsid w:val="000165F7"/>
    <w:rsid w:val="00017EC4"/>
    <w:rsid w:val="00020F86"/>
    <w:rsid w:val="00021292"/>
    <w:rsid w:val="00021463"/>
    <w:rsid w:val="000224D3"/>
    <w:rsid w:val="000225D0"/>
    <w:rsid w:val="00022ADC"/>
    <w:rsid w:val="00022CCB"/>
    <w:rsid w:val="00022DDC"/>
    <w:rsid w:val="00023E80"/>
    <w:rsid w:val="00023EF0"/>
    <w:rsid w:val="00024BD7"/>
    <w:rsid w:val="00024E0F"/>
    <w:rsid w:val="00025516"/>
    <w:rsid w:val="00025554"/>
    <w:rsid w:val="00025716"/>
    <w:rsid w:val="000277E3"/>
    <w:rsid w:val="00027920"/>
    <w:rsid w:val="00027DCD"/>
    <w:rsid w:val="00031AE1"/>
    <w:rsid w:val="00031E88"/>
    <w:rsid w:val="000327DB"/>
    <w:rsid w:val="00032899"/>
    <w:rsid w:val="000335B7"/>
    <w:rsid w:val="00033E45"/>
    <w:rsid w:val="00034A19"/>
    <w:rsid w:val="00034D20"/>
    <w:rsid w:val="00034DC3"/>
    <w:rsid w:val="0003569A"/>
    <w:rsid w:val="000356A3"/>
    <w:rsid w:val="000362B9"/>
    <w:rsid w:val="0003659F"/>
    <w:rsid w:val="000368D4"/>
    <w:rsid w:val="00036952"/>
    <w:rsid w:val="00037C64"/>
    <w:rsid w:val="0004093B"/>
    <w:rsid w:val="00041F86"/>
    <w:rsid w:val="00042886"/>
    <w:rsid w:val="00042B27"/>
    <w:rsid w:val="000436F5"/>
    <w:rsid w:val="000447D7"/>
    <w:rsid w:val="000448BB"/>
    <w:rsid w:val="0004492F"/>
    <w:rsid w:val="00044E85"/>
    <w:rsid w:val="000454E3"/>
    <w:rsid w:val="00045507"/>
    <w:rsid w:val="000459CD"/>
    <w:rsid w:val="00045AF7"/>
    <w:rsid w:val="00046491"/>
    <w:rsid w:val="0004649B"/>
    <w:rsid w:val="0004784B"/>
    <w:rsid w:val="00047AD7"/>
    <w:rsid w:val="00050027"/>
    <w:rsid w:val="0005068D"/>
    <w:rsid w:val="000506A3"/>
    <w:rsid w:val="000508B3"/>
    <w:rsid w:val="00051B06"/>
    <w:rsid w:val="00053458"/>
    <w:rsid w:val="00053B54"/>
    <w:rsid w:val="00053FF7"/>
    <w:rsid w:val="00054376"/>
    <w:rsid w:val="00054ADC"/>
    <w:rsid w:val="00055311"/>
    <w:rsid w:val="0005549D"/>
    <w:rsid w:val="0005593D"/>
    <w:rsid w:val="00056622"/>
    <w:rsid w:val="00056F27"/>
    <w:rsid w:val="000571BB"/>
    <w:rsid w:val="00057C3F"/>
    <w:rsid w:val="00060718"/>
    <w:rsid w:val="00060949"/>
    <w:rsid w:val="00060B1D"/>
    <w:rsid w:val="00060E35"/>
    <w:rsid w:val="00061105"/>
    <w:rsid w:val="0006135A"/>
    <w:rsid w:val="000614E3"/>
    <w:rsid w:val="00061671"/>
    <w:rsid w:val="000617A4"/>
    <w:rsid w:val="000617D8"/>
    <w:rsid w:val="000617F2"/>
    <w:rsid w:val="00061F5E"/>
    <w:rsid w:val="0006207B"/>
    <w:rsid w:val="000620FC"/>
    <w:rsid w:val="0006267D"/>
    <w:rsid w:val="00062B3A"/>
    <w:rsid w:val="00062BB9"/>
    <w:rsid w:val="00062C94"/>
    <w:rsid w:val="00062D09"/>
    <w:rsid w:val="000634AD"/>
    <w:rsid w:val="00063E9F"/>
    <w:rsid w:val="00064F40"/>
    <w:rsid w:val="0006512A"/>
    <w:rsid w:val="000655AC"/>
    <w:rsid w:val="000657F5"/>
    <w:rsid w:val="00065B12"/>
    <w:rsid w:val="00066364"/>
    <w:rsid w:val="00066AC0"/>
    <w:rsid w:val="00067941"/>
    <w:rsid w:val="00067D44"/>
    <w:rsid w:val="00067D7A"/>
    <w:rsid w:val="00071397"/>
    <w:rsid w:val="00072D61"/>
    <w:rsid w:val="000736F3"/>
    <w:rsid w:val="00074021"/>
    <w:rsid w:val="00074195"/>
    <w:rsid w:val="00074383"/>
    <w:rsid w:val="000743A6"/>
    <w:rsid w:val="000757AD"/>
    <w:rsid w:val="000770B5"/>
    <w:rsid w:val="000774F9"/>
    <w:rsid w:val="00077990"/>
    <w:rsid w:val="000779C5"/>
    <w:rsid w:val="00077AB7"/>
    <w:rsid w:val="00077F76"/>
    <w:rsid w:val="0008062F"/>
    <w:rsid w:val="00080C10"/>
    <w:rsid w:val="00080D57"/>
    <w:rsid w:val="000818C7"/>
    <w:rsid w:val="00081D97"/>
    <w:rsid w:val="00081EFB"/>
    <w:rsid w:val="00081F2A"/>
    <w:rsid w:val="00082B5B"/>
    <w:rsid w:val="00082F7B"/>
    <w:rsid w:val="0008317D"/>
    <w:rsid w:val="00083B64"/>
    <w:rsid w:val="00085079"/>
    <w:rsid w:val="00086760"/>
    <w:rsid w:val="000868A3"/>
    <w:rsid w:val="00086D55"/>
    <w:rsid w:val="00086EA8"/>
    <w:rsid w:val="00086F8A"/>
    <w:rsid w:val="000872BE"/>
    <w:rsid w:val="00087386"/>
    <w:rsid w:val="00087433"/>
    <w:rsid w:val="00087D9E"/>
    <w:rsid w:val="00091D39"/>
    <w:rsid w:val="00091F7E"/>
    <w:rsid w:val="00092245"/>
    <w:rsid w:val="00093203"/>
    <w:rsid w:val="00093467"/>
    <w:rsid w:val="000934EB"/>
    <w:rsid w:val="00094652"/>
    <w:rsid w:val="00094CD7"/>
    <w:rsid w:val="000953DC"/>
    <w:rsid w:val="000966C9"/>
    <w:rsid w:val="00097852"/>
    <w:rsid w:val="00097D19"/>
    <w:rsid w:val="000A0030"/>
    <w:rsid w:val="000A0AEC"/>
    <w:rsid w:val="000A0B14"/>
    <w:rsid w:val="000A0BBB"/>
    <w:rsid w:val="000A13ED"/>
    <w:rsid w:val="000A17B4"/>
    <w:rsid w:val="000A199B"/>
    <w:rsid w:val="000A322B"/>
    <w:rsid w:val="000A335F"/>
    <w:rsid w:val="000A3A41"/>
    <w:rsid w:val="000A5472"/>
    <w:rsid w:val="000A567F"/>
    <w:rsid w:val="000A603E"/>
    <w:rsid w:val="000A7596"/>
    <w:rsid w:val="000A7CD2"/>
    <w:rsid w:val="000A7FBA"/>
    <w:rsid w:val="000B009D"/>
    <w:rsid w:val="000B1251"/>
    <w:rsid w:val="000B2076"/>
    <w:rsid w:val="000B2745"/>
    <w:rsid w:val="000B2FBA"/>
    <w:rsid w:val="000B303F"/>
    <w:rsid w:val="000B39DB"/>
    <w:rsid w:val="000B4342"/>
    <w:rsid w:val="000B5FF6"/>
    <w:rsid w:val="000B621C"/>
    <w:rsid w:val="000B6396"/>
    <w:rsid w:val="000B6562"/>
    <w:rsid w:val="000B65A3"/>
    <w:rsid w:val="000B677E"/>
    <w:rsid w:val="000B6B60"/>
    <w:rsid w:val="000B77F9"/>
    <w:rsid w:val="000C04D2"/>
    <w:rsid w:val="000C1518"/>
    <w:rsid w:val="000C1C08"/>
    <w:rsid w:val="000C1F57"/>
    <w:rsid w:val="000C2B71"/>
    <w:rsid w:val="000C2F78"/>
    <w:rsid w:val="000C3385"/>
    <w:rsid w:val="000C39B4"/>
    <w:rsid w:val="000C423E"/>
    <w:rsid w:val="000C46E7"/>
    <w:rsid w:val="000C4CA2"/>
    <w:rsid w:val="000C52BD"/>
    <w:rsid w:val="000C53F3"/>
    <w:rsid w:val="000C5F2B"/>
    <w:rsid w:val="000C6064"/>
    <w:rsid w:val="000C6AF0"/>
    <w:rsid w:val="000C6CD7"/>
    <w:rsid w:val="000D0395"/>
    <w:rsid w:val="000D06E0"/>
    <w:rsid w:val="000D07D1"/>
    <w:rsid w:val="000D0A26"/>
    <w:rsid w:val="000D0DBF"/>
    <w:rsid w:val="000D1466"/>
    <w:rsid w:val="000D2714"/>
    <w:rsid w:val="000D3200"/>
    <w:rsid w:val="000D333B"/>
    <w:rsid w:val="000D39C4"/>
    <w:rsid w:val="000D39C6"/>
    <w:rsid w:val="000D47EC"/>
    <w:rsid w:val="000D4BC1"/>
    <w:rsid w:val="000D4D98"/>
    <w:rsid w:val="000D4DAD"/>
    <w:rsid w:val="000D547A"/>
    <w:rsid w:val="000D5542"/>
    <w:rsid w:val="000D57E0"/>
    <w:rsid w:val="000D6043"/>
    <w:rsid w:val="000D63B6"/>
    <w:rsid w:val="000D6816"/>
    <w:rsid w:val="000D76B3"/>
    <w:rsid w:val="000D7D4D"/>
    <w:rsid w:val="000E0B67"/>
    <w:rsid w:val="000E286D"/>
    <w:rsid w:val="000E29F3"/>
    <w:rsid w:val="000E446B"/>
    <w:rsid w:val="000E4DC2"/>
    <w:rsid w:val="000E534D"/>
    <w:rsid w:val="000E545D"/>
    <w:rsid w:val="000E66EF"/>
    <w:rsid w:val="000E7C26"/>
    <w:rsid w:val="000E7DC5"/>
    <w:rsid w:val="000F039E"/>
    <w:rsid w:val="000F0C26"/>
    <w:rsid w:val="000F151A"/>
    <w:rsid w:val="000F180D"/>
    <w:rsid w:val="000F1CF6"/>
    <w:rsid w:val="000F256B"/>
    <w:rsid w:val="000F3B9E"/>
    <w:rsid w:val="000F3E6F"/>
    <w:rsid w:val="000F4A9C"/>
    <w:rsid w:val="000F4AD2"/>
    <w:rsid w:val="000F4F19"/>
    <w:rsid w:val="000F5035"/>
    <w:rsid w:val="000F54BE"/>
    <w:rsid w:val="000F569D"/>
    <w:rsid w:val="000F59DB"/>
    <w:rsid w:val="000F62DE"/>
    <w:rsid w:val="000F6A7F"/>
    <w:rsid w:val="000F7C15"/>
    <w:rsid w:val="00100441"/>
    <w:rsid w:val="00100950"/>
    <w:rsid w:val="00100DCD"/>
    <w:rsid w:val="00101339"/>
    <w:rsid w:val="00101E4F"/>
    <w:rsid w:val="0010204E"/>
    <w:rsid w:val="00103342"/>
    <w:rsid w:val="00103AE5"/>
    <w:rsid w:val="001044B5"/>
    <w:rsid w:val="00105BA0"/>
    <w:rsid w:val="001069BF"/>
    <w:rsid w:val="00107998"/>
    <w:rsid w:val="00107D78"/>
    <w:rsid w:val="00110770"/>
    <w:rsid w:val="00110B99"/>
    <w:rsid w:val="00110C44"/>
    <w:rsid w:val="00112882"/>
    <w:rsid w:val="00112F5C"/>
    <w:rsid w:val="00113286"/>
    <w:rsid w:val="0011391A"/>
    <w:rsid w:val="00114250"/>
    <w:rsid w:val="00114AA6"/>
    <w:rsid w:val="00115142"/>
    <w:rsid w:val="00115697"/>
    <w:rsid w:val="00115842"/>
    <w:rsid w:val="0011710B"/>
    <w:rsid w:val="00120223"/>
    <w:rsid w:val="00122178"/>
    <w:rsid w:val="00122313"/>
    <w:rsid w:val="00122828"/>
    <w:rsid w:val="00122A63"/>
    <w:rsid w:val="00122D5B"/>
    <w:rsid w:val="00123151"/>
    <w:rsid w:val="001233D7"/>
    <w:rsid w:val="0012399A"/>
    <w:rsid w:val="00123BE8"/>
    <w:rsid w:val="00124110"/>
    <w:rsid w:val="001250AA"/>
    <w:rsid w:val="0012561E"/>
    <w:rsid w:val="001259DC"/>
    <w:rsid w:val="00125BEB"/>
    <w:rsid w:val="00126612"/>
    <w:rsid w:val="001279D8"/>
    <w:rsid w:val="00127E75"/>
    <w:rsid w:val="00130AC5"/>
    <w:rsid w:val="00131389"/>
    <w:rsid w:val="00131854"/>
    <w:rsid w:val="00131876"/>
    <w:rsid w:val="00132421"/>
    <w:rsid w:val="0013243A"/>
    <w:rsid w:val="00132706"/>
    <w:rsid w:val="00134179"/>
    <w:rsid w:val="00134C80"/>
    <w:rsid w:val="001353B3"/>
    <w:rsid w:val="001353EB"/>
    <w:rsid w:val="001361A9"/>
    <w:rsid w:val="001364ED"/>
    <w:rsid w:val="00136F67"/>
    <w:rsid w:val="001371A9"/>
    <w:rsid w:val="001375F2"/>
    <w:rsid w:val="00140441"/>
    <w:rsid w:val="00140AE2"/>
    <w:rsid w:val="0014193A"/>
    <w:rsid w:val="00141ACB"/>
    <w:rsid w:val="00141D31"/>
    <w:rsid w:val="001421E3"/>
    <w:rsid w:val="001426F3"/>
    <w:rsid w:val="001435CE"/>
    <w:rsid w:val="0014367B"/>
    <w:rsid w:val="001437FC"/>
    <w:rsid w:val="001438D7"/>
    <w:rsid w:val="00144311"/>
    <w:rsid w:val="001445F0"/>
    <w:rsid w:val="001446D5"/>
    <w:rsid w:val="00144B76"/>
    <w:rsid w:val="00145284"/>
    <w:rsid w:val="00145A1D"/>
    <w:rsid w:val="00151048"/>
    <w:rsid w:val="00152912"/>
    <w:rsid w:val="00152A7B"/>
    <w:rsid w:val="00152AE8"/>
    <w:rsid w:val="00153A12"/>
    <w:rsid w:val="00153CCE"/>
    <w:rsid w:val="0015458E"/>
    <w:rsid w:val="00154AD9"/>
    <w:rsid w:val="001555D3"/>
    <w:rsid w:val="001562A2"/>
    <w:rsid w:val="001565E2"/>
    <w:rsid w:val="00156740"/>
    <w:rsid w:val="00157D6E"/>
    <w:rsid w:val="00160C9D"/>
    <w:rsid w:val="00161D1C"/>
    <w:rsid w:val="00161FBD"/>
    <w:rsid w:val="00162001"/>
    <w:rsid w:val="001624D1"/>
    <w:rsid w:val="00162777"/>
    <w:rsid w:val="00162BC6"/>
    <w:rsid w:val="00162E3B"/>
    <w:rsid w:val="00162E75"/>
    <w:rsid w:val="00163809"/>
    <w:rsid w:val="00164162"/>
    <w:rsid w:val="00165221"/>
    <w:rsid w:val="00165C13"/>
    <w:rsid w:val="00165D73"/>
    <w:rsid w:val="00165F2D"/>
    <w:rsid w:val="00167C5D"/>
    <w:rsid w:val="00170522"/>
    <w:rsid w:val="00170564"/>
    <w:rsid w:val="00170FF5"/>
    <w:rsid w:val="00171375"/>
    <w:rsid w:val="001713EA"/>
    <w:rsid w:val="001713FA"/>
    <w:rsid w:val="00171C2A"/>
    <w:rsid w:val="001747A3"/>
    <w:rsid w:val="00174FD0"/>
    <w:rsid w:val="0017636C"/>
    <w:rsid w:val="00176820"/>
    <w:rsid w:val="0017730B"/>
    <w:rsid w:val="00177806"/>
    <w:rsid w:val="00177BC0"/>
    <w:rsid w:val="00180E40"/>
    <w:rsid w:val="00181002"/>
    <w:rsid w:val="0018185E"/>
    <w:rsid w:val="00181F56"/>
    <w:rsid w:val="00181FF8"/>
    <w:rsid w:val="00182A29"/>
    <w:rsid w:val="00182D1D"/>
    <w:rsid w:val="0018318E"/>
    <w:rsid w:val="001833C8"/>
    <w:rsid w:val="00183537"/>
    <w:rsid w:val="00183759"/>
    <w:rsid w:val="0018447F"/>
    <w:rsid w:val="0018523A"/>
    <w:rsid w:val="00185646"/>
    <w:rsid w:val="00185714"/>
    <w:rsid w:val="00185C5C"/>
    <w:rsid w:val="00185FD1"/>
    <w:rsid w:val="00186571"/>
    <w:rsid w:val="00186901"/>
    <w:rsid w:val="00187A9F"/>
    <w:rsid w:val="00190A0B"/>
    <w:rsid w:val="0019179C"/>
    <w:rsid w:val="00191DFC"/>
    <w:rsid w:val="001923A0"/>
    <w:rsid w:val="001939BF"/>
    <w:rsid w:val="00194D8A"/>
    <w:rsid w:val="00194E90"/>
    <w:rsid w:val="001953C3"/>
    <w:rsid w:val="001959DD"/>
    <w:rsid w:val="00195BCF"/>
    <w:rsid w:val="00196312"/>
    <w:rsid w:val="001963F9"/>
    <w:rsid w:val="0019649B"/>
    <w:rsid w:val="001967CB"/>
    <w:rsid w:val="00196BA0"/>
    <w:rsid w:val="00197A52"/>
    <w:rsid w:val="001A1261"/>
    <w:rsid w:val="001A134D"/>
    <w:rsid w:val="001A1A1B"/>
    <w:rsid w:val="001A1E7C"/>
    <w:rsid w:val="001A2161"/>
    <w:rsid w:val="001A36A8"/>
    <w:rsid w:val="001A3DC5"/>
    <w:rsid w:val="001A4BD1"/>
    <w:rsid w:val="001A5038"/>
    <w:rsid w:val="001A50BD"/>
    <w:rsid w:val="001A5D23"/>
    <w:rsid w:val="001A6229"/>
    <w:rsid w:val="001A6276"/>
    <w:rsid w:val="001A6D37"/>
    <w:rsid w:val="001A6F30"/>
    <w:rsid w:val="001B070A"/>
    <w:rsid w:val="001B11CB"/>
    <w:rsid w:val="001B23A1"/>
    <w:rsid w:val="001B2DA4"/>
    <w:rsid w:val="001B2E11"/>
    <w:rsid w:val="001B2EB7"/>
    <w:rsid w:val="001B3089"/>
    <w:rsid w:val="001B344A"/>
    <w:rsid w:val="001B3509"/>
    <w:rsid w:val="001B3B18"/>
    <w:rsid w:val="001B3B83"/>
    <w:rsid w:val="001B3E6C"/>
    <w:rsid w:val="001B412D"/>
    <w:rsid w:val="001B51CA"/>
    <w:rsid w:val="001B65E6"/>
    <w:rsid w:val="001B6E77"/>
    <w:rsid w:val="001B769A"/>
    <w:rsid w:val="001B793F"/>
    <w:rsid w:val="001C075D"/>
    <w:rsid w:val="001C0997"/>
    <w:rsid w:val="001C0CB4"/>
    <w:rsid w:val="001C0DAB"/>
    <w:rsid w:val="001C10E5"/>
    <w:rsid w:val="001C15F2"/>
    <w:rsid w:val="001C277D"/>
    <w:rsid w:val="001C435F"/>
    <w:rsid w:val="001C4BE0"/>
    <w:rsid w:val="001C4CE6"/>
    <w:rsid w:val="001C5D92"/>
    <w:rsid w:val="001C61A0"/>
    <w:rsid w:val="001C6344"/>
    <w:rsid w:val="001C742B"/>
    <w:rsid w:val="001C7D5C"/>
    <w:rsid w:val="001D0167"/>
    <w:rsid w:val="001D247C"/>
    <w:rsid w:val="001D2690"/>
    <w:rsid w:val="001D2A3C"/>
    <w:rsid w:val="001D2CC0"/>
    <w:rsid w:val="001D3588"/>
    <w:rsid w:val="001D3AC6"/>
    <w:rsid w:val="001D5C3A"/>
    <w:rsid w:val="001D66B3"/>
    <w:rsid w:val="001D6D92"/>
    <w:rsid w:val="001D6E63"/>
    <w:rsid w:val="001D7F93"/>
    <w:rsid w:val="001E0E05"/>
    <w:rsid w:val="001E16CD"/>
    <w:rsid w:val="001E1780"/>
    <w:rsid w:val="001E1B76"/>
    <w:rsid w:val="001E230F"/>
    <w:rsid w:val="001E3351"/>
    <w:rsid w:val="001E44AF"/>
    <w:rsid w:val="001E4855"/>
    <w:rsid w:val="001E4C2C"/>
    <w:rsid w:val="001E53CF"/>
    <w:rsid w:val="001E5479"/>
    <w:rsid w:val="001E55CE"/>
    <w:rsid w:val="001E5746"/>
    <w:rsid w:val="001E68D3"/>
    <w:rsid w:val="001F048C"/>
    <w:rsid w:val="001F10A0"/>
    <w:rsid w:val="001F1140"/>
    <w:rsid w:val="001F18BE"/>
    <w:rsid w:val="001F21CE"/>
    <w:rsid w:val="001F238E"/>
    <w:rsid w:val="001F291C"/>
    <w:rsid w:val="001F40BD"/>
    <w:rsid w:val="001F410B"/>
    <w:rsid w:val="001F4268"/>
    <w:rsid w:val="001F4304"/>
    <w:rsid w:val="001F4435"/>
    <w:rsid w:val="001F44FC"/>
    <w:rsid w:val="001F5121"/>
    <w:rsid w:val="001F594C"/>
    <w:rsid w:val="001F59C6"/>
    <w:rsid w:val="001F5BCE"/>
    <w:rsid w:val="001F5E22"/>
    <w:rsid w:val="001F602F"/>
    <w:rsid w:val="001F63B6"/>
    <w:rsid w:val="001F645D"/>
    <w:rsid w:val="001F6581"/>
    <w:rsid w:val="001F680C"/>
    <w:rsid w:val="001F6C63"/>
    <w:rsid w:val="001F7348"/>
    <w:rsid w:val="001F73FD"/>
    <w:rsid w:val="002000E2"/>
    <w:rsid w:val="00200422"/>
    <w:rsid w:val="002006E3"/>
    <w:rsid w:val="00200BEA"/>
    <w:rsid w:val="0020167B"/>
    <w:rsid w:val="0020177E"/>
    <w:rsid w:val="00201F12"/>
    <w:rsid w:val="002020FA"/>
    <w:rsid w:val="00202383"/>
    <w:rsid w:val="00202449"/>
    <w:rsid w:val="00202554"/>
    <w:rsid w:val="002032E5"/>
    <w:rsid w:val="00203924"/>
    <w:rsid w:val="00204556"/>
    <w:rsid w:val="00204E3E"/>
    <w:rsid w:val="002051B0"/>
    <w:rsid w:val="0020608E"/>
    <w:rsid w:val="002063E0"/>
    <w:rsid w:val="00206729"/>
    <w:rsid w:val="002067E7"/>
    <w:rsid w:val="002068C2"/>
    <w:rsid w:val="00206B56"/>
    <w:rsid w:val="00206FF4"/>
    <w:rsid w:val="00207961"/>
    <w:rsid w:val="00207997"/>
    <w:rsid w:val="00207B44"/>
    <w:rsid w:val="002100CE"/>
    <w:rsid w:val="0021028C"/>
    <w:rsid w:val="00210A76"/>
    <w:rsid w:val="00210C5A"/>
    <w:rsid w:val="00210D48"/>
    <w:rsid w:val="00210D89"/>
    <w:rsid w:val="0021136E"/>
    <w:rsid w:val="00211526"/>
    <w:rsid w:val="00211B1F"/>
    <w:rsid w:val="00211F2E"/>
    <w:rsid w:val="00211FA1"/>
    <w:rsid w:val="002124EF"/>
    <w:rsid w:val="0021294D"/>
    <w:rsid w:val="00212C8D"/>
    <w:rsid w:val="00212FAB"/>
    <w:rsid w:val="00214D0B"/>
    <w:rsid w:val="00214F01"/>
    <w:rsid w:val="0021518C"/>
    <w:rsid w:val="002164AC"/>
    <w:rsid w:val="002165AD"/>
    <w:rsid w:val="00216901"/>
    <w:rsid w:val="00216A2A"/>
    <w:rsid w:val="00216C8E"/>
    <w:rsid w:val="00216CC8"/>
    <w:rsid w:val="002172AE"/>
    <w:rsid w:val="00220394"/>
    <w:rsid w:val="002203F3"/>
    <w:rsid w:val="002208F9"/>
    <w:rsid w:val="002214D4"/>
    <w:rsid w:val="0022161E"/>
    <w:rsid w:val="002216CE"/>
    <w:rsid w:val="00221D96"/>
    <w:rsid w:val="00222D4F"/>
    <w:rsid w:val="00222E6F"/>
    <w:rsid w:val="00223047"/>
    <w:rsid w:val="00223255"/>
    <w:rsid w:val="002232DF"/>
    <w:rsid w:val="0022401D"/>
    <w:rsid w:val="00225E48"/>
    <w:rsid w:val="00226368"/>
    <w:rsid w:val="00226E6C"/>
    <w:rsid w:val="0022708C"/>
    <w:rsid w:val="00230A97"/>
    <w:rsid w:val="00230B4C"/>
    <w:rsid w:val="00231365"/>
    <w:rsid w:val="00231771"/>
    <w:rsid w:val="002319AC"/>
    <w:rsid w:val="00231A0D"/>
    <w:rsid w:val="00231EBF"/>
    <w:rsid w:val="002322AC"/>
    <w:rsid w:val="0023265F"/>
    <w:rsid w:val="002326AB"/>
    <w:rsid w:val="002335DE"/>
    <w:rsid w:val="0023390F"/>
    <w:rsid w:val="002339A5"/>
    <w:rsid w:val="00233ABF"/>
    <w:rsid w:val="0023577F"/>
    <w:rsid w:val="00235A3B"/>
    <w:rsid w:val="00235B99"/>
    <w:rsid w:val="0024091D"/>
    <w:rsid w:val="00240EF6"/>
    <w:rsid w:val="00241324"/>
    <w:rsid w:val="002413E7"/>
    <w:rsid w:val="002418F1"/>
    <w:rsid w:val="00241ABC"/>
    <w:rsid w:val="00242A00"/>
    <w:rsid w:val="0024360C"/>
    <w:rsid w:val="002440E7"/>
    <w:rsid w:val="002447B3"/>
    <w:rsid w:val="002450E5"/>
    <w:rsid w:val="00245829"/>
    <w:rsid w:val="00246DFE"/>
    <w:rsid w:val="002470F2"/>
    <w:rsid w:val="00247DD1"/>
    <w:rsid w:val="00250371"/>
    <w:rsid w:val="00250E2A"/>
    <w:rsid w:val="0025168E"/>
    <w:rsid w:val="00251D3B"/>
    <w:rsid w:val="002528EF"/>
    <w:rsid w:val="00252DA9"/>
    <w:rsid w:val="00253B20"/>
    <w:rsid w:val="00254374"/>
    <w:rsid w:val="002549AF"/>
    <w:rsid w:val="00254D92"/>
    <w:rsid w:val="002574C5"/>
    <w:rsid w:val="002577C5"/>
    <w:rsid w:val="002600DB"/>
    <w:rsid w:val="00261451"/>
    <w:rsid w:val="002616A7"/>
    <w:rsid w:val="00262582"/>
    <w:rsid w:val="00262787"/>
    <w:rsid w:val="00262C19"/>
    <w:rsid w:val="00263B94"/>
    <w:rsid w:val="002641D4"/>
    <w:rsid w:val="00264931"/>
    <w:rsid w:val="00264F0D"/>
    <w:rsid w:val="00264FF1"/>
    <w:rsid w:val="00265317"/>
    <w:rsid w:val="00265339"/>
    <w:rsid w:val="0026556A"/>
    <w:rsid w:val="00266793"/>
    <w:rsid w:val="002667AF"/>
    <w:rsid w:val="00266EDA"/>
    <w:rsid w:val="00267A15"/>
    <w:rsid w:val="00267EEC"/>
    <w:rsid w:val="002712DB"/>
    <w:rsid w:val="00271A67"/>
    <w:rsid w:val="00271F35"/>
    <w:rsid w:val="00272884"/>
    <w:rsid w:val="002735DD"/>
    <w:rsid w:val="00273FFC"/>
    <w:rsid w:val="0027417C"/>
    <w:rsid w:val="002754FF"/>
    <w:rsid w:val="00275ADE"/>
    <w:rsid w:val="00275F4A"/>
    <w:rsid w:val="0027642E"/>
    <w:rsid w:val="00277A61"/>
    <w:rsid w:val="002801EB"/>
    <w:rsid w:val="002803E6"/>
    <w:rsid w:val="00280486"/>
    <w:rsid w:val="00280A84"/>
    <w:rsid w:val="0028273D"/>
    <w:rsid w:val="00283884"/>
    <w:rsid w:val="002843DF"/>
    <w:rsid w:val="002854CA"/>
    <w:rsid w:val="00290661"/>
    <w:rsid w:val="00290B4B"/>
    <w:rsid w:val="00290CE4"/>
    <w:rsid w:val="00290F7C"/>
    <w:rsid w:val="002916DF"/>
    <w:rsid w:val="002921C6"/>
    <w:rsid w:val="00292248"/>
    <w:rsid w:val="00292BEA"/>
    <w:rsid w:val="0029461D"/>
    <w:rsid w:val="0029465F"/>
    <w:rsid w:val="002946BE"/>
    <w:rsid w:val="00294B73"/>
    <w:rsid w:val="0029530E"/>
    <w:rsid w:val="0029568F"/>
    <w:rsid w:val="00295B5C"/>
    <w:rsid w:val="0029626E"/>
    <w:rsid w:val="002969ED"/>
    <w:rsid w:val="0029793F"/>
    <w:rsid w:val="00297AD4"/>
    <w:rsid w:val="002A0402"/>
    <w:rsid w:val="002A243B"/>
    <w:rsid w:val="002A434E"/>
    <w:rsid w:val="002A44D1"/>
    <w:rsid w:val="002A4E4E"/>
    <w:rsid w:val="002A4E79"/>
    <w:rsid w:val="002A51E6"/>
    <w:rsid w:val="002A5949"/>
    <w:rsid w:val="002A5D32"/>
    <w:rsid w:val="002A7446"/>
    <w:rsid w:val="002A75D5"/>
    <w:rsid w:val="002A7792"/>
    <w:rsid w:val="002A7AF6"/>
    <w:rsid w:val="002B0ACB"/>
    <w:rsid w:val="002B1396"/>
    <w:rsid w:val="002B13DD"/>
    <w:rsid w:val="002B16A2"/>
    <w:rsid w:val="002B1A91"/>
    <w:rsid w:val="002B1CA0"/>
    <w:rsid w:val="002B1F6E"/>
    <w:rsid w:val="002B3174"/>
    <w:rsid w:val="002B3344"/>
    <w:rsid w:val="002B3757"/>
    <w:rsid w:val="002B3AF7"/>
    <w:rsid w:val="002B3EC4"/>
    <w:rsid w:val="002B4A76"/>
    <w:rsid w:val="002B511A"/>
    <w:rsid w:val="002B54A4"/>
    <w:rsid w:val="002B5E60"/>
    <w:rsid w:val="002B619B"/>
    <w:rsid w:val="002B7041"/>
    <w:rsid w:val="002B74AE"/>
    <w:rsid w:val="002B7520"/>
    <w:rsid w:val="002B79CD"/>
    <w:rsid w:val="002B7A92"/>
    <w:rsid w:val="002C03C0"/>
    <w:rsid w:val="002C0EF4"/>
    <w:rsid w:val="002C1240"/>
    <w:rsid w:val="002C24F0"/>
    <w:rsid w:val="002C2BBB"/>
    <w:rsid w:val="002C2BCA"/>
    <w:rsid w:val="002C2D71"/>
    <w:rsid w:val="002C2F5E"/>
    <w:rsid w:val="002C33DA"/>
    <w:rsid w:val="002C373C"/>
    <w:rsid w:val="002C440E"/>
    <w:rsid w:val="002C45EE"/>
    <w:rsid w:val="002C50B5"/>
    <w:rsid w:val="002C5678"/>
    <w:rsid w:val="002C627A"/>
    <w:rsid w:val="002C63FE"/>
    <w:rsid w:val="002C76AA"/>
    <w:rsid w:val="002C792F"/>
    <w:rsid w:val="002D01DD"/>
    <w:rsid w:val="002D0B5E"/>
    <w:rsid w:val="002D13BA"/>
    <w:rsid w:val="002D1649"/>
    <w:rsid w:val="002D24E9"/>
    <w:rsid w:val="002D2537"/>
    <w:rsid w:val="002D2D50"/>
    <w:rsid w:val="002D34C7"/>
    <w:rsid w:val="002D3752"/>
    <w:rsid w:val="002D37A9"/>
    <w:rsid w:val="002D4A98"/>
    <w:rsid w:val="002D4FFB"/>
    <w:rsid w:val="002D537A"/>
    <w:rsid w:val="002D5874"/>
    <w:rsid w:val="002D60A5"/>
    <w:rsid w:val="002D6212"/>
    <w:rsid w:val="002D6542"/>
    <w:rsid w:val="002D6FB0"/>
    <w:rsid w:val="002D78DB"/>
    <w:rsid w:val="002E072C"/>
    <w:rsid w:val="002E1395"/>
    <w:rsid w:val="002E1787"/>
    <w:rsid w:val="002E21B0"/>
    <w:rsid w:val="002E2389"/>
    <w:rsid w:val="002E2463"/>
    <w:rsid w:val="002E28D2"/>
    <w:rsid w:val="002E2961"/>
    <w:rsid w:val="002E2AD6"/>
    <w:rsid w:val="002E31BC"/>
    <w:rsid w:val="002E3A5D"/>
    <w:rsid w:val="002E4C4C"/>
    <w:rsid w:val="002E4F21"/>
    <w:rsid w:val="002E4F8A"/>
    <w:rsid w:val="002E56D5"/>
    <w:rsid w:val="002E579B"/>
    <w:rsid w:val="002E59F3"/>
    <w:rsid w:val="002E60FE"/>
    <w:rsid w:val="002E690B"/>
    <w:rsid w:val="002E79C5"/>
    <w:rsid w:val="002F06AC"/>
    <w:rsid w:val="002F0DEE"/>
    <w:rsid w:val="002F1049"/>
    <w:rsid w:val="002F28A4"/>
    <w:rsid w:val="002F2B6C"/>
    <w:rsid w:val="002F3543"/>
    <w:rsid w:val="002F3631"/>
    <w:rsid w:val="002F3E80"/>
    <w:rsid w:val="002F3F9F"/>
    <w:rsid w:val="002F4706"/>
    <w:rsid w:val="002F51B1"/>
    <w:rsid w:val="002F5BBB"/>
    <w:rsid w:val="002F6060"/>
    <w:rsid w:val="002F6289"/>
    <w:rsid w:val="002F67F6"/>
    <w:rsid w:val="002F6DA8"/>
    <w:rsid w:val="002F7089"/>
    <w:rsid w:val="00300ED2"/>
    <w:rsid w:val="003017FA"/>
    <w:rsid w:val="003021DD"/>
    <w:rsid w:val="00302B02"/>
    <w:rsid w:val="003030FC"/>
    <w:rsid w:val="003050B9"/>
    <w:rsid w:val="003051B1"/>
    <w:rsid w:val="003056ED"/>
    <w:rsid w:val="00305743"/>
    <w:rsid w:val="00305DF7"/>
    <w:rsid w:val="003065F0"/>
    <w:rsid w:val="00307CD2"/>
    <w:rsid w:val="00307E80"/>
    <w:rsid w:val="00310295"/>
    <w:rsid w:val="003104B6"/>
    <w:rsid w:val="00310A62"/>
    <w:rsid w:val="00310C26"/>
    <w:rsid w:val="00310DEC"/>
    <w:rsid w:val="00311464"/>
    <w:rsid w:val="00311669"/>
    <w:rsid w:val="00311E72"/>
    <w:rsid w:val="00313E8A"/>
    <w:rsid w:val="00314B15"/>
    <w:rsid w:val="003158B4"/>
    <w:rsid w:val="00316C0A"/>
    <w:rsid w:val="0032023C"/>
    <w:rsid w:val="00322B53"/>
    <w:rsid w:val="0032343F"/>
    <w:rsid w:val="003235D2"/>
    <w:rsid w:val="00323815"/>
    <w:rsid w:val="00324414"/>
    <w:rsid w:val="003254BD"/>
    <w:rsid w:val="00326AC4"/>
    <w:rsid w:val="00326F6A"/>
    <w:rsid w:val="00326FE3"/>
    <w:rsid w:val="00330056"/>
    <w:rsid w:val="003303F3"/>
    <w:rsid w:val="00330741"/>
    <w:rsid w:val="00330861"/>
    <w:rsid w:val="00330EF3"/>
    <w:rsid w:val="00331D8B"/>
    <w:rsid w:val="00332206"/>
    <w:rsid w:val="003326E2"/>
    <w:rsid w:val="00332E00"/>
    <w:rsid w:val="003332CD"/>
    <w:rsid w:val="00333762"/>
    <w:rsid w:val="003343FA"/>
    <w:rsid w:val="0033474D"/>
    <w:rsid w:val="0033484F"/>
    <w:rsid w:val="00334EF8"/>
    <w:rsid w:val="00334F0D"/>
    <w:rsid w:val="00336C90"/>
    <w:rsid w:val="00336F47"/>
    <w:rsid w:val="003405C6"/>
    <w:rsid w:val="0034174B"/>
    <w:rsid w:val="00341C4B"/>
    <w:rsid w:val="00341DC5"/>
    <w:rsid w:val="0034216B"/>
    <w:rsid w:val="00342B7C"/>
    <w:rsid w:val="00345764"/>
    <w:rsid w:val="00347604"/>
    <w:rsid w:val="00347A6F"/>
    <w:rsid w:val="00347CA2"/>
    <w:rsid w:val="0035189F"/>
    <w:rsid w:val="00351EEE"/>
    <w:rsid w:val="00353174"/>
    <w:rsid w:val="00353215"/>
    <w:rsid w:val="003539F3"/>
    <w:rsid w:val="00354A91"/>
    <w:rsid w:val="00354B09"/>
    <w:rsid w:val="00355C1D"/>
    <w:rsid w:val="00355CAC"/>
    <w:rsid w:val="00355D62"/>
    <w:rsid w:val="003564EC"/>
    <w:rsid w:val="00356922"/>
    <w:rsid w:val="003570F2"/>
    <w:rsid w:val="0035730B"/>
    <w:rsid w:val="003609B7"/>
    <w:rsid w:val="00360ACA"/>
    <w:rsid w:val="00360D3E"/>
    <w:rsid w:val="00360DA6"/>
    <w:rsid w:val="003612CD"/>
    <w:rsid w:val="00361394"/>
    <w:rsid w:val="0036185C"/>
    <w:rsid w:val="00361935"/>
    <w:rsid w:val="00361D94"/>
    <w:rsid w:val="003621A8"/>
    <w:rsid w:val="0036237E"/>
    <w:rsid w:val="003630EA"/>
    <w:rsid w:val="00363B57"/>
    <w:rsid w:val="00363D7E"/>
    <w:rsid w:val="00364AE3"/>
    <w:rsid w:val="00364F39"/>
    <w:rsid w:val="0036505A"/>
    <w:rsid w:val="003653D5"/>
    <w:rsid w:val="00365546"/>
    <w:rsid w:val="00365BF0"/>
    <w:rsid w:val="00366F47"/>
    <w:rsid w:val="00366F79"/>
    <w:rsid w:val="003679E6"/>
    <w:rsid w:val="00370834"/>
    <w:rsid w:val="00370E4C"/>
    <w:rsid w:val="00372DA8"/>
    <w:rsid w:val="00373FC8"/>
    <w:rsid w:val="003742BE"/>
    <w:rsid w:val="00375648"/>
    <w:rsid w:val="0037681F"/>
    <w:rsid w:val="003768EC"/>
    <w:rsid w:val="00377A18"/>
    <w:rsid w:val="00377E1A"/>
    <w:rsid w:val="00377E53"/>
    <w:rsid w:val="00377E58"/>
    <w:rsid w:val="00377EC4"/>
    <w:rsid w:val="0038016F"/>
    <w:rsid w:val="00380240"/>
    <w:rsid w:val="00380AF6"/>
    <w:rsid w:val="003814FC"/>
    <w:rsid w:val="00381681"/>
    <w:rsid w:val="0038191E"/>
    <w:rsid w:val="0038326F"/>
    <w:rsid w:val="003840BF"/>
    <w:rsid w:val="0038431F"/>
    <w:rsid w:val="00385488"/>
    <w:rsid w:val="00385B9F"/>
    <w:rsid w:val="00386296"/>
    <w:rsid w:val="00386558"/>
    <w:rsid w:val="00386EE4"/>
    <w:rsid w:val="0039025A"/>
    <w:rsid w:val="0039078C"/>
    <w:rsid w:val="00390907"/>
    <w:rsid w:val="00390D07"/>
    <w:rsid w:val="003911F1"/>
    <w:rsid w:val="00391886"/>
    <w:rsid w:val="00392086"/>
    <w:rsid w:val="003925D5"/>
    <w:rsid w:val="00392637"/>
    <w:rsid w:val="00392B41"/>
    <w:rsid w:val="003931EA"/>
    <w:rsid w:val="00393302"/>
    <w:rsid w:val="003934AB"/>
    <w:rsid w:val="0039353B"/>
    <w:rsid w:val="00393657"/>
    <w:rsid w:val="00394B9F"/>
    <w:rsid w:val="00395673"/>
    <w:rsid w:val="00396961"/>
    <w:rsid w:val="0039725B"/>
    <w:rsid w:val="00397545"/>
    <w:rsid w:val="00397CF2"/>
    <w:rsid w:val="003A00B0"/>
    <w:rsid w:val="003A01A1"/>
    <w:rsid w:val="003A08B3"/>
    <w:rsid w:val="003A0A77"/>
    <w:rsid w:val="003A0B4F"/>
    <w:rsid w:val="003A0D0A"/>
    <w:rsid w:val="003A16C4"/>
    <w:rsid w:val="003A2707"/>
    <w:rsid w:val="003A3585"/>
    <w:rsid w:val="003A3DDA"/>
    <w:rsid w:val="003A4063"/>
    <w:rsid w:val="003A458F"/>
    <w:rsid w:val="003A53C4"/>
    <w:rsid w:val="003A5845"/>
    <w:rsid w:val="003A5873"/>
    <w:rsid w:val="003A5DC5"/>
    <w:rsid w:val="003A707F"/>
    <w:rsid w:val="003B000F"/>
    <w:rsid w:val="003B0074"/>
    <w:rsid w:val="003B04DD"/>
    <w:rsid w:val="003B0CE4"/>
    <w:rsid w:val="003B1279"/>
    <w:rsid w:val="003B1297"/>
    <w:rsid w:val="003B188D"/>
    <w:rsid w:val="003B26DD"/>
    <w:rsid w:val="003B2F25"/>
    <w:rsid w:val="003B33BD"/>
    <w:rsid w:val="003B3541"/>
    <w:rsid w:val="003B512E"/>
    <w:rsid w:val="003B5CFA"/>
    <w:rsid w:val="003B5D73"/>
    <w:rsid w:val="003B67C0"/>
    <w:rsid w:val="003B7390"/>
    <w:rsid w:val="003B7537"/>
    <w:rsid w:val="003C0A76"/>
    <w:rsid w:val="003C185E"/>
    <w:rsid w:val="003C1918"/>
    <w:rsid w:val="003C26F6"/>
    <w:rsid w:val="003C37FD"/>
    <w:rsid w:val="003C40B5"/>
    <w:rsid w:val="003C59DF"/>
    <w:rsid w:val="003C63BB"/>
    <w:rsid w:val="003C6A27"/>
    <w:rsid w:val="003C7D00"/>
    <w:rsid w:val="003C7EBA"/>
    <w:rsid w:val="003D03E4"/>
    <w:rsid w:val="003D1018"/>
    <w:rsid w:val="003D2319"/>
    <w:rsid w:val="003D24A9"/>
    <w:rsid w:val="003D3A3A"/>
    <w:rsid w:val="003D3D09"/>
    <w:rsid w:val="003D43F8"/>
    <w:rsid w:val="003D481A"/>
    <w:rsid w:val="003D5D57"/>
    <w:rsid w:val="003D605D"/>
    <w:rsid w:val="003D61E7"/>
    <w:rsid w:val="003D628E"/>
    <w:rsid w:val="003E3949"/>
    <w:rsid w:val="003E396F"/>
    <w:rsid w:val="003E3B53"/>
    <w:rsid w:val="003E3F0A"/>
    <w:rsid w:val="003E4290"/>
    <w:rsid w:val="003E475D"/>
    <w:rsid w:val="003E490D"/>
    <w:rsid w:val="003E540B"/>
    <w:rsid w:val="003E5E8B"/>
    <w:rsid w:val="003E5F1A"/>
    <w:rsid w:val="003E68D7"/>
    <w:rsid w:val="003E6C8F"/>
    <w:rsid w:val="003E769C"/>
    <w:rsid w:val="003E78A0"/>
    <w:rsid w:val="003E7AD4"/>
    <w:rsid w:val="003E7D58"/>
    <w:rsid w:val="003F08A0"/>
    <w:rsid w:val="003F0B97"/>
    <w:rsid w:val="003F0EF3"/>
    <w:rsid w:val="003F1960"/>
    <w:rsid w:val="003F2054"/>
    <w:rsid w:val="003F2435"/>
    <w:rsid w:val="003F2A79"/>
    <w:rsid w:val="003F2C0E"/>
    <w:rsid w:val="003F31CA"/>
    <w:rsid w:val="003F33FB"/>
    <w:rsid w:val="003F35B6"/>
    <w:rsid w:val="003F3CC9"/>
    <w:rsid w:val="003F50DC"/>
    <w:rsid w:val="003F5761"/>
    <w:rsid w:val="003F5B83"/>
    <w:rsid w:val="003F5BCB"/>
    <w:rsid w:val="003F6CE9"/>
    <w:rsid w:val="003F7CAE"/>
    <w:rsid w:val="0040005A"/>
    <w:rsid w:val="0040008A"/>
    <w:rsid w:val="004003D9"/>
    <w:rsid w:val="00400D34"/>
    <w:rsid w:val="00401110"/>
    <w:rsid w:val="004014C7"/>
    <w:rsid w:val="004027BD"/>
    <w:rsid w:val="00402DD6"/>
    <w:rsid w:val="00402E57"/>
    <w:rsid w:val="00403453"/>
    <w:rsid w:val="00404B37"/>
    <w:rsid w:val="00405064"/>
    <w:rsid w:val="00405AB0"/>
    <w:rsid w:val="0041061F"/>
    <w:rsid w:val="00411A8B"/>
    <w:rsid w:val="0041216D"/>
    <w:rsid w:val="004122E2"/>
    <w:rsid w:val="004127CC"/>
    <w:rsid w:val="00412C74"/>
    <w:rsid w:val="00413527"/>
    <w:rsid w:val="00413857"/>
    <w:rsid w:val="004143E0"/>
    <w:rsid w:val="00414EBE"/>
    <w:rsid w:val="004152E9"/>
    <w:rsid w:val="00415405"/>
    <w:rsid w:val="00415863"/>
    <w:rsid w:val="00416A76"/>
    <w:rsid w:val="00416E38"/>
    <w:rsid w:val="00417633"/>
    <w:rsid w:val="00417A5E"/>
    <w:rsid w:val="00417FC9"/>
    <w:rsid w:val="004209C8"/>
    <w:rsid w:val="004213CB"/>
    <w:rsid w:val="00421C12"/>
    <w:rsid w:val="00421D07"/>
    <w:rsid w:val="00421EF3"/>
    <w:rsid w:val="0042242B"/>
    <w:rsid w:val="004227D8"/>
    <w:rsid w:val="00423B0D"/>
    <w:rsid w:val="00424285"/>
    <w:rsid w:val="00424492"/>
    <w:rsid w:val="00425508"/>
    <w:rsid w:val="00425ADD"/>
    <w:rsid w:val="00425BF1"/>
    <w:rsid w:val="00425ED0"/>
    <w:rsid w:val="00426E09"/>
    <w:rsid w:val="00427538"/>
    <w:rsid w:val="00427D4F"/>
    <w:rsid w:val="0043046D"/>
    <w:rsid w:val="004314DD"/>
    <w:rsid w:val="004315B6"/>
    <w:rsid w:val="004317A2"/>
    <w:rsid w:val="00432276"/>
    <w:rsid w:val="00432D2C"/>
    <w:rsid w:val="004333F6"/>
    <w:rsid w:val="004334B8"/>
    <w:rsid w:val="004335DB"/>
    <w:rsid w:val="00433FBE"/>
    <w:rsid w:val="004362E3"/>
    <w:rsid w:val="00436719"/>
    <w:rsid w:val="004367D7"/>
    <w:rsid w:val="00436A9A"/>
    <w:rsid w:val="0043735F"/>
    <w:rsid w:val="004374D4"/>
    <w:rsid w:val="00437D52"/>
    <w:rsid w:val="00440E2B"/>
    <w:rsid w:val="00440E3F"/>
    <w:rsid w:val="00441AFF"/>
    <w:rsid w:val="00441D3E"/>
    <w:rsid w:val="00441DB5"/>
    <w:rsid w:val="00442714"/>
    <w:rsid w:val="0044345E"/>
    <w:rsid w:val="00443751"/>
    <w:rsid w:val="004439BD"/>
    <w:rsid w:val="00443DFE"/>
    <w:rsid w:val="00444249"/>
    <w:rsid w:val="00444419"/>
    <w:rsid w:val="0044473F"/>
    <w:rsid w:val="004447F4"/>
    <w:rsid w:val="004448FC"/>
    <w:rsid w:val="00445698"/>
    <w:rsid w:val="004460E7"/>
    <w:rsid w:val="00446F73"/>
    <w:rsid w:val="00447476"/>
    <w:rsid w:val="004515E2"/>
    <w:rsid w:val="00451658"/>
    <w:rsid w:val="004518EE"/>
    <w:rsid w:val="00451E3B"/>
    <w:rsid w:val="00451F51"/>
    <w:rsid w:val="00452516"/>
    <w:rsid w:val="004527FC"/>
    <w:rsid w:val="00452BA9"/>
    <w:rsid w:val="004544FA"/>
    <w:rsid w:val="004554B5"/>
    <w:rsid w:val="004555E4"/>
    <w:rsid w:val="00455C4A"/>
    <w:rsid w:val="004566BD"/>
    <w:rsid w:val="00456A6C"/>
    <w:rsid w:val="00457E2F"/>
    <w:rsid w:val="0046025B"/>
    <w:rsid w:val="00460618"/>
    <w:rsid w:val="0046075F"/>
    <w:rsid w:val="00460E44"/>
    <w:rsid w:val="00461C86"/>
    <w:rsid w:val="004626A6"/>
    <w:rsid w:val="0046271F"/>
    <w:rsid w:val="00462B48"/>
    <w:rsid w:val="00463806"/>
    <w:rsid w:val="004643BC"/>
    <w:rsid w:val="00464C8C"/>
    <w:rsid w:val="004650F2"/>
    <w:rsid w:val="0046578E"/>
    <w:rsid w:val="00465F05"/>
    <w:rsid w:val="00466401"/>
    <w:rsid w:val="0046656E"/>
    <w:rsid w:val="004672CC"/>
    <w:rsid w:val="004703EE"/>
    <w:rsid w:val="004705D4"/>
    <w:rsid w:val="00470E34"/>
    <w:rsid w:val="004723B8"/>
    <w:rsid w:val="00473AEB"/>
    <w:rsid w:val="004740D5"/>
    <w:rsid w:val="004741F1"/>
    <w:rsid w:val="004759AC"/>
    <w:rsid w:val="00475C98"/>
    <w:rsid w:val="0047688D"/>
    <w:rsid w:val="00480B03"/>
    <w:rsid w:val="00480DCF"/>
    <w:rsid w:val="0048116E"/>
    <w:rsid w:val="004814A6"/>
    <w:rsid w:val="00481A1C"/>
    <w:rsid w:val="00481A26"/>
    <w:rsid w:val="00481B76"/>
    <w:rsid w:val="00481D24"/>
    <w:rsid w:val="00481E4B"/>
    <w:rsid w:val="00482190"/>
    <w:rsid w:val="0048235B"/>
    <w:rsid w:val="00482E95"/>
    <w:rsid w:val="0048413B"/>
    <w:rsid w:val="004846C5"/>
    <w:rsid w:val="00484AC0"/>
    <w:rsid w:val="00484DE5"/>
    <w:rsid w:val="00485095"/>
    <w:rsid w:val="0048534D"/>
    <w:rsid w:val="004859F2"/>
    <w:rsid w:val="004868C2"/>
    <w:rsid w:val="004871AC"/>
    <w:rsid w:val="00490057"/>
    <w:rsid w:val="004900A5"/>
    <w:rsid w:val="004908A5"/>
    <w:rsid w:val="00490984"/>
    <w:rsid w:val="00490D01"/>
    <w:rsid w:val="004915E4"/>
    <w:rsid w:val="00491881"/>
    <w:rsid w:val="00491E9E"/>
    <w:rsid w:val="00492661"/>
    <w:rsid w:val="00492DDB"/>
    <w:rsid w:val="00492FBD"/>
    <w:rsid w:val="004934CE"/>
    <w:rsid w:val="00493ED5"/>
    <w:rsid w:val="00493F1E"/>
    <w:rsid w:val="00494744"/>
    <w:rsid w:val="00494B9A"/>
    <w:rsid w:val="00494DFB"/>
    <w:rsid w:val="00495160"/>
    <w:rsid w:val="004951AE"/>
    <w:rsid w:val="004951E6"/>
    <w:rsid w:val="00496F27"/>
    <w:rsid w:val="00497443"/>
    <w:rsid w:val="004A0198"/>
    <w:rsid w:val="004A10BB"/>
    <w:rsid w:val="004A1496"/>
    <w:rsid w:val="004A170E"/>
    <w:rsid w:val="004A193E"/>
    <w:rsid w:val="004A2AF4"/>
    <w:rsid w:val="004A330C"/>
    <w:rsid w:val="004A340E"/>
    <w:rsid w:val="004A528E"/>
    <w:rsid w:val="004A54D1"/>
    <w:rsid w:val="004A56AF"/>
    <w:rsid w:val="004A5C2C"/>
    <w:rsid w:val="004A600C"/>
    <w:rsid w:val="004A62DC"/>
    <w:rsid w:val="004A6F1B"/>
    <w:rsid w:val="004A7E39"/>
    <w:rsid w:val="004B08B5"/>
    <w:rsid w:val="004B09ED"/>
    <w:rsid w:val="004B0CA1"/>
    <w:rsid w:val="004B18F1"/>
    <w:rsid w:val="004B1C0A"/>
    <w:rsid w:val="004B2F1B"/>
    <w:rsid w:val="004B5DA1"/>
    <w:rsid w:val="004B6E26"/>
    <w:rsid w:val="004B71D1"/>
    <w:rsid w:val="004B72D2"/>
    <w:rsid w:val="004B7301"/>
    <w:rsid w:val="004B77D6"/>
    <w:rsid w:val="004B7887"/>
    <w:rsid w:val="004B7BA4"/>
    <w:rsid w:val="004C0E71"/>
    <w:rsid w:val="004C1751"/>
    <w:rsid w:val="004C182F"/>
    <w:rsid w:val="004C232D"/>
    <w:rsid w:val="004C2C2B"/>
    <w:rsid w:val="004C2FC5"/>
    <w:rsid w:val="004C3C1F"/>
    <w:rsid w:val="004C4A8F"/>
    <w:rsid w:val="004C50F3"/>
    <w:rsid w:val="004C52F4"/>
    <w:rsid w:val="004C665D"/>
    <w:rsid w:val="004C6A9C"/>
    <w:rsid w:val="004C6B34"/>
    <w:rsid w:val="004C7966"/>
    <w:rsid w:val="004C7B30"/>
    <w:rsid w:val="004D00B4"/>
    <w:rsid w:val="004D06A4"/>
    <w:rsid w:val="004D0980"/>
    <w:rsid w:val="004D1781"/>
    <w:rsid w:val="004D1B93"/>
    <w:rsid w:val="004D247A"/>
    <w:rsid w:val="004D303D"/>
    <w:rsid w:val="004D36CB"/>
    <w:rsid w:val="004D3963"/>
    <w:rsid w:val="004D3FAD"/>
    <w:rsid w:val="004D45AF"/>
    <w:rsid w:val="004D4C9F"/>
    <w:rsid w:val="004D58B9"/>
    <w:rsid w:val="004D5B2A"/>
    <w:rsid w:val="004D6052"/>
    <w:rsid w:val="004D60DD"/>
    <w:rsid w:val="004D62EF"/>
    <w:rsid w:val="004D715B"/>
    <w:rsid w:val="004E0992"/>
    <w:rsid w:val="004E1422"/>
    <w:rsid w:val="004E174C"/>
    <w:rsid w:val="004E19BD"/>
    <w:rsid w:val="004E19E5"/>
    <w:rsid w:val="004E1F5F"/>
    <w:rsid w:val="004E2104"/>
    <w:rsid w:val="004E2A84"/>
    <w:rsid w:val="004E2E7C"/>
    <w:rsid w:val="004E366D"/>
    <w:rsid w:val="004E39C6"/>
    <w:rsid w:val="004E3E26"/>
    <w:rsid w:val="004E41C7"/>
    <w:rsid w:val="004E4E08"/>
    <w:rsid w:val="004E56B5"/>
    <w:rsid w:val="004E59CD"/>
    <w:rsid w:val="004E604E"/>
    <w:rsid w:val="004E60E4"/>
    <w:rsid w:val="004E62D3"/>
    <w:rsid w:val="004E6D86"/>
    <w:rsid w:val="004E74BA"/>
    <w:rsid w:val="004E78A3"/>
    <w:rsid w:val="004F07E5"/>
    <w:rsid w:val="004F10FE"/>
    <w:rsid w:val="004F11E8"/>
    <w:rsid w:val="004F25B7"/>
    <w:rsid w:val="004F2686"/>
    <w:rsid w:val="004F45E7"/>
    <w:rsid w:val="004F477E"/>
    <w:rsid w:val="004F4E5C"/>
    <w:rsid w:val="004F50B1"/>
    <w:rsid w:val="004F53E9"/>
    <w:rsid w:val="004F5EA0"/>
    <w:rsid w:val="004F5F9E"/>
    <w:rsid w:val="004F655B"/>
    <w:rsid w:val="004F772C"/>
    <w:rsid w:val="004F78E4"/>
    <w:rsid w:val="00500C1A"/>
    <w:rsid w:val="00500D76"/>
    <w:rsid w:val="00501647"/>
    <w:rsid w:val="00501818"/>
    <w:rsid w:val="0050286B"/>
    <w:rsid w:val="00502B76"/>
    <w:rsid w:val="00503AC4"/>
    <w:rsid w:val="00503ADE"/>
    <w:rsid w:val="00504217"/>
    <w:rsid w:val="00504FD9"/>
    <w:rsid w:val="00505011"/>
    <w:rsid w:val="005065C0"/>
    <w:rsid w:val="00506A1C"/>
    <w:rsid w:val="00506C7F"/>
    <w:rsid w:val="00507A54"/>
    <w:rsid w:val="005105B1"/>
    <w:rsid w:val="00510B9A"/>
    <w:rsid w:val="00510E31"/>
    <w:rsid w:val="00510EDD"/>
    <w:rsid w:val="00512566"/>
    <w:rsid w:val="00512EB2"/>
    <w:rsid w:val="00513A91"/>
    <w:rsid w:val="00513BB3"/>
    <w:rsid w:val="00513C92"/>
    <w:rsid w:val="005144D4"/>
    <w:rsid w:val="005145EC"/>
    <w:rsid w:val="005147B2"/>
    <w:rsid w:val="00514E83"/>
    <w:rsid w:val="00515199"/>
    <w:rsid w:val="00515D11"/>
    <w:rsid w:val="00516C13"/>
    <w:rsid w:val="00516F63"/>
    <w:rsid w:val="00517010"/>
    <w:rsid w:val="005174DF"/>
    <w:rsid w:val="005177EE"/>
    <w:rsid w:val="00517A3E"/>
    <w:rsid w:val="00517CA4"/>
    <w:rsid w:val="00517E68"/>
    <w:rsid w:val="005200E3"/>
    <w:rsid w:val="0052063D"/>
    <w:rsid w:val="00521388"/>
    <w:rsid w:val="005215B9"/>
    <w:rsid w:val="00522651"/>
    <w:rsid w:val="00522772"/>
    <w:rsid w:val="0052282C"/>
    <w:rsid w:val="00522BF8"/>
    <w:rsid w:val="00523EA2"/>
    <w:rsid w:val="00525017"/>
    <w:rsid w:val="005251A5"/>
    <w:rsid w:val="005254D8"/>
    <w:rsid w:val="00525DED"/>
    <w:rsid w:val="005262CE"/>
    <w:rsid w:val="00526C78"/>
    <w:rsid w:val="005279B7"/>
    <w:rsid w:val="00527A90"/>
    <w:rsid w:val="00530224"/>
    <w:rsid w:val="0053063E"/>
    <w:rsid w:val="00530804"/>
    <w:rsid w:val="005308E1"/>
    <w:rsid w:val="005318CA"/>
    <w:rsid w:val="005324C1"/>
    <w:rsid w:val="00532B87"/>
    <w:rsid w:val="00532BAE"/>
    <w:rsid w:val="00532E20"/>
    <w:rsid w:val="00533F3E"/>
    <w:rsid w:val="0053437B"/>
    <w:rsid w:val="00534ABB"/>
    <w:rsid w:val="00535D1E"/>
    <w:rsid w:val="0053600E"/>
    <w:rsid w:val="005362F8"/>
    <w:rsid w:val="005368D5"/>
    <w:rsid w:val="0053773C"/>
    <w:rsid w:val="00540040"/>
    <w:rsid w:val="00540820"/>
    <w:rsid w:val="00540DBE"/>
    <w:rsid w:val="005411DD"/>
    <w:rsid w:val="00541423"/>
    <w:rsid w:val="0054188A"/>
    <w:rsid w:val="00542939"/>
    <w:rsid w:val="00545237"/>
    <w:rsid w:val="0054524D"/>
    <w:rsid w:val="00545EAB"/>
    <w:rsid w:val="00546778"/>
    <w:rsid w:val="00546D95"/>
    <w:rsid w:val="00546E9E"/>
    <w:rsid w:val="0054765F"/>
    <w:rsid w:val="00547A19"/>
    <w:rsid w:val="005504F9"/>
    <w:rsid w:val="00550779"/>
    <w:rsid w:val="00551CD6"/>
    <w:rsid w:val="00551E8D"/>
    <w:rsid w:val="00553828"/>
    <w:rsid w:val="00554320"/>
    <w:rsid w:val="005544CC"/>
    <w:rsid w:val="00554817"/>
    <w:rsid w:val="00554917"/>
    <w:rsid w:val="00554EF8"/>
    <w:rsid w:val="00555AF9"/>
    <w:rsid w:val="005562EC"/>
    <w:rsid w:val="00556C66"/>
    <w:rsid w:val="00557821"/>
    <w:rsid w:val="00560441"/>
    <w:rsid w:val="00560F91"/>
    <w:rsid w:val="00561EDA"/>
    <w:rsid w:val="0056235B"/>
    <w:rsid w:val="005627EA"/>
    <w:rsid w:val="00564925"/>
    <w:rsid w:val="005655CF"/>
    <w:rsid w:val="00566056"/>
    <w:rsid w:val="00566914"/>
    <w:rsid w:val="0056715B"/>
    <w:rsid w:val="00567394"/>
    <w:rsid w:val="005673C0"/>
    <w:rsid w:val="00567C38"/>
    <w:rsid w:val="00570071"/>
    <w:rsid w:val="005711FC"/>
    <w:rsid w:val="00571AE1"/>
    <w:rsid w:val="00573B7D"/>
    <w:rsid w:val="005741D2"/>
    <w:rsid w:val="005744BD"/>
    <w:rsid w:val="00574B76"/>
    <w:rsid w:val="005753BA"/>
    <w:rsid w:val="005756A2"/>
    <w:rsid w:val="00575D80"/>
    <w:rsid w:val="005772D6"/>
    <w:rsid w:val="00577336"/>
    <w:rsid w:val="0057770D"/>
    <w:rsid w:val="0057774F"/>
    <w:rsid w:val="00577976"/>
    <w:rsid w:val="00577FC4"/>
    <w:rsid w:val="005802FD"/>
    <w:rsid w:val="00580571"/>
    <w:rsid w:val="00580AB3"/>
    <w:rsid w:val="00580CCB"/>
    <w:rsid w:val="00582181"/>
    <w:rsid w:val="005824C7"/>
    <w:rsid w:val="005848A0"/>
    <w:rsid w:val="00584EDC"/>
    <w:rsid w:val="00585C74"/>
    <w:rsid w:val="0058634E"/>
    <w:rsid w:val="0059126E"/>
    <w:rsid w:val="0059194C"/>
    <w:rsid w:val="00591EBC"/>
    <w:rsid w:val="00591EC0"/>
    <w:rsid w:val="005922F3"/>
    <w:rsid w:val="00592BC9"/>
    <w:rsid w:val="00593950"/>
    <w:rsid w:val="00593B5C"/>
    <w:rsid w:val="00594343"/>
    <w:rsid w:val="00594500"/>
    <w:rsid w:val="005945D8"/>
    <w:rsid w:val="005959CC"/>
    <w:rsid w:val="00595DD7"/>
    <w:rsid w:val="005975FE"/>
    <w:rsid w:val="00597B2F"/>
    <w:rsid w:val="005A05E7"/>
    <w:rsid w:val="005A11CF"/>
    <w:rsid w:val="005A15FF"/>
    <w:rsid w:val="005A1721"/>
    <w:rsid w:val="005A17FE"/>
    <w:rsid w:val="005A2746"/>
    <w:rsid w:val="005A2AAF"/>
    <w:rsid w:val="005A304B"/>
    <w:rsid w:val="005A42E6"/>
    <w:rsid w:val="005A4303"/>
    <w:rsid w:val="005A4A99"/>
    <w:rsid w:val="005A4BC6"/>
    <w:rsid w:val="005A546E"/>
    <w:rsid w:val="005A54B2"/>
    <w:rsid w:val="005A574F"/>
    <w:rsid w:val="005A5DEC"/>
    <w:rsid w:val="005A6EA3"/>
    <w:rsid w:val="005A71F9"/>
    <w:rsid w:val="005B0646"/>
    <w:rsid w:val="005B117C"/>
    <w:rsid w:val="005B17E6"/>
    <w:rsid w:val="005B1F3A"/>
    <w:rsid w:val="005B23CD"/>
    <w:rsid w:val="005B2792"/>
    <w:rsid w:val="005B27A8"/>
    <w:rsid w:val="005B4000"/>
    <w:rsid w:val="005B42FF"/>
    <w:rsid w:val="005B559A"/>
    <w:rsid w:val="005B56FA"/>
    <w:rsid w:val="005B6A61"/>
    <w:rsid w:val="005B6EEC"/>
    <w:rsid w:val="005B7125"/>
    <w:rsid w:val="005B72A3"/>
    <w:rsid w:val="005B72AA"/>
    <w:rsid w:val="005B7A2A"/>
    <w:rsid w:val="005C0296"/>
    <w:rsid w:val="005C0D77"/>
    <w:rsid w:val="005C14A1"/>
    <w:rsid w:val="005C1DA2"/>
    <w:rsid w:val="005C21DF"/>
    <w:rsid w:val="005C29A9"/>
    <w:rsid w:val="005C2FE8"/>
    <w:rsid w:val="005C39E7"/>
    <w:rsid w:val="005C4A00"/>
    <w:rsid w:val="005C534E"/>
    <w:rsid w:val="005C5368"/>
    <w:rsid w:val="005C5411"/>
    <w:rsid w:val="005C5BE3"/>
    <w:rsid w:val="005C5E88"/>
    <w:rsid w:val="005C6268"/>
    <w:rsid w:val="005C630C"/>
    <w:rsid w:val="005C683E"/>
    <w:rsid w:val="005C6F3F"/>
    <w:rsid w:val="005C72AA"/>
    <w:rsid w:val="005C778F"/>
    <w:rsid w:val="005C7EB4"/>
    <w:rsid w:val="005C7FA7"/>
    <w:rsid w:val="005D0BED"/>
    <w:rsid w:val="005D14A9"/>
    <w:rsid w:val="005D15EF"/>
    <w:rsid w:val="005D1B86"/>
    <w:rsid w:val="005D20F1"/>
    <w:rsid w:val="005D2724"/>
    <w:rsid w:val="005D2756"/>
    <w:rsid w:val="005D2AFF"/>
    <w:rsid w:val="005D2EEB"/>
    <w:rsid w:val="005D37E6"/>
    <w:rsid w:val="005D3BFD"/>
    <w:rsid w:val="005D4398"/>
    <w:rsid w:val="005D4833"/>
    <w:rsid w:val="005D49B0"/>
    <w:rsid w:val="005D5541"/>
    <w:rsid w:val="005D5995"/>
    <w:rsid w:val="005D5DD2"/>
    <w:rsid w:val="005D770D"/>
    <w:rsid w:val="005D7825"/>
    <w:rsid w:val="005D7CD5"/>
    <w:rsid w:val="005E0403"/>
    <w:rsid w:val="005E06C3"/>
    <w:rsid w:val="005E101A"/>
    <w:rsid w:val="005E12FE"/>
    <w:rsid w:val="005E1921"/>
    <w:rsid w:val="005E27A9"/>
    <w:rsid w:val="005E2E96"/>
    <w:rsid w:val="005E35CC"/>
    <w:rsid w:val="005E38B5"/>
    <w:rsid w:val="005E3D28"/>
    <w:rsid w:val="005E3F01"/>
    <w:rsid w:val="005E43F1"/>
    <w:rsid w:val="005E4B09"/>
    <w:rsid w:val="005E4B25"/>
    <w:rsid w:val="005E4DC7"/>
    <w:rsid w:val="005E4E16"/>
    <w:rsid w:val="005E5A6C"/>
    <w:rsid w:val="005E5B6F"/>
    <w:rsid w:val="005E603C"/>
    <w:rsid w:val="005E62E5"/>
    <w:rsid w:val="005E64A8"/>
    <w:rsid w:val="005E6BC2"/>
    <w:rsid w:val="005F02E2"/>
    <w:rsid w:val="005F043C"/>
    <w:rsid w:val="005F0976"/>
    <w:rsid w:val="005F1140"/>
    <w:rsid w:val="005F1767"/>
    <w:rsid w:val="005F1C14"/>
    <w:rsid w:val="005F1DAC"/>
    <w:rsid w:val="005F1DD9"/>
    <w:rsid w:val="005F1ECB"/>
    <w:rsid w:val="005F2804"/>
    <w:rsid w:val="005F2FD1"/>
    <w:rsid w:val="005F32FA"/>
    <w:rsid w:val="005F34DA"/>
    <w:rsid w:val="005F3B6F"/>
    <w:rsid w:val="005F3E01"/>
    <w:rsid w:val="005F4EBC"/>
    <w:rsid w:val="005F6B1B"/>
    <w:rsid w:val="005F6D3D"/>
    <w:rsid w:val="005F7201"/>
    <w:rsid w:val="006006EC"/>
    <w:rsid w:val="00600B27"/>
    <w:rsid w:val="00601444"/>
    <w:rsid w:val="00601730"/>
    <w:rsid w:val="00601CF2"/>
    <w:rsid w:val="00601E5E"/>
    <w:rsid w:val="00603239"/>
    <w:rsid w:val="0060329B"/>
    <w:rsid w:val="00603ABB"/>
    <w:rsid w:val="00604062"/>
    <w:rsid w:val="006049E2"/>
    <w:rsid w:val="006058C5"/>
    <w:rsid w:val="00605DED"/>
    <w:rsid w:val="00605FB6"/>
    <w:rsid w:val="0060632B"/>
    <w:rsid w:val="006064F6"/>
    <w:rsid w:val="00606972"/>
    <w:rsid w:val="006106F3"/>
    <w:rsid w:val="006119E3"/>
    <w:rsid w:val="00612346"/>
    <w:rsid w:val="0061236D"/>
    <w:rsid w:val="00612614"/>
    <w:rsid w:val="0061336B"/>
    <w:rsid w:val="0061391D"/>
    <w:rsid w:val="00614472"/>
    <w:rsid w:val="00614995"/>
    <w:rsid w:val="00614A57"/>
    <w:rsid w:val="00614F16"/>
    <w:rsid w:val="00615A20"/>
    <w:rsid w:val="006163DF"/>
    <w:rsid w:val="00617DC4"/>
    <w:rsid w:val="00617EDF"/>
    <w:rsid w:val="00617FD3"/>
    <w:rsid w:val="00617FEC"/>
    <w:rsid w:val="00620454"/>
    <w:rsid w:val="006204FF"/>
    <w:rsid w:val="00620B37"/>
    <w:rsid w:val="00622C98"/>
    <w:rsid w:val="006230F8"/>
    <w:rsid w:val="00623132"/>
    <w:rsid w:val="0062384F"/>
    <w:rsid w:val="00623966"/>
    <w:rsid w:val="00623A34"/>
    <w:rsid w:val="00623E94"/>
    <w:rsid w:val="006241D9"/>
    <w:rsid w:val="00624E96"/>
    <w:rsid w:val="006258CB"/>
    <w:rsid w:val="00626F27"/>
    <w:rsid w:val="0062714D"/>
    <w:rsid w:val="006277F1"/>
    <w:rsid w:val="00630B0D"/>
    <w:rsid w:val="00631CC1"/>
    <w:rsid w:val="00632641"/>
    <w:rsid w:val="0063277F"/>
    <w:rsid w:val="00632791"/>
    <w:rsid w:val="00632E7C"/>
    <w:rsid w:val="00633D07"/>
    <w:rsid w:val="006346A8"/>
    <w:rsid w:val="00634CE3"/>
    <w:rsid w:val="00635226"/>
    <w:rsid w:val="00635503"/>
    <w:rsid w:val="00635587"/>
    <w:rsid w:val="0063567E"/>
    <w:rsid w:val="006356DF"/>
    <w:rsid w:val="00635E0B"/>
    <w:rsid w:val="0063697E"/>
    <w:rsid w:val="00636C52"/>
    <w:rsid w:val="00641090"/>
    <w:rsid w:val="00641787"/>
    <w:rsid w:val="00642460"/>
    <w:rsid w:val="006427C5"/>
    <w:rsid w:val="00642F2A"/>
    <w:rsid w:val="00642F5A"/>
    <w:rsid w:val="00643950"/>
    <w:rsid w:val="00643EE8"/>
    <w:rsid w:val="00644125"/>
    <w:rsid w:val="00644820"/>
    <w:rsid w:val="00644E77"/>
    <w:rsid w:val="00645531"/>
    <w:rsid w:val="00645653"/>
    <w:rsid w:val="00645667"/>
    <w:rsid w:val="00646DE1"/>
    <w:rsid w:val="00646ECB"/>
    <w:rsid w:val="00650CB8"/>
    <w:rsid w:val="006510D3"/>
    <w:rsid w:val="006512D6"/>
    <w:rsid w:val="00651BFA"/>
    <w:rsid w:val="00651DCC"/>
    <w:rsid w:val="00651F0C"/>
    <w:rsid w:val="00652581"/>
    <w:rsid w:val="006527DE"/>
    <w:rsid w:val="0065281E"/>
    <w:rsid w:val="0065346B"/>
    <w:rsid w:val="00653502"/>
    <w:rsid w:val="00653FC5"/>
    <w:rsid w:val="006547D9"/>
    <w:rsid w:val="0065490E"/>
    <w:rsid w:val="006549EA"/>
    <w:rsid w:val="00654DC8"/>
    <w:rsid w:val="00654F46"/>
    <w:rsid w:val="00655044"/>
    <w:rsid w:val="00655817"/>
    <w:rsid w:val="00656414"/>
    <w:rsid w:val="006565DC"/>
    <w:rsid w:val="006565E9"/>
    <w:rsid w:val="00656A3F"/>
    <w:rsid w:val="00657238"/>
    <w:rsid w:val="00660C70"/>
    <w:rsid w:val="0066107E"/>
    <w:rsid w:val="006622DC"/>
    <w:rsid w:val="006625E5"/>
    <w:rsid w:val="00662C01"/>
    <w:rsid w:val="00662D96"/>
    <w:rsid w:val="006634E9"/>
    <w:rsid w:val="0066419E"/>
    <w:rsid w:val="00664845"/>
    <w:rsid w:val="00664A55"/>
    <w:rsid w:val="0066520E"/>
    <w:rsid w:val="006654FE"/>
    <w:rsid w:val="0066571E"/>
    <w:rsid w:val="00665A61"/>
    <w:rsid w:val="00665C1B"/>
    <w:rsid w:val="00665D4D"/>
    <w:rsid w:val="00672007"/>
    <w:rsid w:val="006735C7"/>
    <w:rsid w:val="00673865"/>
    <w:rsid w:val="00673A46"/>
    <w:rsid w:val="00674DCE"/>
    <w:rsid w:val="00675FBA"/>
    <w:rsid w:val="0067652E"/>
    <w:rsid w:val="006766A4"/>
    <w:rsid w:val="00676B56"/>
    <w:rsid w:val="00676C9C"/>
    <w:rsid w:val="00677B88"/>
    <w:rsid w:val="00677B8A"/>
    <w:rsid w:val="00677D30"/>
    <w:rsid w:val="00677D55"/>
    <w:rsid w:val="006808C7"/>
    <w:rsid w:val="00680DC2"/>
    <w:rsid w:val="00680EEF"/>
    <w:rsid w:val="0068209B"/>
    <w:rsid w:val="00682640"/>
    <w:rsid w:val="00682B0B"/>
    <w:rsid w:val="00682FD2"/>
    <w:rsid w:val="00683EF2"/>
    <w:rsid w:val="00685832"/>
    <w:rsid w:val="00686209"/>
    <w:rsid w:val="00687967"/>
    <w:rsid w:val="00690215"/>
    <w:rsid w:val="006902D3"/>
    <w:rsid w:val="00690E57"/>
    <w:rsid w:val="006910D1"/>
    <w:rsid w:val="006912DF"/>
    <w:rsid w:val="00692D33"/>
    <w:rsid w:val="0069343F"/>
    <w:rsid w:val="00693FE3"/>
    <w:rsid w:val="006953A0"/>
    <w:rsid w:val="00696BBA"/>
    <w:rsid w:val="00696C9E"/>
    <w:rsid w:val="00697367"/>
    <w:rsid w:val="00697ED7"/>
    <w:rsid w:val="006A041A"/>
    <w:rsid w:val="006A185A"/>
    <w:rsid w:val="006A1A67"/>
    <w:rsid w:val="006A2386"/>
    <w:rsid w:val="006A2A6B"/>
    <w:rsid w:val="006A30EE"/>
    <w:rsid w:val="006A3345"/>
    <w:rsid w:val="006A398F"/>
    <w:rsid w:val="006A3BB3"/>
    <w:rsid w:val="006A3CB4"/>
    <w:rsid w:val="006A5647"/>
    <w:rsid w:val="006A5665"/>
    <w:rsid w:val="006A5D11"/>
    <w:rsid w:val="006A5D75"/>
    <w:rsid w:val="006A6BE8"/>
    <w:rsid w:val="006A74DF"/>
    <w:rsid w:val="006A7DC8"/>
    <w:rsid w:val="006B0911"/>
    <w:rsid w:val="006B0D11"/>
    <w:rsid w:val="006B0DBA"/>
    <w:rsid w:val="006B11EC"/>
    <w:rsid w:val="006B1A9A"/>
    <w:rsid w:val="006B1AAD"/>
    <w:rsid w:val="006B27C0"/>
    <w:rsid w:val="006B3DAF"/>
    <w:rsid w:val="006B3FF7"/>
    <w:rsid w:val="006B4137"/>
    <w:rsid w:val="006B461E"/>
    <w:rsid w:val="006B462A"/>
    <w:rsid w:val="006B4AD0"/>
    <w:rsid w:val="006B4AFF"/>
    <w:rsid w:val="006B530D"/>
    <w:rsid w:val="006B6B6C"/>
    <w:rsid w:val="006B6B72"/>
    <w:rsid w:val="006B6C3C"/>
    <w:rsid w:val="006B7269"/>
    <w:rsid w:val="006B76CD"/>
    <w:rsid w:val="006C01EC"/>
    <w:rsid w:val="006C0824"/>
    <w:rsid w:val="006C0D62"/>
    <w:rsid w:val="006C0F0E"/>
    <w:rsid w:val="006C1D9C"/>
    <w:rsid w:val="006C2072"/>
    <w:rsid w:val="006C221A"/>
    <w:rsid w:val="006C24DD"/>
    <w:rsid w:val="006C26BC"/>
    <w:rsid w:val="006C2C20"/>
    <w:rsid w:val="006C3833"/>
    <w:rsid w:val="006C3CFB"/>
    <w:rsid w:val="006C4F27"/>
    <w:rsid w:val="006C543D"/>
    <w:rsid w:val="006C5496"/>
    <w:rsid w:val="006C5B68"/>
    <w:rsid w:val="006C5C5E"/>
    <w:rsid w:val="006C62BA"/>
    <w:rsid w:val="006C6816"/>
    <w:rsid w:val="006C6D78"/>
    <w:rsid w:val="006C6F30"/>
    <w:rsid w:val="006D046A"/>
    <w:rsid w:val="006D094A"/>
    <w:rsid w:val="006D0EBF"/>
    <w:rsid w:val="006D1705"/>
    <w:rsid w:val="006D17FB"/>
    <w:rsid w:val="006D1991"/>
    <w:rsid w:val="006D19D5"/>
    <w:rsid w:val="006D27AB"/>
    <w:rsid w:val="006D293F"/>
    <w:rsid w:val="006D2B4A"/>
    <w:rsid w:val="006D2BF3"/>
    <w:rsid w:val="006D3B0A"/>
    <w:rsid w:val="006D4443"/>
    <w:rsid w:val="006D4ED7"/>
    <w:rsid w:val="006D5027"/>
    <w:rsid w:val="006D5245"/>
    <w:rsid w:val="006D5564"/>
    <w:rsid w:val="006D626B"/>
    <w:rsid w:val="006D6582"/>
    <w:rsid w:val="006D6787"/>
    <w:rsid w:val="006D7307"/>
    <w:rsid w:val="006D75A5"/>
    <w:rsid w:val="006D7977"/>
    <w:rsid w:val="006D7F9C"/>
    <w:rsid w:val="006E1147"/>
    <w:rsid w:val="006E15F2"/>
    <w:rsid w:val="006E1FBE"/>
    <w:rsid w:val="006E232F"/>
    <w:rsid w:val="006E26D7"/>
    <w:rsid w:val="006E2C93"/>
    <w:rsid w:val="006E2D23"/>
    <w:rsid w:val="006E4810"/>
    <w:rsid w:val="006E5E29"/>
    <w:rsid w:val="006E60FB"/>
    <w:rsid w:val="006E62B9"/>
    <w:rsid w:val="006E65FF"/>
    <w:rsid w:val="006E67FF"/>
    <w:rsid w:val="006E7E61"/>
    <w:rsid w:val="006F021F"/>
    <w:rsid w:val="006F092D"/>
    <w:rsid w:val="006F0F2C"/>
    <w:rsid w:val="006F0FEA"/>
    <w:rsid w:val="006F1839"/>
    <w:rsid w:val="006F19AD"/>
    <w:rsid w:val="006F1AA9"/>
    <w:rsid w:val="006F27A2"/>
    <w:rsid w:val="006F2A8B"/>
    <w:rsid w:val="006F2D52"/>
    <w:rsid w:val="006F3299"/>
    <w:rsid w:val="006F426C"/>
    <w:rsid w:val="006F45D8"/>
    <w:rsid w:val="006F5061"/>
    <w:rsid w:val="006F5150"/>
    <w:rsid w:val="006F598A"/>
    <w:rsid w:val="006F5B65"/>
    <w:rsid w:val="006F6EC6"/>
    <w:rsid w:val="006F73AF"/>
    <w:rsid w:val="006F79A6"/>
    <w:rsid w:val="00700434"/>
    <w:rsid w:val="0070077C"/>
    <w:rsid w:val="00700864"/>
    <w:rsid w:val="0070205F"/>
    <w:rsid w:val="0070235B"/>
    <w:rsid w:val="00702F6B"/>
    <w:rsid w:val="00703176"/>
    <w:rsid w:val="00703E6D"/>
    <w:rsid w:val="00703F90"/>
    <w:rsid w:val="00704097"/>
    <w:rsid w:val="0070457E"/>
    <w:rsid w:val="007049B1"/>
    <w:rsid w:val="00704B9F"/>
    <w:rsid w:val="00704CAE"/>
    <w:rsid w:val="00704EDC"/>
    <w:rsid w:val="00704FFB"/>
    <w:rsid w:val="00706EDA"/>
    <w:rsid w:val="00707226"/>
    <w:rsid w:val="00707383"/>
    <w:rsid w:val="00710083"/>
    <w:rsid w:val="00710709"/>
    <w:rsid w:val="007109D0"/>
    <w:rsid w:val="00711433"/>
    <w:rsid w:val="00711AC0"/>
    <w:rsid w:val="00711CED"/>
    <w:rsid w:val="00712914"/>
    <w:rsid w:val="00713C8A"/>
    <w:rsid w:val="007147FA"/>
    <w:rsid w:val="007149A5"/>
    <w:rsid w:val="00715631"/>
    <w:rsid w:val="00715D54"/>
    <w:rsid w:val="007161A2"/>
    <w:rsid w:val="007167C4"/>
    <w:rsid w:val="00716C3B"/>
    <w:rsid w:val="00716D19"/>
    <w:rsid w:val="007173D5"/>
    <w:rsid w:val="007220E8"/>
    <w:rsid w:val="00722378"/>
    <w:rsid w:val="0072246D"/>
    <w:rsid w:val="00722CE4"/>
    <w:rsid w:val="00722E39"/>
    <w:rsid w:val="00722F11"/>
    <w:rsid w:val="00722F73"/>
    <w:rsid w:val="00723310"/>
    <w:rsid w:val="00723D54"/>
    <w:rsid w:val="0072422F"/>
    <w:rsid w:val="00724300"/>
    <w:rsid w:val="007243FE"/>
    <w:rsid w:val="00724B6B"/>
    <w:rsid w:val="00724BC9"/>
    <w:rsid w:val="00726CF9"/>
    <w:rsid w:val="007276E2"/>
    <w:rsid w:val="00727B29"/>
    <w:rsid w:val="0073052E"/>
    <w:rsid w:val="0073144D"/>
    <w:rsid w:val="007317C0"/>
    <w:rsid w:val="0073225B"/>
    <w:rsid w:val="00732601"/>
    <w:rsid w:val="0073290B"/>
    <w:rsid w:val="007329FE"/>
    <w:rsid w:val="00732A46"/>
    <w:rsid w:val="00732D8C"/>
    <w:rsid w:val="0073306E"/>
    <w:rsid w:val="00734639"/>
    <w:rsid w:val="0073479D"/>
    <w:rsid w:val="00734933"/>
    <w:rsid w:val="00734972"/>
    <w:rsid w:val="007358A0"/>
    <w:rsid w:val="00735936"/>
    <w:rsid w:val="00735A39"/>
    <w:rsid w:val="00735D33"/>
    <w:rsid w:val="00735F89"/>
    <w:rsid w:val="007367C5"/>
    <w:rsid w:val="00737FEA"/>
    <w:rsid w:val="0074049A"/>
    <w:rsid w:val="007404B9"/>
    <w:rsid w:val="00740F6B"/>
    <w:rsid w:val="00741895"/>
    <w:rsid w:val="007421AF"/>
    <w:rsid w:val="007423A4"/>
    <w:rsid w:val="007424A2"/>
    <w:rsid w:val="00742756"/>
    <w:rsid w:val="0074447E"/>
    <w:rsid w:val="007452CE"/>
    <w:rsid w:val="00745859"/>
    <w:rsid w:val="00745C6A"/>
    <w:rsid w:val="00745D43"/>
    <w:rsid w:val="007460F3"/>
    <w:rsid w:val="007468D8"/>
    <w:rsid w:val="007476EB"/>
    <w:rsid w:val="00747806"/>
    <w:rsid w:val="00747CA5"/>
    <w:rsid w:val="007502B1"/>
    <w:rsid w:val="007517CE"/>
    <w:rsid w:val="00752087"/>
    <w:rsid w:val="0075279F"/>
    <w:rsid w:val="00753A60"/>
    <w:rsid w:val="00753DC2"/>
    <w:rsid w:val="00754147"/>
    <w:rsid w:val="007542CC"/>
    <w:rsid w:val="00754BD3"/>
    <w:rsid w:val="00754F8B"/>
    <w:rsid w:val="007563A9"/>
    <w:rsid w:val="007566F2"/>
    <w:rsid w:val="00756ACC"/>
    <w:rsid w:val="007601EF"/>
    <w:rsid w:val="00760895"/>
    <w:rsid w:val="00760A1D"/>
    <w:rsid w:val="00760AB9"/>
    <w:rsid w:val="00760C09"/>
    <w:rsid w:val="0076168C"/>
    <w:rsid w:val="00761F8F"/>
    <w:rsid w:val="00762175"/>
    <w:rsid w:val="007627E6"/>
    <w:rsid w:val="0076292D"/>
    <w:rsid w:val="00762B18"/>
    <w:rsid w:val="00762FDD"/>
    <w:rsid w:val="007630E3"/>
    <w:rsid w:val="00763762"/>
    <w:rsid w:val="00763AB8"/>
    <w:rsid w:val="00764271"/>
    <w:rsid w:val="007643F7"/>
    <w:rsid w:val="00765C74"/>
    <w:rsid w:val="00765E83"/>
    <w:rsid w:val="00766795"/>
    <w:rsid w:val="007667CD"/>
    <w:rsid w:val="00766A03"/>
    <w:rsid w:val="00766EB8"/>
    <w:rsid w:val="00770C59"/>
    <w:rsid w:val="00770FB1"/>
    <w:rsid w:val="00772927"/>
    <w:rsid w:val="007740F7"/>
    <w:rsid w:val="00774212"/>
    <w:rsid w:val="00775318"/>
    <w:rsid w:val="007755BC"/>
    <w:rsid w:val="00775E5E"/>
    <w:rsid w:val="007761CF"/>
    <w:rsid w:val="00776A1E"/>
    <w:rsid w:val="007777DB"/>
    <w:rsid w:val="00777C4E"/>
    <w:rsid w:val="00780791"/>
    <w:rsid w:val="0078125E"/>
    <w:rsid w:val="007818D3"/>
    <w:rsid w:val="00781D91"/>
    <w:rsid w:val="00783556"/>
    <w:rsid w:val="00784286"/>
    <w:rsid w:val="00784AEC"/>
    <w:rsid w:val="00784BFD"/>
    <w:rsid w:val="007853AD"/>
    <w:rsid w:val="00785F15"/>
    <w:rsid w:val="0078757F"/>
    <w:rsid w:val="00787C6F"/>
    <w:rsid w:val="007903AB"/>
    <w:rsid w:val="00790788"/>
    <w:rsid w:val="00790C28"/>
    <w:rsid w:val="00791544"/>
    <w:rsid w:val="00793187"/>
    <w:rsid w:val="00793192"/>
    <w:rsid w:val="00793D74"/>
    <w:rsid w:val="00794402"/>
    <w:rsid w:val="0079506A"/>
    <w:rsid w:val="00795347"/>
    <w:rsid w:val="00795BB7"/>
    <w:rsid w:val="00795E24"/>
    <w:rsid w:val="007978B2"/>
    <w:rsid w:val="00797C2E"/>
    <w:rsid w:val="007A00E2"/>
    <w:rsid w:val="007A114D"/>
    <w:rsid w:val="007A1298"/>
    <w:rsid w:val="007A1579"/>
    <w:rsid w:val="007A2413"/>
    <w:rsid w:val="007A2547"/>
    <w:rsid w:val="007A2A0C"/>
    <w:rsid w:val="007A2A9F"/>
    <w:rsid w:val="007A2CD2"/>
    <w:rsid w:val="007A2CFE"/>
    <w:rsid w:val="007A3505"/>
    <w:rsid w:val="007A39C7"/>
    <w:rsid w:val="007A3E23"/>
    <w:rsid w:val="007A46DC"/>
    <w:rsid w:val="007A4B28"/>
    <w:rsid w:val="007A5AF1"/>
    <w:rsid w:val="007A6858"/>
    <w:rsid w:val="007A6AF9"/>
    <w:rsid w:val="007A6D2C"/>
    <w:rsid w:val="007A7017"/>
    <w:rsid w:val="007A71ED"/>
    <w:rsid w:val="007A7254"/>
    <w:rsid w:val="007A7933"/>
    <w:rsid w:val="007B0CD0"/>
    <w:rsid w:val="007B0F27"/>
    <w:rsid w:val="007B0F2B"/>
    <w:rsid w:val="007B25F8"/>
    <w:rsid w:val="007B26C9"/>
    <w:rsid w:val="007B2B45"/>
    <w:rsid w:val="007B3170"/>
    <w:rsid w:val="007B3B65"/>
    <w:rsid w:val="007B3B92"/>
    <w:rsid w:val="007B3BEF"/>
    <w:rsid w:val="007B4170"/>
    <w:rsid w:val="007B4790"/>
    <w:rsid w:val="007B48D9"/>
    <w:rsid w:val="007B4A43"/>
    <w:rsid w:val="007B5568"/>
    <w:rsid w:val="007B5EC7"/>
    <w:rsid w:val="007C0608"/>
    <w:rsid w:val="007C21CF"/>
    <w:rsid w:val="007C27EA"/>
    <w:rsid w:val="007C2B5D"/>
    <w:rsid w:val="007C3520"/>
    <w:rsid w:val="007C37C1"/>
    <w:rsid w:val="007C39B2"/>
    <w:rsid w:val="007C4C78"/>
    <w:rsid w:val="007C589C"/>
    <w:rsid w:val="007C5B2F"/>
    <w:rsid w:val="007C5B61"/>
    <w:rsid w:val="007C6080"/>
    <w:rsid w:val="007C662F"/>
    <w:rsid w:val="007C746C"/>
    <w:rsid w:val="007D06C7"/>
    <w:rsid w:val="007D0D81"/>
    <w:rsid w:val="007D1BF9"/>
    <w:rsid w:val="007D1FED"/>
    <w:rsid w:val="007D2189"/>
    <w:rsid w:val="007D2CA5"/>
    <w:rsid w:val="007D312F"/>
    <w:rsid w:val="007D3A55"/>
    <w:rsid w:val="007D3AF9"/>
    <w:rsid w:val="007D3B5A"/>
    <w:rsid w:val="007D55F4"/>
    <w:rsid w:val="007D5A0B"/>
    <w:rsid w:val="007D6226"/>
    <w:rsid w:val="007D63FB"/>
    <w:rsid w:val="007D6D8D"/>
    <w:rsid w:val="007E108B"/>
    <w:rsid w:val="007E170D"/>
    <w:rsid w:val="007E17BE"/>
    <w:rsid w:val="007E24BF"/>
    <w:rsid w:val="007E3ABC"/>
    <w:rsid w:val="007E3B52"/>
    <w:rsid w:val="007E42D5"/>
    <w:rsid w:val="007E43A5"/>
    <w:rsid w:val="007E4EE7"/>
    <w:rsid w:val="007E4F57"/>
    <w:rsid w:val="007E5101"/>
    <w:rsid w:val="007E6892"/>
    <w:rsid w:val="007E73C9"/>
    <w:rsid w:val="007E7B21"/>
    <w:rsid w:val="007E7B88"/>
    <w:rsid w:val="007E7CB0"/>
    <w:rsid w:val="007F093C"/>
    <w:rsid w:val="007F0AA5"/>
    <w:rsid w:val="007F0D8B"/>
    <w:rsid w:val="007F0EB2"/>
    <w:rsid w:val="007F1354"/>
    <w:rsid w:val="007F1C15"/>
    <w:rsid w:val="007F362B"/>
    <w:rsid w:val="007F43A8"/>
    <w:rsid w:val="007F4BA0"/>
    <w:rsid w:val="007F5454"/>
    <w:rsid w:val="007F5B52"/>
    <w:rsid w:val="007F6F6C"/>
    <w:rsid w:val="007F7204"/>
    <w:rsid w:val="007F740B"/>
    <w:rsid w:val="007F74C9"/>
    <w:rsid w:val="00801356"/>
    <w:rsid w:val="00801392"/>
    <w:rsid w:val="0080185F"/>
    <w:rsid w:val="00801861"/>
    <w:rsid w:val="00801878"/>
    <w:rsid w:val="00801B27"/>
    <w:rsid w:val="008023F6"/>
    <w:rsid w:val="008026B3"/>
    <w:rsid w:val="008042F1"/>
    <w:rsid w:val="00804936"/>
    <w:rsid w:val="008061CD"/>
    <w:rsid w:val="00807501"/>
    <w:rsid w:val="00807D21"/>
    <w:rsid w:val="00810022"/>
    <w:rsid w:val="00811860"/>
    <w:rsid w:val="0081223F"/>
    <w:rsid w:val="008128A7"/>
    <w:rsid w:val="00812AF0"/>
    <w:rsid w:val="00812F3D"/>
    <w:rsid w:val="00813B2B"/>
    <w:rsid w:val="00814005"/>
    <w:rsid w:val="0081417E"/>
    <w:rsid w:val="0081446E"/>
    <w:rsid w:val="008144D1"/>
    <w:rsid w:val="00814CC4"/>
    <w:rsid w:val="00814D72"/>
    <w:rsid w:val="008167E3"/>
    <w:rsid w:val="008167F2"/>
    <w:rsid w:val="00817ECE"/>
    <w:rsid w:val="00820427"/>
    <w:rsid w:val="00820A41"/>
    <w:rsid w:val="00820AEA"/>
    <w:rsid w:val="00820F8D"/>
    <w:rsid w:val="0082128B"/>
    <w:rsid w:val="0082146C"/>
    <w:rsid w:val="00821DD1"/>
    <w:rsid w:val="008221F8"/>
    <w:rsid w:val="008227F1"/>
    <w:rsid w:val="0082316F"/>
    <w:rsid w:val="00823AC6"/>
    <w:rsid w:val="00824C89"/>
    <w:rsid w:val="00824F7A"/>
    <w:rsid w:val="00825E0C"/>
    <w:rsid w:val="00825F8E"/>
    <w:rsid w:val="0082602E"/>
    <w:rsid w:val="008272E6"/>
    <w:rsid w:val="00827364"/>
    <w:rsid w:val="00827CDA"/>
    <w:rsid w:val="008305A6"/>
    <w:rsid w:val="00830EB9"/>
    <w:rsid w:val="0083126A"/>
    <w:rsid w:val="0083222F"/>
    <w:rsid w:val="00832916"/>
    <w:rsid w:val="00832ABE"/>
    <w:rsid w:val="00832E26"/>
    <w:rsid w:val="00832E65"/>
    <w:rsid w:val="00832F76"/>
    <w:rsid w:val="00833AE9"/>
    <w:rsid w:val="00836C78"/>
    <w:rsid w:val="0083735B"/>
    <w:rsid w:val="00837400"/>
    <w:rsid w:val="00837F53"/>
    <w:rsid w:val="00841010"/>
    <w:rsid w:val="00841864"/>
    <w:rsid w:val="00841C57"/>
    <w:rsid w:val="008420FC"/>
    <w:rsid w:val="00843767"/>
    <w:rsid w:val="008437F8"/>
    <w:rsid w:val="008447E4"/>
    <w:rsid w:val="0084510C"/>
    <w:rsid w:val="00845CB0"/>
    <w:rsid w:val="00845EBA"/>
    <w:rsid w:val="00846718"/>
    <w:rsid w:val="00846C65"/>
    <w:rsid w:val="00846D63"/>
    <w:rsid w:val="00847285"/>
    <w:rsid w:val="008500CA"/>
    <w:rsid w:val="00850810"/>
    <w:rsid w:val="008510B6"/>
    <w:rsid w:val="00851526"/>
    <w:rsid w:val="0085162F"/>
    <w:rsid w:val="00851D65"/>
    <w:rsid w:val="008525E5"/>
    <w:rsid w:val="00852EF9"/>
    <w:rsid w:val="008532CF"/>
    <w:rsid w:val="008537F1"/>
    <w:rsid w:val="00853E13"/>
    <w:rsid w:val="008545DC"/>
    <w:rsid w:val="0085614E"/>
    <w:rsid w:val="00860C35"/>
    <w:rsid w:val="00861599"/>
    <w:rsid w:val="00861F20"/>
    <w:rsid w:val="008622C6"/>
    <w:rsid w:val="008626DF"/>
    <w:rsid w:val="00863CDE"/>
    <w:rsid w:val="008640CC"/>
    <w:rsid w:val="008642DE"/>
    <w:rsid w:val="00864790"/>
    <w:rsid w:val="00865B52"/>
    <w:rsid w:val="00865D58"/>
    <w:rsid w:val="00866578"/>
    <w:rsid w:val="00866683"/>
    <w:rsid w:val="008668F7"/>
    <w:rsid w:val="00866D4E"/>
    <w:rsid w:val="00866D9B"/>
    <w:rsid w:val="00866F06"/>
    <w:rsid w:val="008670C8"/>
    <w:rsid w:val="00867545"/>
    <w:rsid w:val="00867F57"/>
    <w:rsid w:val="0087073C"/>
    <w:rsid w:val="008707BF"/>
    <w:rsid w:val="00870AF0"/>
    <w:rsid w:val="00870B8B"/>
    <w:rsid w:val="0087102E"/>
    <w:rsid w:val="00871540"/>
    <w:rsid w:val="00871A71"/>
    <w:rsid w:val="00871DE8"/>
    <w:rsid w:val="00871E9E"/>
    <w:rsid w:val="00871EC7"/>
    <w:rsid w:val="00873099"/>
    <w:rsid w:val="0087398E"/>
    <w:rsid w:val="00873BB1"/>
    <w:rsid w:val="00874A82"/>
    <w:rsid w:val="00874B73"/>
    <w:rsid w:val="008756D2"/>
    <w:rsid w:val="008757C7"/>
    <w:rsid w:val="00875CF9"/>
    <w:rsid w:val="00877675"/>
    <w:rsid w:val="008777BC"/>
    <w:rsid w:val="00877A48"/>
    <w:rsid w:val="00877C00"/>
    <w:rsid w:val="00880C45"/>
    <w:rsid w:val="00880C90"/>
    <w:rsid w:val="00880D5E"/>
    <w:rsid w:val="00883F76"/>
    <w:rsid w:val="00884D59"/>
    <w:rsid w:val="008852AB"/>
    <w:rsid w:val="008855A4"/>
    <w:rsid w:val="0088587D"/>
    <w:rsid w:val="00885EEA"/>
    <w:rsid w:val="00885F01"/>
    <w:rsid w:val="00886596"/>
    <w:rsid w:val="008865EF"/>
    <w:rsid w:val="0088763A"/>
    <w:rsid w:val="00887843"/>
    <w:rsid w:val="00890666"/>
    <w:rsid w:val="00890A39"/>
    <w:rsid w:val="00890B23"/>
    <w:rsid w:val="00891BC0"/>
    <w:rsid w:val="00891E49"/>
    <w:rsid w:val="0089297E"/>
    <w:rsid w:val="00892D3E"/>
    <w:rsid w:val="00893338"/>
    <w:rsid w:val="00893AA7"/>
    <w:rsid w:val="00894825"/>
    <w:rsid w:val="00894D06"/>
    <w:rsid w:val="00895063"/>
    <w:rsid w:val="008955B4"/>
    <w:rsid w:val="00896259"/>
    <w:rsid w:val="00896881"/>
    <w:rsid w:val="008968CF"/>
    <w:rsid w:val="00896B31"/>
    <w:rsid w:val="00896C2C"/>
    <w:rsid w:val="00896FED"/>
    <w:rsid w:val="008976E4"/>
    <w:rsid w:val="008977C0"/>
    <w:rsid w:val="008A086F"/>
    <w:rsid w:val="008A096A"/>
    <w:rsid w:val="008A0DB5"/>
    <w:rsid w:val="008A135E"/>
    <w:rsid w:val="008A1C2B"/>
    <w:rsid w:val="008A1D8F"/>
    <w:rsid w:val="008A2C88"/>
    <w:rsid w:val="008A341F"/>
    <w:rsid w:val="008A42C3"/>
    <w:rsid w:val="008A4B3A"/>
    <w:rsid w:val="008A4DC7"/>
    <w:rsid w:val="008A58FC"/>
    <w:rsid w:val="008A597C"/>
    <w:rsid w:val="008A5ACF"/>
    <w:rsid w:val="008A6C42"/>
    <w:rsid w:val="008A6C50"/>
    <w:rsid w:val="008A742F"/>
    <w:rsid w:val="008B01A0"/>
    <w:rsid w:val="008B0954"/>
    <w:rsid w:val="008B0DAB"/>
    <w:rsid w:val="008B126A"/>
    <w:rsid w:val="008B2C2D"/>
    <w:rsid w:val="008B4268"/>
    <w:rsid w:val="008B4826"/>
    <w:rsid w:val="008B5941"/>
    <w:rsid w:val="008B5A16"/>
    <w:rsid w:val="008B7882"/>
    <w:rsid w:val="008C0F76"/>
    <w:rsid w:val="008C15E4"/>
    <w:rsid w:val="008C1EFB"/>
    <w:rsid w:val="008C20D3"/>
    <w:rsid w:val="008C2698"/>
    <w:rsid w:val="008C295A"/>
    <w:rsid w:val="008C391C"/>
    <w:rsid w:val="008C5385"/>
    <w:rsid w:val="008C54D2"/>
    <w:rsid w:val="008C5560"/>
    <w:rsid w:val="008C6FE2"/>
    <w:rsid w:val="008C757A"/>
    <w:rsid w:val="008C75F3"/>
    <w:rsid w:val="008C77B1"/>
    <w:rsid w:val="008C7A06"/>
    <w:rsid w:val="008C7A53"/>
    <w:rsid w:val="008C7CF2"/>
    <w:rsid w:val="008D0001"/>
    <w:rsid w:val="008D043C"/>
    <w:rsid w:val="008D0BD4"/>
    <w:rsid w:val="008D1B7B"/>
    <w:rsid w:val="008D2505"/>
    <w:rsid w:val="008D29A0"/>
    <w:rsid w:val="008D2FB6"/>
    <w:rsid w:val="008D46C9"/>
    <w:rsid w:val="008D49DC"/>
    <w:rsid w:val="008D4A23"/>
    <w:rsid w:val="008D5359"/>
    <w:rsid w:val="008D56D8"/>
    <w:rsid w:val="008D5F43"/>
    <w:rsid w:val="008D6481"/>
    <w:rsid w:val="008D64F8"/>
    <w:rsid w:val="008D6737"/>
    <w:rsid w:val="008D6A32"/>
    <w:rsid w:val="008D71A1"/>
    <w:rsid w:val="008D720E"/>
    <w:rsid w:val="008D72F7"/>
    <w:rsid w:val="008D7B73"/>
    <w:rsid w:val="008D7ED9"/>
    <w:rsid w:val="008E0ABA"/>
    <w:rsid w:val="008E0F57"/>
    <w:rsid w:val="008E1D2D"/>
    <w:rsid w:val="008E1DCF"/>
    <w:rsid w:val="008E1DEA"/>
    <w:rsid w:val="008E3B11"/>
    <w:rsid w:val="008E402B"/>
    <w:rsid w:val="008E40E7"/>
    <w:rsid w:val="008E4531"/>
    <w:rsid w:val="008E4F39"/>
    <w:rsid w:val="008E5099"/>
    <w:rsid w:val="008E5147"/>
    <w:rsid w:val="008E51F8"/>
    <w:rsid w:val="008E5406"/>
    <w:rsid w:val="008E5F47"/>
    <w:rsid w:val="008E6147"/>
    <w:rsid w:val="008E67BF"/>
    <w:rsid w:val="008E7950"/>
    <w:rsid w:val="008F04D6"/>
    <w:rsid w:val="008F07B9"/>
    <w:rsid w:val="008F0E0C"/>
    <w:rsid w:val="008F15E1"/>
    <w:rsid w:val="008F1878"/>
    <w:rsid w:val="008F20A4"/>
    <w:rsid w:val="008F2910"/>
    <w:rsid w:val="008F2C05"/>
    <w:rsid w:val="008F2C0A"/>
    <w:rsid w:val="008F2C29"/>
    <w:rsid w:val="008F3D8D"/>
    <w:rsid w:val="008F494A"/>
    <w:rsid w:val="008F4F4F"/>
    <w:rsid w:val="008F57B4"/>
    <w:rsid w:val="008F57D8"/>
    <w:rsid w:val="008F69F3"/>
    <w:rsid w:val="008F6B15"/>
    <w:rsid w:val="008F6B99"/>
    <w:rsid w:val="00900053"/>
    <w:rsid w:val="00900286"/>
    <w:rsid w:val="0090042D"/>
    <w:rsid w:val="009008DB"/>
    <w:rsid w:val="009009BE"/>
    <w:rsid w:val="009017D0"/>
    <w:rsid w:val="009019DC"/>
    <w:rsid w:val="00901AC1"/>
    <w:rsid w:val="009032EF"/>
    <w:rsid w:val="00903AB1"/>
    <w:rsid w:val="00903AD8"/>
    <w:rsid w:val="009040B0"/>
    <w:rsid w:val="00904117"/>
    <w:rsid w:val="009044FE"/>
    <w:rsid w:val="009049C5"/>
    <w:rsid w:val="00904BF8"/>
    <w:rsid w:val="009059A9"/>
    <w:rsid w:val="00906234"/>
    <w:rsid w:val="00906270"/>
    <w:rsid w:val="00910373"/>
    <w:rsid w:val="0091139B"/>
    <w:rsid w:val="00911C9F"/>
    <w:rsid w:val="00912212"/>
    <w:rsid w:val="0091244D"/>
    <w:rsid w:val="00912710"/>
    <w:rsid w:val="009129BB"/>
    <w:rsid w:val="009131D1"/>
    <w:rsid w:val="0091423A"/>
    <w:rsid w:val="00914EDB"/>
    <w:rsid w:val="00917625"/>
    <w:rsid w:val="009223E5"/>
    <w:rsid w:val="00922C39"/>
    <w:rsid w:val="00922E1A"/>
    <w:rsid w:val="00922E67"/>
    <w:rsid w:val="009230D8"/>
    <w:rsid w:val="0092347F"/>
    <w:rsid w:val="00923F7F"/>
    <w:rsid w:val="009255F7"/>
    <w:rsid w:val="00925DF9"/>
    <w:rsid w:val="0092630C"/>
    <w:rsid w:val="009267C3"/>
    <w:rsid w:val="0092682A"/>
    <w:rsid w:val="0093032D"/>
    <w:rsid w:val="00930BD9"/>
    <w:rsid w:val="00930F14"/>
    <w:rsid w:val="00931D97"/>
    <w:rsid w:val="00931F9A"/>
    <w:rsid w:val="00932065"/>
    <w:rsid w:val="0093227D"/>
    <w:rsid w:val="009322DD"/>
    <w:rsid w:val="00932883"/>
    <w:rsid w:val="009330CA"/>
    <w:rsid w:val="0093403A"/>
    <w:rsid w:val="009346B3"/>
    <w:rsid w:val="00935023"/>
    <w:rsid w:val="009353B3"/>
    <w:rsid w:val="009364BA"/>
    <w:rsid w:val="009368AB"/>
    <w:rsid w:val="009402C9"/>
    <w:rsid w:val="0094048D"/>
    <w:rsid w:val="00940A11"/>
    <w:rsid w:val="0094188E"/>
    <w:rsid w:val="009444B8"/>
    <w:rsid w:val="0094456E"/>
    <w:rsid w:val="00944938"/>
    <w:rsid w:val="00944EE4"/>
    <w:rsid w:val="00945A5F"/>
    <w:rsid w:val="00945C5C"/>
    <w:rsid w:val="00947488"/>
    <w:rsid w:val="009504F5"/>
    <w:rsid w:val="009517BC"/>
    <w:rsid w:val="00951A0E"/>
    <w:rsid w:val="00951FBA"/>
    <w:rsid w:val="0095209E"/>
    <w:rsid w:val="00952BB2"/>
    <w:rsid w:val="009532D2"/>
    <w:rsid w:val="009533F3"/>
    <w:rsid w:val="00954EFA"/>
    <w:rsid w:val="00955310"/>
    <w:rsid w:val="00956656"/>
    <w:rsid w:val="00960582"/>
    <w:rsid w:val="00960B73"/>
    <w:rsid w:val="0096238C"/>
    <w:rsid w:val="00962AC6"/>
    <w:rsid w:val="00963316"/>
    <w:rsid w:val="00963EBB"/>
    <w:rsid w:val="009641E8"/>
    <w:rsid w:val="00964850"/>
    <w:rsid w:val="009657FC"/>
    <w:rsid w:val="00966700"/>
    <w:rsid w:val="009667B2"/>
    <w:rsid w:val="009667E5"/>
    <w:rsid w:val="00966852"/>
    <w:rsid w:val="009669C2"/>
    <w:rsid w:val="00967154"/>
    <w:rsid w:val="0097015B"/>
    <w:rsid w:val="0097071A"/>
    <w:rsid w:val="00970862"/>
    <w:rsid w:val="00970A71"/>
    <w:rsid w:val="009719C5"/>
    <w:rsid w:val="00971D82"/>
    <w:rsid w:val="00972D01"/>
    <w:rsid w:val="00973600"/>
    <w:rsid w:val="009740D0"/>
    <w:rsid w:val="0097457E"/>
    <w:rsid w:val="0097514D"/>
    <w:rsid w:val="0097521D"/>
    <w:rsid w:val="00975CB7"/>
    <w:rsid w:val="00976257"/>
    <w:rsid w:val="0097680B"/>
    <w:rsid w:val="00976F11"/>
    <w:rsid w:val="00977481"/>
    <w:rsid w:val="0098057B"/>
    <w:rsid w:val="00980713"/>
    <w:rsid w:val="00980A86"/>
    <w:rsid w:val="00980AD9"/>
    <w:rsid w:val="0098126C"/>
    <w:rsid w:val="00981A58"/>
    <w:rsid w:val="0098204A"/>
    <w:rsid w:val="00982F56"/>
    <w:rsid w:val="009831BC"/>
    <w:rsid w:val="0098346A"/>
    <w:rsid w:val="00983781"/>
    <w:rsid w:val="00983829"/>
    <w:rsid w:val="00983C6B"/>
    <w:rsid w:val="00983E1F"/>
    <w:rsid w:val="009842F6"/>
    <w:rsid w:val="009846C5"/>
    <w:rsid w:val="00984908"/>
    <w:rsid w:val="00984B93"/>
    <w:rsid w:val="00985AFA"/>
    <w:rsid w:val="00985DA5"/>
    <w:rsid w:val="009864AF"/>
    <w:rsid w:val="00986739"/>
    <w:rsid w:val="009869A3"/>
    <w:rsid w:val="00987064"/>
    <w:rsid w:val="009870F6"/>
    <w:rsid w:val="00990819"/>
    <w:rsid w:val="00990A89"/>
    <w:rsid w:val="00990CC3"/>
    <w:rsid w:val="00991761"/>
    <w:rsid w:val="00991C2F"/>
    <w:rsid w:val="00992165"/>
    <w:rsid w:val="0099218D"/>
    <w:rsid w:val="00992BA8"/>
    <w:rsid w:val="00993590"/>
    <w:rsid w:val="00993C9D"/>
    <w:rsid w:val="009942C0"/>
    <w:rsid w:val="00994415"/>
    <w:rsid w:val="00994F1E"/>
    <w:rsid w:val="00996734"/>
    <w:rsid w:val="009968E1"/>
    <w:rsid w:val="00997FE0"/>
    <w:rsid w:val="009A03E1"/>
    <w:rsid w:val="009A0477"/>
    <w:rsid w:val="009A04AD"/>
    <w:rsid w:val="009A10A2"/>
    <w:rsid w:val="009A10FF"/>
    <w:rsid w:val="009A15BF"/>
    <w:rsid w:val="009A1758"/>
    <w:rsid w:val="009A1C0E"/>
    <w:rsid w:val="009A3002"/>
    <w:rsid w:val="009A3AC2"/>
    <w:rsid w:val="009A3EE3"/>
    <w:rsid w:val="009A44E0"/>
    <w:rsid w:val="009A4E93"/>
    <w:rsid w:val="009A5015"/>
    <w:rsid w:val="009A619F"/>
    <w:rsid w:val="009A61AB"/>
    <w:rsid w:val="009A61F7"/>
    <w:rsid w:val="009A6207"/>
    <w:rsid w:val="009A6BB1"/>
    <w:rsid w:val="009A720A"/>
    <w:rsid w:val="009A7BE0"/>
    <w:rsid w:val="009A7FB3"/>
    <w:rsid w:val="009B0E26"/>
    <w:rsid w:val="009B1136"/>
    <w:rsid w:val="009B120C"/>
    <w:rsid w:val="009B1AED"/>
    <w:rsid w:val="009B1C21"/>
    <w:rsid w:val="009B1FE7"/>
    <w:rsid w:val="009B2E0C"/>
    <w:rsid w:val="009B360F"/>
    <w:rsid w:val="009B3B1B"/>
    <w:rsid w:val="009B3E81"/>
    <w:rsid w:val="009B401F"/>
    <w:rsid w:val="009B4A5C"/>
    <w:rsid w:val="009B6B5B"/>
    <w:rsid w:val="009B7135"/>
    <w:rsid w:val="009B7DE9"/>
    <w:rsid w:val="009C0516"/>
    <w:rsid w:val="009C2541"/>
    <w:rsid w:val="009C3B7B"/>
    <w:rsid w:val="009C3E02"/>
    <w:rsid w:val="009C56D8"/>
    <w:rsid w:val="009C6698"/>
    <w:rsid w:val="009C6765"/>
    <w:rsid w:val="009C6ADB"/>
    <w:rsid w:val="009C6B90"/>
    <w:rsid w:val="009C72AB"/>
    <w:rsid w:val="009C7AAF"/>
    <w:rsid w:val="009D1AB2"/>
    <w:rsid w:val="009D3AF7"/>
    <w:rsid w:val="009D46E6"/>
    <w:rsid w:val="009D4C01"/>
    <w:rsid w:val="009D67B6"/>
    <w:rsid w:val="009D75D5"/>
    <w:rsid w:val="009D78AE"/>
    <w:rsid w:val="009D7FAC"/>
    <w:rsid w:val="009D7FD6"/>
    <w:rsid w:val="009E1023"/>
    <w:rsid w:val="009E1A0F"/>
    <w:rsid w:val="009E233C"/>
    <w:rsid w:val="009E2552"/>
    <w:rsid w:val="009E264A"/>
    <w:rsid w:val="009E3CDF"/>
    <w:rsid w:val="009E3D2D"/>
    <w:rsid w:val="009E4035"/>
    <w:rsid w:val="009E48CB"/>
    <w:rsid w:val="009E4C3E"/>
    <w:rsid w:val="009E50C2"/>
    <w:rsid w:val="009E6F84"/>
    <w:rsid w:val="009F1493"/>
    <w:rsid w:val="009F17ED"/>
    <w:rsid w:val="009F238F"/>
    <w:rsid w:val="009F2652"/>
    <w:rsid w:val="009F2A1C"/>
    <w:rsid w:val="009F2C2C"/>
    <w:rsid w:val="009F317E"/>
    <w:rsid w:val="009F3C9D"/>
    <w:rsid w:val="009F40D1"/>
    <w:rsid w:val="009F5570"/>
    <w:rsid w:val="009F72EE"/>
    <w:rsid w:val="009F76CE"/>
    <w:rsid w:val="009F7DC6"/>
    <w:rsid w:val="009F7E34"/>
    <w:rsid w:val="00A00159"/>
    <w:rsid w:val="00A004F8"/>
    <w:rsid w:val="00A00C39"/>
    <w:rsid w:val="00A00CEB"/>
    <w:rsid w:val="00A01D44"/>
    <w:rsid w:val="00A01FCC"/>
    <w:rsid w:val="00A01FCD"/>
    <w:rsid w:val="00A023E1"/>
    <w:rsid w:val="00A03110"/>
    <w:rsid w:val="00A035DD"/>
    <w:rsid w:val="00A037E1"/>
    <w:rsid w:val="00A04555"/>
    <w:rsid w:val="00A04876"/>
    <w:rsid w:val="00A04CDB"/>
    <w:rsid w:val="00A05156"/>
    <w:rsid w:val="00A052A2"/>
    <w:rsid w:val="00A055F0"/>
    <w:rsid w:val="00A05890"/>
    <w:rsid w:val="00A05EE7"/>
    <w:rsid w:val="00A0621E"/>
    <w:rsid w:val="00A06C7E"/>
    <w:rsid w:val="00A07317"/>
    <w:rsid w:val="00A078F3"/>
    <w:rsid w:val="00A108A8"/>
    <w:rsid w:val="00A109A6"/>
    <w:rsid w:val="00A10A30"/>
    <w:rsid w:val="00A10B11"/>
    <w:rsid w:val="00A10CC1"/>
    <w:rsid w:val="00A10EE8"/>
    <w:rsid w:val="00A113F0"/>
    <w:rsid w:val="00A11419"/>
    <w:rsid w:val="00A11BC5"/>
    <w:rsid w:val="00A124FB"/>
    <w:rsid w:val="00A126AB"/>
    <w:rsid w:val="00A13A99"/>
    <w:rsid w:val="00A13C8F"/>
    <w:rsid w:val="00A143AD"/>
    <w:rsid w:val="00A144AA"/>
    <w:rsid w:val="00A145FE"/>
    <w:rsid w:val="00A15A25"/>
    <w:rsid w:val="00A173DD"/>
    <w:rsid w:val="00A20003"/>
    <w:rsid w:val="00A20031"/>
    <w:rsid w:val="00A20212"/>
    <w:rsid w:val="00A204B7"/>
    <w:rsid w:val="00A2063C"/>
    <w:rsid w:val="00A212DA"/>
    <w:rsid w:val="00A216B9"/>
    <w:rsid w:val="00A21996"/>
    <w:rsid w:val="00A23D30"/>
    <w:rsid w:val="00A23E84"/>
    <w:rsid w:val="00A2458A"/>
    <w:rsid w:val="00A24B24"/>
    <w:rsid w:val="00A24B87"/>
    <w:rsid w:val="00A24F16"/>
    <w:rsid w:val="00A25788"/>
    <w:rsid w:val="00A25AEB"/>
    <w:rsid w:val="00A26E0D"/>
    <w:rsid w:val="00A2748D"/>
    <w:rsid w:val="00A2748F"/>
    <w:rsid w:val="00A2760C"/>
    <w:rsid w:val="00A27736"/>
    <w:rsid w:val="00A30038"/>
    <w:rsid w:val="00A308C9"/>
    <w:rsid w:val="00A317CE"/>
    <w:rsid w:val="00A31A43"/>
    <w:rsid w:val="00A31BA3"/>
    <w:rsid w:val="00A31E1D"/>
    <w:rsid w:val="00A323E3"/>
    <w:rsid w:val="00A3262F"/>
    <w:rsid w:val="00A32788"/>
    <w:rsid w:val="00A329E9"/>
    <w:rsid w:val="00A32EF8"/>
    <w:rsid w:val="00A32F67"/>
    <w:rsid w:val="00A33382"/>
    <w:rsid w:val="00A338AC"/>
    <w:rsid w:val="00A342C4"/>
    <w:rsid w:val="00A347A4"/>
    <w:rsid w:val="00A34E7E"/>
    <w:rsid w:val="00A34F7C"/>
    <w:rsid w:val="00A350EE"/>
    <w:rsid w:val="00A351BF"/>
    <w:rsid w:val="00A35DE1"/>
    <w:rsid w:val="00A35E79"/>
    <w:rsid w:val="00A40F84"/>
    <w:rsid w:val="00A421E8"/>
    <w:rsid w:val="00A42A95"/>
    <w:rsid w:val="00A4332D"/>
    <w:rsid w:val="00A43684"/>
    <w:rsid w:val="00A44307"/>
    <w:rsid w:val="00A44338"/>
    <w:rsid w:val="00A444FB"/>
    <w:rsid w:val="00A44949"/>
    <w:rsid w:val="00A46316"/>
    <w:rsid w:val="00A46D22"/>
    <w:rsid w:val="00A47283"/>
    <w:rsid w:val="00A47C28"/>
    <w:rsid w:val="00A50368"/>
    <w:rsid w:val="00A507AB"/>
    <w:rsid w:val="00A50824"/>
    <w:rsid w:val="00A50847"/>
    <w:rsid w:val="00A50DEA"/>
    <w:rsid w:val="00A517FC"/>
    <w:rsid w:val="00A52419"/>
    <w:rsid w:val="00A53921"/>
    <w:rsid w:val="00A53B85"/>
    <w:rsid w:val="00A54B22"/>
    <w:rsid w:val="00A55030"/>
    <w:rsid w:val="00A557EE"/>
    <w:rsid w:val="00A55E85"/>
    <w:rsid w:val="00A562F8"/>
    <w:rsid w:val="00A5741F"/>
    <w:rsid w:val="00A577CE"/>
    <w:rsid w:val="00A6075F"/>
    <w:rsid w:val="00A60F4D"/>
    <w:rsid w:val="00A610E8"/>
    <w:rsid w:val="00A61118"/>
    <w:rsid w:val="00A614C5"/>
    <w:rsid w:val="00A61D69"/>
    <w:rsid w:val="00A62421"/>
    <w:rsid w:val="00A6297D"/>
    <w:rsid w:val="00A63035"/>
    <w:rsid w:val="00A635AB"/>
    <w:rsid w:val="00A635CA"/>
    <w:rsid w:val="00A63653"/>
    <w:rsid w:val="00A63736"/>
    <w:rsid w:val="00A63F9F"/>
    <w:rsid w:val="00A644B8"/>
    <w:rsid w:val="00A64CBB"/>
    <w:rsid w:val="00A6598A"/>
    <w:rsid w:val="00A66445"/>
    <w:rsid w:val="00A66A5F"/>
    <w:rsid w:val="00A66BFB"/>
    <w:rsid w:val="00A70308"/>
    <w:rsid w:val="00A7091B"/>
    <w:rsid w:val="00A71D40"/>
    <w:rsid w:val="00A72184"/>
    <w:rsid w:val="00A72221"/>
    <w:rsid w:val="00A7226C"/>
    <w:rsid w:val="00A726C9"/>
    <w:rsid w:val="00A726FA"/>
    <w:rsid w:val="00A72896"/>
    <w:rsid w:val="00A72924"/>
    <w:rsid w:val="00A73059"/>
    <w:rsid w:val="00A7323B"/>
    <w:rsid w:val="00A739F3"/>
    <w:rsid w:val="00A75409"/>
    <w:rsid w:val="00A75AF5"/>
    <w:rsid w:val="00A77D18"/>
    <w:rsid w:val="00A8003C"/>
    <w:rsid w:val="00A801EA"/>
    <w:rsid w:val="00A80B19"/>
    <w:rsid w:val="00A811BE"/>
    <w:rsid w:val="00A82918"/>
    <w:rsid w:val="00A82DE2"/>
    <w:rsid w:val="00A84AF8"/>
    <w:rsid w:val="00A85648"/>
    <w:rsid w:val="00A8568A"/>
    <w:rsid w:val="00A856AE"/>
    <w:rsid w:val="00A85A0C"/>
    <w:rsid w:val="00A86D8D"/>
    <w:rsid w:val="00A90016"/>
    <w:rsid w:val="00A9032C"/>
    <w:rsid w:val="00A90951"/>
    <w:rsid w:val="00A90B01"/>
    <w:rsid w:val="00A912FA"/>
    <w:rsid w:val="00A91718"/>
    <w:rsid w:val="00A91B47"/>
    <w:rsid w:val="00A9229E"/>
    <w:rsid w:val="00A92998"/>
    <w:rsid w:val="00A92B86"/>
    <w:rsid w:val="00A92C81"/>
    <w:rsid w:val="00A92CD2"/>
    <w:rsid w:val="00A932F6"/>
    <w:rsid w:val="00A9366F"/>
    <w:rsid w:val="00A93986"/>
    <w:rsid w:val="00A93C25"/>
    <w:rsid w:val="00A945D4"/>
    <w:rsid w:val="00A94FBF"/>
    <w:rsid w:val="00A958C0"/>
    <w:rsid w:val="00A95B7E"/>
    <w:rsid w:val="00A96320"/>
    <w:rsid w:val="00A96C55"/>
    <w:rsid w:val="00A96E95"/>
    <w:rsid w:val="00A9772D"/>
    <w:rsid w:val="00A9795B"/>
    <w:rsid w:val="00A97A4D"/>
    <w:rsid w:val="00AA13A2"/>
    <w:rsid w:val="00AA1798"/>
    <w:rsid w:val="00AA17ED"/>
    <w:rsid w:val="00AA19C5"/>
    <w:rsid w:val="00AA1F23"/>
    <w:rsid w:val="00AA422B"/>
    <w:rsid w:val="00AA462E"/>
    <w:rsid w:val="00AA5949"/>
    <w:rsid w:val="00AA6576"/>
    <w:rsid w:val="00AA6A40"/>
    <w:rsid w:val="00AA6CEE"/>
    <w:rsid w:val="00AA6E5A"/>
    <w:rsid w:val="00AA701E"/>
    <w:rsid w:val="00AA7544"/>
    <w:rsid w:val="00AA7B45"/>
    <w:rsid w:val="00AB0C69"/>
    <w:rsid w:val="00AB10D4"/>
    <w:rsid w:val="00AB1BF0"/>
    <w:rsid w:val="00AB1DF2"/>
    <w:rsid w:val="00AB2E90"/>
    <w:rsid w:val="00AB32B9"/>
    <w:rsid w:val="00AB384B"/>
    <w:rsid w:val="00AB387A"/>
    <w:rsid w:val="00AB3A69"/>
    <w:rsid w:val="00AB4644"/>
    <w:rsid w:val="00AB4DF8"/>
    <w:rsid w:val="00AB4FDA"/>
    <w:rsid w:val="00AB5A55"/>
    <w:rsid w:val="00AB6745"/>
    <w:rsid w:val="00AB71B5"/>
    <w:rsid w:val="00AB72EE"/>
    <w:rsid w:val="00AB7388"/>
    <w:rsid w:val="00AB7C16"/>
    <w:rsid w:val="00AC066B"/>
    <w:rsid w:val="00AC0DCD"/>
    <w:rsid w:val="00AC1BD5"/>
    <w:rsid w:val="00AC28A0"/>
    <w:rsid w:val="00AC2AEC"/>
    <w:rsid w:val="00AC2CB9"/>
    <w:rsid w:val="00AC34E3"/>
    <w:rsid w:val="00AC3CC2"/>
    <w:rsid w:val="00AC420C"/>
    <w:rsid w:val="00AC42FE"/>
    <w:rsid w:val="00AC4BC9"/>
    <w:rsid w:val="00AC5794"/>
    <w:rsid w:val="00AC5922"/>
    <w:rsid w:val="00AC5DA3"/>
    <w:rsid w:val="00AC6D00"/>
    <w:rsid w:val="00AC7081"/>
    <w:rsid w:val="00AC77D5"/>
    <w:rsid w:val="00AC7CB2"/>
    <w:rsid w:val="00AD042D"/>
    <w:rsid w:val="00AD05F1"/>
    <w:rsid w:val="00AD0A97"/>
    <w:rsid w:val="00AD0B3F"/>
    <w:rsid w:val="00AD0F8D"/>
    <w:rsid w:val="00AD1009"/>
    <w:rsid w:val="00AD1A07"/>
    <w:rsid w:val="00AD2406"/>
    <w:rsid w:val="00AD2505"/>
    <w:rsid w:val="00AD29A4"/>
    <w:rsid w:val="00AD29B6"/>
    <w:rsid w:val="00AD30BF"/>
    <w:rsid w:val="00AD41C1"/>
    <w:rsid w:val="00AD4310"/>
    <w:rsid w:val="00AD48A4"/>
    <w:rsid w:val="00AD4A51"/>
    <w:rsid w:val="00AD4DF9"/>
    <w:rsid w:val="00AD5066"/>
    <w:rsid w:val="00AD50DD"/>
    <w:rsid w:val="00AD56F2"/>
    <w:rsid w:val="00AD603B"/>
    <w:rsid w:val="00AD67B4"/>
    <w:rsid w:val="00AD6AD6"/>
    <w:rsid w:val="00AD6FE1"/>
    <w:rsid w:val="00AD7353"/>
    <w:rsid w:val="00AE13F9"/>
    <w:rsid w:val="00AE1AB4"/>
    <w:rsid w:val="00AE1C5E"/>
    <w:rsid w:val="00AE1EF5"/>
    <w:rsid w:val="00AE29B2"/>
    <w:rsid w:val="00AE2EA4"/>
    <w:rsid w:val="00AE32EE"/>
    <w:rsid w:val="00AE46E6"/>
    <w:rsid w:val="00AE47E3"/>
    <w:rsid w:val="00AE4C18"/>
    <w:rsid w:val="00AE5945"/>
    <w:rsid w:val="00AE5A8C"/>
    <w:rsid w:val="00AE5CAA"/>
    <w:rsid w:val="00AE6443"/>
    <w:rsid w:val="00AE64CF"/>
    <w:rsid w:val="00AE7354"/>
    <w:rsid w:val="00AE78D3"/>
    <w:rsid w:val="00AE7DB6"/>
    <w:rsid w:val="00AF0A9F"/>
    <w:rsid w:val="00AF2279"/>
    <w:rsid w:val="00AF3972"/>
    <w:rsid w:val="00AF3C70"/>
    <w:rsid w:val="00AF433B"/>
    <w:rsid w:val="00AF495D"/>
    <w:rsid w:val="00AF4B61"/>
    <w:rsid w:val="00AF6DC5"/>
    <w:rsid w:val="00AF7242"/>
    <w:rsid w:val="00AF7AA8"/>
    <w:rsid w:val="00AF7EDB"/>
    <w:rsid w:val="00B005AB"/>
    <w:rsid w:val="00B00DA6"/>
    <w:rsid w:val="00B00DD7"/>
    <w:rsid w:val="00B01064"/>
    <w:rsid w:val="00B010A6"/>
    <w:rsid w:val="00B01506"/>
    <w:rsid w:val="00B01547"/>
    <w:rsid w:val="00B01784"/>
    <w:rsid w:val="00B01F58"/>
    <w:rsid w:val="00B01FEB"/>
    <w:rsid w:val="00B0269D"/>
    <w:rsid w:val="00B03ECF"/>
    <w:rsid w:val="00B04388"/>
    <w:rsid w:val="00B04B5E"/>
    <w:rsid w:val="00B05082"/>
    <w:rsid w:val="00B05B2E"/>
    <w:rsid w:val="00B062B7"/>
    <w:rsid w:val="00B06791"/>
    <w:rsid w:val="00B07FAB"/>
    <w:rsid w:val="00B11792"/>
    <w:rsid w:val="00B11C49"/>
    <w:rsid w:val="00B12641"/>
    <w:rsid w:val="00B13017"/>
    <w:rsid w:val="00B140F3"/>
    <w:rsid w:val="00B14928"/>
    <w:rsid w:val="00B15F8C"/>
    <w:rsid w:val="00B16194"/>
    <w:rsid w:val="00B166E6"/>
    <w:rsid w:val="00B169EC"/>
    <w:rsid w:val="00B173CB"/>
    <w:rsid w:val="00B17D84"/>
    <w:rsid w:val="00B20065"/>
    <w:rsid w:val="00B20213"/>
    <w:rsid w:val="00B202D7"/>
    <w:rsid w:val="00B208D5"/>
    <w:rsid w:val="00B20E00"/>
    <w:rsid w:val="00B2101F"/>
    <w:rsid w:val="00B21CA8"/>
    <w:rsid w:val="00B22829"/>
    <w:rsid w:val="00B23B13"/>
    <w:rsid w:val="00B23B3E"/>
    <w:rsid w:val="00B24CD9"/>
    <w:rsid w:val="00B24EDF"/>
    <w:rsid w:val="00B253A3"/>
    <w:rsid w:val="00B2543C"/>
    <w:rsid w:val="00B254C1"/>
    <w:rsid w:val="00B260EB"/>
    <w:rsid w:val="00B26248"/>
    <w:rsid w:val="00B265E4"/>
    <w:rsid w:val="00B26CBD"/>
    <w:rsid w:val="00B277AE"/>
    <w:rsid w:val="00B277C9"/>
    <w:rsid w:val="00B30840"/>
    <w:rsid w:val="00B308F1"/>
    <w:rsid w:val="00B30947"/>
    <w:rsid w:val="00B3179F"/>
    <w:rsid w:val="00B318C7"/>
    <w:rsid w:val="00B32415"/>
    <w:rsid w:val="00B32B0D"/>
    <w:rsid w:val="00B32EA2"/>
    <w:rsid w:val="00B330FC"/>
    <w:rsid w:val="00B337DB"/>
    <w:rsid w:val="00B338B8"/>
    <w:rsid w:val="00B34A08"/>
    <w:rsid w:val="00B34CCD"/>
    <w:rsid w:val="00B35785"/>
    <w:rsid w:val="00B35926"/>
    <w:rsid w:val="00B3681D"/>
    <w:rsid w:val="00B36C9F"/>
    <w:rsid w:val="00B36E66"/>
    <w:rsid w:val="00B37CD5"/>
    <w:rsid w:val="00B37DEB"/>
    <w:rsid w:val="00B40064"/>
    <w:rsid w:val="00B403E5"/>
    <w:rsid w:val="00B40A78"/>
    <w:rsid w:val="00B41C02"/>
    <w:rsid w:val="00B41DAF"/>
    <w:rsid w:val="00B422BB"/>
    <w:rsid w:val="00B42B09"/>
    <w:rsid w:val="00B42B11"/>
    <w:rsid w:val="00B430BB"/>
    <w:rsid w:val="00B439FD"/>
    <w:rsid w:val="00B43AE2"/>
    <w:rsid w:val="00B43B16"/>
    <w:rsid w:val="00B44A0D"/>
    <w:rsid w:val="00B44C5C"/>
    <w:rsid w:val="00B451FC"/>
    <w:rsid w:val="00B45739"/>
    <w:rsid w:val="00B45A80"/>
    <w:rsid w:val="00B46660"/>
    <w:rsid w:val="00B467E1"/>
    <w:rsid w:val="00B4693C"/>
    <w:rsid w:val="00B47C40"/>
    <w:rsid w:val="00B503A2"/>
    <w:rsid w:val="00B5052F"/>
    <w:rsid w:val="00B511EB"/>
    <w:rsid w:val="00B522CA"/>
    <w:rsid w:val="00B52B7F"/>
    <w:rsid w:val="00B53509"/>
    <w:rsid w:val="00B5381F"/>
    <w:rsid w:val="00B53D9B"/>
    <w:rsid w:val="00B55B25"/>
    <w:rsid w:val="00B56778"/>
    <w:rsid w:val="00B569DE"/>
    <w:rsid w:val="00B6075E"/>
    <w:rsid w:val="00B60AE4"/>
    <w:rsid w:val="00B60D3F"/>
    <w:rsid w:val="00B61300"/>
    <w:rsid w:val="00B62112"/>
    <w:rsid w:val="00B62BB9"/>
    <w:rsid w:val="00B6322E"/>
    <w:rsid w:val="00B6421A"/>
    <w:rsid w:val="00B64AEA"/>
    <w:rsid w:val="00B64FDD"/>
    <w:rsid w:val="00B6554F"/>
    <w:rsid w:val="00B657B1"/>
    <w:rsid w:val="00B67836"/>
    <w:rsid w:val="00B7148D"/>
    <w:rsid w:val="00B715DD"/>
    <w:rsid w:val="00B71630"/>
    <w:rsid w:val="00B72164"/>
    <w:rsid w:val="00B726A5"/>
    <w:rsid w:val="00B72E84"/>
    <w:rsid w:val="00B73F2E"/>
    <w:rsid w:val="00B74103"/>
    <w:rsid w:val="00B7422A"/>
    <w:rsid w:val="00B747EF"/>
    <w:rsid w:val="00B74A28"/>
    <w:rsid w:val="00B75011"/>
    <w:rsid w:val="00B75028"/>
    <w:rsid w:val="00B75281"/>
    <w:rsid w:val="00B7548F"/>
    <w:rsid w:val="00B75653"/>
    <w:rsid w:val="00B756AE"/>
    <w:rsid w:val="00B757DD"/>
    <w:rsid w:val="00B767FD"/>
    <w:rsid w:val="00B76AC3"/>
    <w:rsid w:val="00B76D65"/>
    <w:rsid w:val="00B76EDC"/>
    <w:rsid w:val="00B77167"/>
    <w:rsid w:val="00B77379"/>
    <w:rsid w:val="00B7750D"/>
    <w:rsid w:val="00B77563"/>
    <w:rsid w:val="00B77862"/>
    <w:rsid w:val="00B77DF3"/>
    <w:rsid w:val="00B77ECB"/>
    <w:rsid w:val="00B80B74"/>
    <w:rsid w:val="00B82348"/>
    <w:rsid w:val="00B82676"/>
    <w:rsid w:val="00B83193"/>
    <w:rsid w:val="00B83449"/>
    <w:rsid w:val="00B851EE"/>
    <w:rsid w:val="00B86021"/>
    <w:rsid w:val="00B864FC"/>
    <w:rsid w:val="00B86D2A"/>
    <w:rsid w:val="00B8730B"/>
    <w:rsid w:val="00B8745E"/>
    <w:rsid w:val="00B9076D"/>
    <w:rsid w:val="00B92C42"/>
    <w:rsid w:val="00B945A5"/>
    <w:rsid w:val="00B94953"/>
    <w:rsid w:val="00B9509B"/>
    <w:rsid w:val="00B95ACD"/>
    <w:rsid w:val="00B95FDC"/>
    <w:rsid w:val="00B9683A"/>
    <w:rsid w:val="00B96AA1"/>
    <w:rsid w:val="00B9727B"/>
    <w:rsid w:val="00B973A1"/>
    <w:rsid w:val="00B973B7"/>
    <w:rsid w:val="00B975F9"/>
    <w:rsid w:val="00BA03C6"/>
    <w:rsid w:val="00BA0832"/>
    <w:rsid w:val="00BA111A"/>
    <w:rsid w:val="00BA19D2"/>
    <w:rsid w:val="00BA2752"/>
    <w:rsid w:val="00BA2A44"/>
    <w:rsid w:val="00BA31E7"/>
    <w:rsid w:val="00BA3DE9"/>
    <w:rsid w:val="00BA4512"/>
    <w:rsid w:val="00BA4572"/>
    <w:rsid w:val="00BA5633"/>
    <w:rsid w:val="00BA604B"/>
    <w:rsid w:val="00BA6184"/>
    <w:rsid w:val="00BA648F"/>
    <w:rsid w:val="00BA690E"/>
    <w:rsid w:val="00BA7D94"/>
    <w:rsid w:val="00BA7E55"/>
    <w:rsid w:val="00BB1551"/>
    <w:rsid w:val="00BB1734"/>
    <w:rsid w:val="00BB1A51"/>
    <w:rsid w:val="00BB20D3"/>
    <w:rsid w:val="00BB22BB"/>
    <w:rsid w:val="00BB22E4"/>
    <w:rsid w:val="00BB234E"/>
    <w:rsid w:val="00BB2B51"/>
    <w:rsid w:val="00BB3DEA"/>
    <w:rsid w:val="00BB5596"/>
    <w:rsid w:val="00BB594F"/>
    <w:rsid w:val="00BB62A9"/>
    <w:rsid w:val="00BB74DB"/>
    <w:rsid w:val="00BC032A"/>
    <w:rsid w:val="00BC13D2"/>
    <w:rsid w:val="00BC2298"/>
    <w:rsid w:val="00BC54D6"/>
    <w:rsid w:val="00BC5612"/>
    <w:rsid w:val="00BC57D4"/>
    <w:rsid w:val="00BC5CF1"/>
    <w:rsid w:val="00BC6C2D"/>
    <w:rsid w:val="00BC6CEC"/>
    <w:rsid w:val="00BC6DB5"/>
    <w:rsid w:val="00BC70A0"/>
    <w:rsid w:val="00BD072F"/>
    <w:rsid w:val="00BD14EB"/>
    <w:rsid w:val="00BD1F7A"/>
    <w:rsid w:val="00BD30E6"/>
    <w:rsid w:val="00BD3293"/>
    <w:rsid w:val="00BD38F8"/>
    <w:rsid w:val="00BD447B"/>
    <w:rsid w:val="00BD4653"/>
    <w:rsid w:val="00BD47C4"/>
    <w:rsid w:val="00BD4879"/>
    <w:rsid w:val="00BD4D78"/>
    <w:rsid w:val="00BD4F21"/>
    <w:rsid w:val="00BD54B2"/>
    <w:rsid w:val="00BD590F"/>
    <w:rsid w:val="00BD5EE0"/>
    <w:rsid w:val="00BD62DC"/>
    <w:rsid w:val="00BD6D6B"/>
    <w:rsid w:val="00BD7D73"/>
    <w:rsid w:val="00BE0905"/>
    <w:rsid w:val="00BE0BFA"/>
    <w:rsid w:val="00BE0C95"/>
    <w:rsid w:val="00BE0CDD"/>
    <w:rsid w:val="00BE1863"/>
    <w:rsid w:val="00BE2162"/>
    <w:rsid w:val="00BE3926"/>
    <w:rsid w:val="00BE4870"/>
    <w:rsid w:val="00BE4D1F"/>
    <w:rsid w:val="00BE53D0"/>
    <w:rsid w:val="00BE657D"/>
    <w:rsid w:val="00BE6611"/>
    <w:rsid w:val="00BE685B"/>
    <w:rsid w:val="00BE6CBE"/>
    <w:rsid w:val="00BE71EC"/>
    <w:rsid w:val="00BE7D6D"/>
    <w:rsid w:val="00BE7E3E"/>
    <w:rsid w:val="00BF11A7"/>
    <w:rsid w:val="00BF16CA"/>
    <w:rsid w:val="00BF1984"/>
    <w:rsid w:val="00BF1BFE"/>
    <w:rsid w:val="00BF3062"/>
    <w:rsid w:val="00BF3504"/>
    <w:rsid w:val="00BF3596"/>
    <w:rsid w:val="00BF397C"/>
    <w:rsid w:val="00BF42CA"/>
    <w:rsid w:val="00BF493B"/>
    <w:rsid w:val="00BF4F8F"/>
    <w:rsid w:val="00BF5D1D"/>
    <w:rsid w:val="00BF60F9"/>
    <w:rsid w:val="00BF75D6"/>
    <w:rsid w:val="00BF7698"/>
    <w:rsid w:val="00BF7DFF"/>
    <w:rsid w:val="00C00290"/>
    <w:rsid w:val="00C002FB"/>
    <w:rsid w:val="00C0031F"/>
    <w:rsid w:val="00C00937"/>
    <w:rsid w:val="00C00B14"/>
    <w:rsid w:val="00C00DFA"/>
    <w:rsid w:val="00C014BA"/>
    <w:rsid w:val="00C01AB4"/>
    <w:rsid w:val="00C01ACF"/>
    <w:rsid w:val="00C020BF"/>
    <w:rsid w:val="00C02F2D"/>
    <w:rsid w:val="00C03A15"/>
    <w:rsid w:val="00C03AFC"/>
    <w:rsid w:val="00C03BF1"/>
    <w:rsid w:val="00C0472A"/>
    <w:rsid w:val="00C04BF9"/>
    <w:rsid w:val="00C05B7C"/>
    <w:rsid w:val="00C06A46"/>
    <w:rsid w:val="00C06D80"/>
    <w:rsid w:val="00C06DDE"/>
    <w:rsid w:val="00C06E25"/>
    <w:rsid w:val="00C0788D"/>
    <w:rsid w:val="00C10BE5"/>
    <w:rsid w:val="00C11409"/>
    <w:rsid w:val="00C119F8"/>
    <w:rsid w:val="00C11ABC"/>
    <w:rsid w:val="00C11E0C"/>
    <w:rsid w:val="00C11E3A"/>
    <w:rsid w:val="00C133A0"/>
    <w:rsid w:val="00C13BCC"/>
    <w:rsid w:val="00C154FF"/>
    <w:rsid w:val="00C1574F"/>
    <w:rsid w:val="00C15941"/>
    <w:rsid w:val="00C15AF2"/>
    <w:rsid w:val="00C164E4"/>
    <w:rsid w:val="00C17A1F"/>
    <w:rsid w:val="00C2030D"/>
    <w:rsid w:val="00C206A0"/>
    <w:rsid w:val="00C207C9"/>
    <w:rsid w:val="00C20C1F"/>
    <w:rsid w:val="00C21091"/>
    <w:rsid w:val="00C21371"/>
    <w:rsid w:val="00C21416"/>
    <w:rsid w:val="00C218E0"/>
    <w:rsid w:val="00C21C98"/>
    <w:rsid w:val="00C21F32"/>
    <w:rsid w:val="00C22446"/>
    <w:rsid w:val="00C23110"/>
    <w:rsid w:val="00C2487E"/>
    <w:rsid w:val="00C256C7"/>
    <w:rsid w:val="00C259B0"/>
    <w:rsid w:val="00C26975"/>
    <w:rsid w:val="00C26A4B"/>
    <w:rsid w:val="00C27B41"/>
    <w:rsid w:val="00C31C4B"/>
    <w:rsid w:val="00C33C85"/>
    <w:rsid w:val="00C34958"/>
    <w:rsid w:val="00C349AA"/>
    <w:rsid w:val="00C352CB"/>
    <w:rsid w:val="00C36282"/>
    <w:rsid w:val="00C36A3D"/>
    <w:rsid w:val="00C36A66"/>
    <w:rsid w:val="00C36AE1"/>
    <w:rsid w:val="00C37390"/>
    <w:rsid w:val="00C379DB"/>
    <w:rsid w:val="00C37B80"/>
    <w:rsid w:val="00C37BAD"/>
    <w:rsid w:val="00C40A58"/>
    <w:rsid w:val="00C40BB2"/>
    <w:rsid w:val="00C41127"/>
    <w:rsid w:val="00C416CE"/>
    <w:rsid w:val="00C41A5E"/>
    <w:rsid w:val="00C41FDB"/>
    <w:rsid w:val="00C42215"/>
    <w:rsid w:val="00C42253"/>
    <w:rsid w:val="00C42D87"/>
    <w:rsid w:val="00C430E8"/>
    <w:rsid w:val="00C43792"/>
    <w:rsid w:val="00C43D5B"/>
    <w:rsid w:val="00C44079"/>
    <w:rsid w:val="00C4407A"/>
    <w:rsid w:val="00C4492C"/>
    <w:rsid w:val="00C451B6"/>
    <w:rsid w:val="00C46A6E"/>
    <w:rsid w:val="00C471E3"/>
    <w:rsid w:val="00C47D03"/>
    <w:rsid w:val="00C5031B"/>
    <w:rsid w:val="00C509DD"/>
    <w:rsid w:val="00C512F7"/>
    <w:rsid w:val="00C51B72"/>
    <w:rsid w:val="00C526D5"/>
    <w:rsid w:val="00C5300A"/>
    <w:rsid w:val="00C544F5"/>
    <w:rsid w:val="00C54610"/>
    <w:rsid w:val="00C54BDB"/>
    <w:rsid w:val="00C5528C"/>
    <w:rsid w:val="00C55668"/>
    <w:rsid w:val="00C562C8"/>
    <w:rsid w:val="00C5696C"/>
    <w:rsid w:val="00C56D52"/>
    <w:rsid w:val="00C57166"/>
    <w:rsid w:val="00C572D7"/>
    <w:rsid w:val="00C574CE"/>
    <w:rsid w:val="00C57C32"/>
    <w:rsid w:val="00C6007C"/>
    <w:rsid w:val="00C60F8F"/>
    <w:rsid w:val="00C60FE5"/>
    <w:rsid w:val="00C61772"/>
    <w:rsid w:val="00C61937"/>
    <w:rsid w:val="00C61B3F"/>
    <w:rsid w:val="00C61F9E"/>
    <w:rsid w:val="00C62370"/>
    <w:rsid w:val="00C626AB"/>
    <w:rsid w:val="00C62AEE"/>
    <w:rsid w:val="00C6335B"/>
    <w:rsid w:val="00C636D9"/>
    <w:rsid w:val="00C63926"/>
    <w:rsid w:val="00C63D51"/>
    <w:rsid w:val="00C63EA6"/>
    <w:rsid w:val="00C65047"/>
    <w:rsid w:val="00C65463"/>
    <w:rsid w:val="00C6549C"/>
    <w:rsid w:val="00C65B50"/>
    <w:rsid w:val="00C66732"/>
    <w:rsid w:val="00C66D3B"/>
    <w:rsid w:val="00C66E24"/>
    <w:rsid w:val="00C67150"/>
    <w:rsid w:val="00C678B8"/>
    <w:rsid w:val="00C705D2"/>
    <w:rsid w:val="00C7072F"/>
    <w:rsid w:val="00C71096"/>
    <w:rsid w:val="00C71393"/>
    <w:rsid w:val="00C71690"/>
    <w:rsid w:val="00C71AEA"/>
    <w:rsid w:val="00C7254E"/>
    <w:rsid w:val="00C729A5"/>
    <w:rsid w:val="00C73336"/>
    <w:rsid w:val="00C73811"/>
    <w:rsid w:val="00C73B76"/>
    <w:rsid w:val="00C745D2"/>
    <w:rsid w:val="00C755C9"/>
    <w:rsid w:val="00C75854"/>
    <w:rsid w:val="00C76352"/>
    <w:rsid w:val="00C7696D"/>
    <w:rsid w:val="00C7724E"/>
    <w:rsid w:val="00C773C2"/>
    <w:rsid w:val="00C77AA5"/>
    <w:rsid w:val="00C77E42"/>
    <w:rsid w:val="00C77F5B"/>
    <w:rsid w:val="00C80550"/>
    <w:rsid w:val="00C80940"/>
    <w:rsid w:val="00C80A26"/>
    <w:rsid w:val="00C80AC4"/>
    <w:rsid w:val="00C8202E"/>
    <w:rsid w:val="00C828E4"/>
    <w:rsid w:val="00C8432A"/>
    <w:rsid w:val="00C8571A"/>
    <w:rsid w:val="00C8615F"/>
    <w:rsid w:val="00C8656E"/>
    <w:rsid w:val="00C867AA"/>
    <w:rsid w:val="00C86832"/>
    <w:rsid w:val="00C8708D"/>
    <w:rsid w:val="00C874B0"/>
    <w:rsid w:val="00C87EF3"/>
    <w:rsid w:val="00C9066E"/>
    <w:rsid w:val="00C90961"/>
    <w:rsid w:val="00C9143D"/>
    <w:rsid w:val="00C91D14"/>
    <w:rsid w:val="00C91E40"/>
    <w:rsid w:val="00C92411"/>
    <w:rsid w:val="00C92495"/>
    <w:rsid w:val="00C92887"/>
    <w:rsid w:val="00C92BBA"/>
    <w:rsid w:val="00C93C00"/>
    <w:rsid w:val="00C9439F"/>
    <w:rsid w:val="00C9463E"/>
    <w:rsid w:val="00C9471B"/>
    <w:rsid w:val="00C9492D"/>
    <w:rsid w:val="00C962FD"/>
    <w:rsid w:val="00C96481"/>
    <w:rsid w:val="00C96D76"/>
    <w:rsid w:val="00C971A6"/>
    <w:rsid w:val="00C97A48"/>
    <w:rsid w:val="00CA047E"/>
    <w:rsid w:val="00CA0A9A"/>
    <w:rsid w:val="00CA1186"/>
    <w:rsid w:val="00CA1190"/>
    <w:rsid w:val="00CA1AE5"/>
    <w:rsid w:val="00CA1D14"/>
    <w:rsid w:val="00CA1D1E"/>
    <w:rsid w:val="00CA1DAA"/>
    <w:rsid w:val="00CA1E29"/>
    <w:rsid w:val="00CA2457"/>
    <w:rsid w:val="00CA2B2B"/>
    <w:rsid w:val="00CA2ECE"/>
    <w:rsid w:val="00CA34F9"/>
    <w:rsid w:val="00CA49F5"/>
    <w:rsid w:val="00CA53FE"/>
    <w:rsid w:val="00CA5983"/>
    <w:rsid w:val="00CA5E7A"/>
    <w:rsid w:val="00CA61AA"/>
    <w:rsid w:val="00CA620E"/>
    <w:rsid w:val="00CA6424"/>
    <w:rsid w:val="00CA67CD"/>
    <w:rsid w:val="00CA6BD1"/>
    <w:rsid w:val="00CA74DC"/>
    <w:rsid w:val="00CA78CE"/>
    <w:rsid w:val="00CA7914"/>
    <w:rsid w:val="00CA7BEB"/>
    <w:rsid w:val="00CB109F"/>
    <w:rsid w:val="00CB13E7"/>
    <w:rsid w:val="00CB1E62"/>
    <w:rsid w:val="00CB2E0A"/>
    <w:rsid w:val="00CB3058"/>
    <w:rsid w:val="00CB3338"/>
    <w:rsid w:val="00CB3D77"/>
    <w:rsid w:val="00CB44DF"/>
    <w:rsid w:val="00CB4DC3"/>
    <w:rsid w:val="00CB567F"/>
    <w:rsid w:val="00CB5881"/>
    <w:rsid w:val="00CB6625"/>
    <w:rsid w:val="00CB6F7B"/>
    <w:rsid w:val="00CB6FEE"/>
    <w:rsid w:val="00CB70C5"/>
    <w:rsid w:val="00CB777A"/>
    <w:rsid w:val="00CC00B9"/>
    <w:rsid w:val="00CC00CB"/>
    <w:rsid w:val="00CC032A"/>
    <w:rsid w:val="00CC08FB"/>
    <w:rsid w:val="00CC0F86"/>
    <w:rsid w:val="00CC11C4"/>
    <w:rsid w:val="00CC1356"/>
    <w:rsid w:val="00CC1DCC"/>
    <w:rsid w:val="00CC2B60"/>
    <w:rsid w:val="00CC2C0E"/>
    <w:rsid w:val="00CC2FD5"/>
    <w:rsid w:val="00CC3837"/>
    <w:rsid w:val="00CC3CE8"/>
    <w:rsid w:val="00CC56C1"/>
    <w:rsid w:val="00CD1320"/>
    <w:rsid w:val="00CD18CF"/>
    <w:rsid w:val="00CD1F21"/>
    <w:rsid w:val="00CD4555"/>
    <w:rsid w:val="00CD4757"/>
    <w:rsid w:val="00CD4F11"/>
    <w:rsid w:val="00CD505D"/>
    <w:rsid w:val="00CD5E22"/>
    <w:rsid w:val="00CD61C9"/>
    <w:rsid w:val="00CD763A"/>
    <w:rsid w:val="00CE04EC"/>
    <w:rsid w:val="00CE1E47"/>
    <w:rsid w:val="00CE1F4F"/>
    <w:rsid w:val="00CE2773"/>
    <w:rsid w:val="00CE2EBD"/>
    <w:rsid w:val="00CE30E6"/>
    <w:rsid w:val="00CE3C00"/>
    <w:rsid w:val="00CE5078"/>
    <w:rsid w:val="00CE5317"/>
    <w:rsid w:val="00CE5479"/>
    <w:rsid w:val="00CE5B3A"/>
    <w:rsid w:val="00CE6987"/>
    <w:rsid w:val="00CE791A"/>
    <w:rsid w:val="00CE7F9A"/>
    <w:rsid w:val="00CF0B24"/>
    <w:rsid w:val="00CF1497"/>
    <w:rsid w:val="00CF1581"/>
    <w:rsid w:val="00CF17C2"/>
    <w:rsid w:val="00CF1DBE"/>
    <w:rsid w:val="00CF226D"/>
    <w:rsid w:val="00CF2324"/>
    <w:rsid w:val="00CF3077"/>
    <w:rsid w:val="00CF323D"/>
    <w:rsid w:val="00CF4016"/>
    <w:rsid w:val="00CF5001"/>
    <w:rsid w:val="00CF5DC2"/>
    <w:rsid w:val="00CF6015"/>
    <w:rsid w:val="00CF65F3"/>
    <w:rsid w:val="00CF6840"/>
    <w:rsid w:val="00CF6F31"/>
    <w:rsid w:val="00CF7EE1"/>
    <w:rsid w:val="00D01202"/>
    <w:rsid w:val="00D013F2"/>
    <w:rsid w:val="00D01D6C"/>
    <w:rsid w:val="00D029AD"/>
    <w:rsid w:val="00D03017"/>
    <w:rsid w:val="00D033C5"/>
    <w:rsid w:val="00D03435"/>
    <w:rsid w:val="00D04136"/>
    <w:rsid w:val="00D045FF"/>
    <w:rsid w:val="00D04AFD"/>
    <w:rsid w:val="00D04B5E"/>
    <w:rsid w:val="00D04C33"/>
    <w:rsid w:val="00D04D5F"/>
    <w:rsid w:val="00D05602"/>
    <w:rsid w:val="00D05B70"/>
    <w:rsid w:val="00D05BD8"/>
    <w:rsid w:val="00D06411"/>
    <w:rsid w:val="00D067D6"/>
    <w:rsid w:val="00D068CE"/>
    <w:rsid w:val="00D073F4"/>
    <w:rsid w:val="00D07CF9"/>
    <w:rsid w:val="00D07EA5"/>
    <w:rsid w:val="00D07FF6"/>
    <w:rsid w:val="00D107E1"/>
    <w:rsid w:val="00D10A3B"/>
    <w:rsid w:val="00D10FE2"/>
    <w:rsid w:val="00D11FAC"/>
    <w:rsid w:val="00D121A2"/>
    <w:rsid w:val="00D121F4"/>
    <w:rsid w:val="00D12E28"/>
    <w:rsid w:val="00D13523"/>
    <w:rsid w:val="00D136DB"/>
    <w:rsid w:val="00D13CFA"/>
    <w:rsid w:val="00D14D67"/>
    <w:rsid w:val="00D15394"/>
    <w:rsid w:val="00D15DEB"/>
    <w:rsid w:val="00D16469"/>
    <w:rsid w:val="00D16EA3"/>
    <w:rsid w:val="00D1793E"/>
    <w:rsid w:val="00D201A7"/>
    <w:rsid w:val="00D208E6"/>
    <w:rsid w:val="00D20B4E"/>
    <w:rsid w:val="00D2123C"/>
    <w:rsid w:val="00D21E92"/>
    <w:rsid w:val="00D22146"/>
    <w:rsid w:val="00D23599"/>
    <w:rsid w:val="00D23FFE"/>
    <w:rsid w:val="00D250C7"/>
    <w:rsid w:val="00D2622E"/>
    <w:rsid w:val="00D2654E"/>
    <w:rsid w:val="00D26C71"/>
    <w:rsid w:val="00D313DA"/>
    <w:rsid w:val="00D319DD"/>
    <w:rsid w:val="00D32AFA"/>
    <w:rsid w:val="00D32C17"/>
    <w:rsid w:val="00D3321E"/>
    <w:rsid w:val="00D33A15"/>
    <w:rsid w:val="00D33E6B"/>
    <w:rsid w:val="00D34031"/>
    <w:rsid w:val="00D3421D"/>
    <w:rsid w:val="00D343D6"/>
    <w:rsid w:val="00D3497F"/>
    <w:rsid w:val="00D34B37"/>
    <w:rsid w:val="00D34BF6"/>
    <w:rsid w:val="00D3508E"/>
    <w:rsid w:val="00D35B91"/>
    <w:rsid w:val="00D35FC6"/>
    <w:rsid w:val="00D3604D"/>
    <w:rsid w:val="00D36EF9"/>
    <w:rsid w:val="00D378D6"/>
    <w:rsid w:val="00D37F06"/>
    <w:rsid w:val="00D40658"/>
    <w:rsid w:val="00D408D2"/>
    <w:rsid w:val="00D42064"/>
    <w:rsid w:val="00D43A5D"/>
    <w:rsid w:val="00D45838"/>
    <w:rsid w:val="00D47022"/>
    <w:rsid w:val="00D50345"/>
    <w:rsid w:val="00D50427"/>
    <w:rsid w:val="00D50756"/>
    <w:rsid w:val="00D5075A"/>
    <w:rsid w:val="00D50840"/>
    <w:rsid w:val="00D51072"/>
    <w:rsid w:val="00D51254"/>
    <w:rsid w:val="00D5138E"/>
    <w:rsid w:val="00D51DBA"/>
    <w:rsid w:val="00D520AB"/>
    <w:rsid w:val="00D52523"/>
    <w:rsid w:val="00D52F9E"/>
    <w:rsid w:val="00D53257"/>
    <w:rsid w:val="00D543FB"/>
    <w:rsid w:val="00D54530"/>
    <w:rsid w:val="00D549D7"/>
    <w:rsid w:val="00D54CAE"/>
    <w:rsid w:val="00D55118"/>
    <w:rsid w:val="00D55380"/>
    <w:rsid w:val="00D5594E"/>
    <w:rsid w:val="00D55B57"/>
    <w:rsid w:val="00D55C31"/>
    <w:rsid w:val="00D5642A"/>
    <w:rsid w:val="00D56537"/>
    <w:rsid w:val="00D56CFB"/>
    <w:rsid w:val="00D5740F"/>
    <w:rsid w:val="00D578A4"/>
    <w:rsid w:val="00D57AA5"/>
    <w:rsid w:val="00D602F0"/>
    <w:rsid w:val="00D60395"/>
    <w:rsid w:val="00D616E0"/>
    <w:rsid w:val="00D62387"/>
    <w:rsid w:val="00D624AE"/>
    <w:rsid w:val="00D62E24"/>
    <w:rsid w:val="00D62EA7"/>
    <w:rsid w:val="00D62F2B"/>
    <w:rsid w:val="00D633BF"/>
    <w:rsid w:val="00D63926"/>
    <w:rsid w:val="00D64F24"/>
    <w:rsid w:val="00D65404"/>
    <w:rsid w:val="00D661CC"/>
    <w:rsid w:val="00D666ED"/>
    <w:rsid w:val="00D6674A"/>
    <w:rsid w:val="00D66AA8"/>
    <w:rsid w:val="00D67304"/>
    <w:rsid w:val="00D67BB0"/>
    <w:rsid w:val="00D71421"/>
    <w:rsid w:val="00D71614"/>
    <w:rsid w:val="00D72545"/>
    <w:rsid w:val="00D74252"/>
    <w:rsid w:val="00D74635"/>
    <w:rsid w:val="00D747A6"/>
    <w:rsid w:val="00D756E5"/>
    <w:rsid w:val="00D759B0"/>
    <w:rsid w:val="00D76D68"/>
    <w:rsid w:val="00D7750B"/>
    <w:rsid w:val="00D77695"/>
    <w:rsid w:val="00D77BE1"/>
    <w:rsid w:val="00D80859"/>
    <w:rsid w:val="00D81845"/>
    <w:rsid w:val="00D818B6"/>
    <w:rsid w:val="00D838DA"/>
    <w:rsid w:val="00D83E50"/>
    <w:rsid w:val="00D84E93"/>
    <w:rsid w:val="00D84EB1"/>
    <w:rsid w:val="00D84F18"/>
    <w:rsid w:val="00D84F68"/>
    <w:rsid w:val="00D85A3C"/>
    <w:rsid w:val="00D862C2"/>
    <w:rsid w:val="00D86F28"/>
    <w:rsid w:val="00D86F89"/>
    <w:rsid w:val="00D90094"/>
    <w:rsid w:val="00D90704"/>
    <w:rsid w:val="00D90B8E"/>
    <w:rsid w:val="00D90D85"/>
    <w:rsid w:val="00D91912"/>
    <w:rsid w:val="00D92DB2"/>
    <w:rsid w:val="00D92DE0"/>
    <w:rsid w:val="00D92DFC"/>
    <w:rsid w:val="00D931A3"/>
    <w:rsid w:val="00D932FA"/>
    <w:rsid w:val="00D93606"/>
    <w:rsid w:val="00D938E4"/>
    <w:rsid w:val="00D9400C"/>
    <w:rsid w:val="00D942B3"/>
    <w:rsid w:val="00D954AB"/>
    <w:rsid w:val="00D96557"/>
    <w:rsid w:val="00D9671B"/>
    <w:rsid w:val="00D96D0D"/>
    <w:rsid w:val="00D9706D"/>
    <w:rsid w:val="00D97462"/>
    <w:rsid w:val="00D97B92"/>
    <w:rsid w:val="00DA00EC"/>
    <w:rsid w:val="00DA03BF"/>
    <w:rsid w:val="00DA0CD9"/>
    <w:rsid w:val="00DA2404"/>
    <w:rsid w:val="00DA2CCE"/>
    <w:rsid w:val="00DA3002"/>
    <w:rsid w:val="00DA331E"/>
    <w:rsid w:val="00DA3633"/>
    <w:rsid w:val="00DA3F32"/>
    <w:rsid w:val="00DA4104"/>
    <w:rsid w:val="00DA44EB"/>
    <w:rsid w:val="00DA45B6"/>
    <w:rsid w:val="00DA4F2B"/>
    <w:rsid w:val="00DA51D3"/>
    <w:rsid w:val="00DA6E9E"/>
    <w:rsid w:val="00DA778A"/>
    <w:rsid w:val="00DB002F"/>
    <w:rsid w:val="00DB00ED"/>
    <w:rsid w:val="00DB01AE"/>
    <w:rsid w:val="00DB02E0"/>
    <w:rsid w:val="00DB19A7"/>
    <w:rsid w:val="00DB258A"/>
    <w:rsid w:val="00DB26DC"/>
    <w:rsid w:val="00DB2E1A"/>
    <w:rsid w:val="00DB3985"/>
    <w:rsid w:val="00DB407E"/>
    <w:rsid w:val="00DB4349"/>
    <w:rsid w:val="00DB4D9B"/>
    <w:rsid w:val="00DB51DA"/>
    <w:rsid w:val="00DB5B8B"/>
    <w:rsid w:val="00DB5BA4"/>
    <w:rsid w:val="00DB5CE2"/>
    <w:rsid w:val="00DB653D"/>
    <w:rsid w:val="00DC0267"/>
    <w:rsid w:val="00DC0452"/>
    <w:rsid w:val="00DC04C6"/>
    <w:rsid w:val="00DC0AD0"/>
    <w:rsid w:val="00DC0ED2"/>
    <w:rsid w:val="00DC1699"/>
    <w:rsid w:val="00DC1D94"/>
    <w:rsid w:val="00DC3053"/>
    <w:rsid w:val="00DC3A1D"/>
    <w:rsid w:val="00DC5637"/>
    <w:rsid w:val="00DC56C9"/>
    <w:rsid w:val="00DC59B6"/>
    <w:rsid w:val="00DC5D59"/>
    <w:rsid w:val="00DC5EF7"/>
    <w:rsid w:val="00DC71D8"/>
    <w:rsid w:val="00DC71EC"/>
    <w:rsid w:val="00DC72AC"/>
    <w:rsid w:val="00DC7382"/>
    <w:rsid w:val="00DC74FD"/>
    <w:rsid w:val="00DD037F"/>
    <w:rsid w:val="00DD0DBA"/>
    <w:rsid w:val="00DD1C77"/>
    <w:rsid w:val="00DD2A94"/>
    <w:rsid w:val="00DD3346"/>
    <w:rsid w:val="00DD334C"/>
    <w:rsid w:val="00DD3B57"/>
    <w:rsid w:val="00DD4964"/>
    <w:rsid w:val="00DD4A1F"/>
    <w:rsid w:val="00DD4F0D"/>
    <w:rsid w:val="00DD5417"/>
    <w:rsid w:val="00DD5AC9"/>
    <w:rsid w:val="00DD614F"/>
    <w:rsid w:val="00DD68F1"/>
    <w:rsid w:val="00DD7F0B"/>
    <w:rsid w:val="00DE0355"/>
    <w:rsid w:val="00DE039A"/>
    <w:rsid w:val="00DE1295"/>
    <w:rsid w:val="00DE29AD"/>
    <w:rsid w:val="00DE461D"/>
    <w:rsid w:val="00DE4C16"/>
    <w:rsid w:val="00DE535D"/>
    <w:rsid w:val="00DE5B72"/>
    <w:rsid w:val="00DE6395"/>
    <w:rsid w:val="00DE6B64"/>
    <w:rsid w:val="00DE753C"/>
    <w:rsid w:val="00DE7619"/>
    <w:rsid w:val="00DF160A"/>
    <w:rsid w:val="00DF197D"/>
    <w:rsid w:val="00DF21D2"/>
    <w:rsid w:val="00DF254D"/>
    <w:rsid w:val="00DF2AE2"/>
    <w:rsid w:val="00DF2B5D"/>
    <w:rsid w:val="00DF350F"/>
    <w:rsid w:val="00DF421A"/>
    <w:rsid w:val="00DF4267"/>
    <w:rsid w:val="00DF480C"/>
    <w:rsid w:val="00DF4A98"/>
    <w:rsid w:val="00DF5B80"/>
    <w:rsid w:val="00DF5D44"/>
    <w:rsid w:val="00DF5DAC"/>
    <w:rsid w:val="00DF66B1"/>
    <w:rsid w:val="00DF6BA3"/>
    <w:rsid w:val="00DF6C5A"/>
    <w:rsid w:val="00DF6FBC"/>
    <w:rsid w:val="00DF7162"/>
    <w:rsid w:val="00DF73E2"/>
    <w:rsid w:val="00E0015A"/>
    <w:rsid w:val="00E005B6"/>
    <w:rsid w:val="00E00B31"/>
    <w:rsid w:val="00E00F4C"/>
    <w:rsid w:val="00E012DF"/>
    <w:rsid w:val="00E01762"/>
    <w:rsid w:val="00E01F5C"/>
    <w:rsid w:val="00E02836"/>
    <w:rsid w:val="00E02CDB"/>
    <w:rsid w:val="00E03793"/>
    <w:rsid w:val="00E048F5"/>
    <w:rsid w:val="00E0570E"/>
    <w:rsid w:val="00E057AE"/>
    <w:rsid w:val="00E05A22"/>
    <w:rsid w:val="00E061F7"/>
    <w:rsid w:val="00E06EB3"/>
    <w:rsid w:val="00E0707B"/>
    <w:rsid w:val="00E07141"/>
    <w:rsid w:val="00E07B85"/>
    <w:rsid w:val="00E07BDE"/>
    <w:rsid w:val="00E1028E"/>
    <w:rsid w:val="00E10724"/>
    <w:rsid w:val="00E10D63"/>
    <w:rsid w:val="00E114D8"/>
    <w:rsid w:val="00E11DE9"/>
    <w:rsid w:val="00E121E6"/>
    <w:rsid w:val="00E126A6"/>
    <w:rsid w:val="00E13481"/>
    <w:rsid w:val="00E1442C"/>
    <w:rsid w:val="00E14752"/>
    <w:rsid w:val="00E1498E"/>
    <w:rsid w:val="00E159E2"/>
    <w:rsid w:val="00E15B05"/>
    <w:rsid w:val="00E15F1F"/>
    <w:rsid w:val="00E16705"/>
    <w:rsid w:val="00E17100"/>
    <w:rsid w:val="00E1723F"/>
    <w:rsid w:val="00E17694"/>
    <w:rsid w:val="00E20D20"/>
    <w:rsid w:val="00E20D52"/>
    <w:rsid w:val="00E20F4F"/>
    <w:rsid w:val="00E21A20"/>
    <w:rsid w:val="00E21DBF"/>
    <w:rsid w:val="00E2205E"/>
    <w:rsid w:val="00E22388"/>
    <w:rsid w:val="00E22D03"/>
    <w:rsid w:val="00E23070"/>
    <w:rsid w:val="00E2334F"/>
    <w:rsid w:val="00E23BF3"/>
    <w:rsid w:val="00E23D00"/>
    <w:rsid w:val="00E248CF"/>
    <w:rsid w:val="00E24B38"/>
    <w:rsid w:val="00E2596C"/>
    <w:rsid w:val="00E25C72"/>
    <w:rsid w:val="00E25E85"/>
    <w:rsid w:val="00E25F82"/>
    <w:rsid w:val="00E268B6"/>
    <w:rsid w:val="00E26AA3"/>
    <w:rsid w:val="00E2767A"/>
    <w:rsid w:val="00E27E20"/>
    <w:rsid w:val="00E304E4"/>
    <w:rsid w:val="00E305DE"/>
    <w:rsid w:val="00E30AB6"/>
    <w:rsid w:val="00E30B7E"/>
    <w:rsid w:val="00E30F28"/>
    <w:rsid w:val="00E30F42"/>
    <w:rsid w:val="00E31139"/>
    <w:rsid w:val="00E31F5C"/>
    <w:rsid w:val="00E32028"/>
    <w:rsid w:val="00E32F63"/>
    <w:rsid w:val="00E336DD"/>
    <w:rsid w:val="00E34680"/>
    <w:rsid w:val="00E34A32"/>
    <w:rsid w:val="00E34AC3"/>
    <w:rsid w:val="00E34E4E"/>
    <w:rsid w:val="00E355BD"/>
    <w:rsid w:val="00E3657A"/>
    <w:rsid w:val="00E37514"/>
    <w:rsid w:val="00E3753A"/>
    <w:rsid w:val="00E402BE"/>
    <w:rsid w:val="00E40371"/>
    <w:rsid w:val="00E407E4"/>
    <w:rsid w:val="00E40803"/>
    <w:rsid w:val="00E4092D"/>
    <w:rsid w:val="00E40C97"/>
    <w:rsid w:val="00E40E91"/>
    <w:rsid w:val="00E4119B"/>
    <w:rsid w:val="00E41246"/>
    <w:rsid w:val="00E41576"/>
    <w:rsid w:val="00E41845"/>
    <w:rsid w:val="00E423EF"/>
    <w:rsid w:val="00E43388"/>
    <w:rsid w:val="00E43CBC"/>
    <w:rsid w:val="00E44B22"/>
    <w:rsid w:val="00E45BDD"/>
    <w:rsid w:val="00E45E6A"/>
    <w:rsid w:val="00E46E06"/>
    <w:rsid w:val="00E47C94"/>
    <w:rsid w:val="00E47E1C"/>
    <w:rsid w:val="00E5055B"/>
    <w:rsid w:val="00E50E35"/>
    <w:rsid w:val="00E50E70"/>
    <w:rsid w:val="00E50EFF"/>
    <w:rsid w:val="00E511AD"/>
    <w:rsid w:val="00E512ED"/>
    <w:rsid w:val="00E51EE5"/>
    <w:rsid w:val="00E529D9"/>
    <w:rsid w:val="00E52AD9"/>
    <w:rsid w:val="00E52B6B"/>
    <w:rsid w:val="00E53339"/>
    <w:rsid w:val="00E5549F"/>
    <w:rsid w:val="00E55D62"/>
    <w:rsid w:val="00E5609F"/>
    <w:rsid w:val="00E5639D"/>
    <w:rsid w:val="00E56491"/>
    <w:rsid w:val="00E5675C"/>
    <w:rsid w:val="00E56776"/>
    <w:rsid w:val="00E568E1"/>
    <w:rsid w:val="00E56FED"/>
    <w:rsid w:val="00E57398"/>
    <w:rsid w:val="00E57B66"/>
    <w:rsid w:val="00E60A67"/>
    <w:rsid w:val="00E61034"/>
    <w:rsid w:val="00E61543"/>
    <w:rsid w:val="00E616D5"/>
    <w:rsid w:val="00E61C12"/>
    <w:rsid w:val="00E630FE"/>
    <w:rsid w:val="00E6317A"/>
    <w:rsid w:val="00E64BD3"/>
    <w:rsid w:val="00E64FF5"/>
    <w:rsid w:val="00E650A0"/>
    <w:rsid w:val="00E66257"/>
    <w:rsid w:val="00E663B9"/>
    <w:rsid w:val="00E6696C"/>
    <w:rsid w:val="00E67152"/>
    <w:rsid w:val="00E671E6"/>
    <w:rsid w:val="00E673BA"/>
    <w:rsid w:val="00E6780F"/>
    <w:rsid w:val="00E709EE"/>
    <w:rsid w:val="00E71104"/>
    <w:rsid w:val="00E71D70"/>
    <w:rsid w:val="00E72398"/>
    <w:rsid w:val="00E735A8"/>
    <w:rsid w:val="00E7369A"/>
    <w:rsid w:val="00E73863"/>
    <w:rsid w:val="00E73882"/>
    <w:rsid w:val="00E73A53"/>
    <w:rsid w:val="00E74FBF"/>
    <w:rsid w:val="00E75422"/>
    <w:rsid w:val="00E755A5"/>
    <w:rsid w:val="00E773A7"/>
    <w:rsid w:val="00E77909"/>
    <w:rsid w:val="00E80323"/>
    <w:rsid w:val="00E8065C"/>
    <w:rsid w:val="00E8093B"/>
    <w:rsid w:val="00E80B4D"/>
    <w:rsid w:val="00E8130E"/>
    <w:rsid w:val="00E81444"/>
    <w:rsid w:val="00E81447"/>
    <w:rsid w:val="00E815BF"/>
    <w:rsid w:val="00E8184D"/>
    <w:rsid w:val="00E81EC2"/>
    <w:rsid w:val="00E82AE2"/>
    <w:rsid w:val="00E82D5A"/>
    <w:rsid w:val="00E8382D"/>
    <w:rsid w:val="00E848B3"/>
    <w:rsid w:val="00E84CD6"/>
    <w:rsid w:val="00E8536B"/>
    <w:rsid w:val="00E858C7"/>
    <w:rsid w:val="00E8680F"/>
    <w:rsid w:val="00E86A77"/>
    <w:rsid w:val="00E86FAB"/>
    <w:rsid w:val="00E90127"/>
    <w:rsid w:val="00E902C5"/>
    <w:rsid w:val="00E91319"/>
    <w:rsid w:val="00E9158D"/>
    <w:rsid w:val="00E91FBC"/>
    <w:rsid w:val="00E91FC1"/>
    <w:rsid w:val="00E92D90"/>
    <w:rsid w:val="00E93875"/>
    <w:rsid w:val="00E93B99"/>
    <w:rsid w:val="00E93FC6"/>
    <w:rsid w:val="00E9401E"/>
    <w:rsid w:val="00E942EC"/>
    <w:rsid w:val="00E942F2"/>
    <w:rsid w:val="00E94A82"/>
    <w:rsid w:val="00E94D10"/>
    <w:rsid w:val="00E94F6C"/>
    <w:rsid w:val="00E94FF4"/>
    <w:rsid w:val="00E95738"/>
    <w:rsid w:val="00E95751"/>
    <w:rsid w:val="00E959AA"/>
    <w:rsid w:val="00E96580"/>
    <w:rsid w:val="00E96C64"/>
    <w:rsid w:val="00E96D1D"/>
    <w:rsid w:val="00E97465"/>
    <w:rsid w:val="00E97E96"/>
    <w:rsid w:val="00EA1D7D"/>
    <w:rsid w:val="00EA21C0"/>
    <w:rsid w:val="00EA24CE"/>
    <w:rsid w:val="00EA2565"/>
    <w:rsid w:val="00EA27D1"/>
    <w:rsid w:val="00EA29C7"/>
    <w:rsid w:val="00EA3667"/>
    <w:rsid w:val="00EA367F"/>
    <w:rsid w:val="00EA38A4"/>
    <w:rsid w:val="00EA48AD"/>
    <w:rsid w:val="00EA4A41"/>
    <w:rsid w:val="00EA4A91"/>
    <w:rsid w:val="00EA4C75"/>
    <w:rsid w:val="00EA511F"/>
    <w:rsid w:val="00EA51E1"/>
    <w:rsid w:val="00EA57F7"/>
    <w:rsid w:val="00EA5941"/>
    <w:rsid w:val="00EA7046"/>
    <w:rsid w:val="00EA7252"/>
    <w:rsid w:val="00EB09BC"/>
    <w:rsid w:val="00EB0A37"/>
    <w:rsid w:val="00EB13FA"/>
    <w:rsid w:val="00EB186F"/>
    <w:rsid w:val="00EB1F5D"/>
    <w:rsid w:val="00EB2356"/>
    <w:rsid w:val="00EB3891"/>
    <w:rsid w:val="00EB3A7D"/>
    <w:rsid w:val="00EB3AFE"/>
    <w:rsid w:val="00EB3C72"/>
    <w:rsid w:val="00EB51E2"/>
    <w:rsid w:val="00EB5320"/>
    <w:rsid w:val="00EB5ED8"/>
    <w:rsid w:val="00EB6625"/>
    <w:rsid w:val="00EB6C86"/>
    <w:rsid w:val="00EB6E47"/>
    <w:rsid w:val="00EB77BA"/>
    <w:rsid w:val="00EB7919"/>
    <w:rsid w:val="00EC066F"/>
    <w:rsid w:val="00EC0A2C"/>
    <w:rsid w:val="00EC0E5B"/>
    <w:rsid w:val="00EC3121"/>
    <w:rsid w:val="00EC384F"/>
    <w:rsid w:val="00EC3B12"/>
    <w:rsid w:val="00EC3C4F"/>
    <w:rsid w:val="00EC42DB"/>
    <w:rsid w:val="00EC4D91"/>
    <w:rsid w:val="00EC5773"/>
    <w:rsid w:val="00EC5CAF"/>
    <w:rsid w:val="00EC60E1"/>
    <w:rsid w:val="00EC623F"/>
    <w:rsid w:val="00EC6258"/>
    <w:rsid w:val="00EC657F"/>
    <w:rsid w:val="00EC65A0"/>
    <w:rsid w:val="00EC6C49"/>
    <w:rsid w:val="00EC6FCA"/>
    <w:rsid w:val="00EC70B9"/>
    <w:rsid w:val="00EC72F7"/>
    <w:rsid w:val="00EC7401"/>
    <w:rsid w:val="00EC7863"/>
    <w:rsid w:val="00ED0215"/>
    <w:rsid w:val="00ED0C85"/>
    <w:rsid w:val="00ED0E10"/>
    <w:rsid w:val="00ED1A33"/>
    <w:rsid w:val="00ED214C"/>
    <w:rsid w:val="00ED23D6"/>
    <w:rsid w:val="00ED33BC"/>
    <w:rsid w:val="00ED4C67"/>
    <w:rsid w:val="00ED4CC1"/>
    <w:rsid w:val="00ED537C"/>
    <w:rsid w:val="00ED59AA"/>
    <w:rsid w:val="00ED5A61"/>
    <w:rsid w:val="00ED5C0C"/>
    <w:rsid w:val="00ED6F52"/>
    <w:rsid w:val="00ED719E"/>
    <w:rsid w:val="00ED790B"/>
    <w:rsid w:val="00ED7B5C"/>
    <w:rsid w:val="00EE1DE0"/>
    <w:rsid w:val="00EE2154"/>
    <w:rsid w:val="00EE325F"/>
    <w:rsid w:val="00EE345B"/>
    <w:rsid w:val="00EE4164"/>
    <w:rsid w:val="00EE421C"/>
    <w:rsid w:val="00EE449D"/>
    <w:rsid w:val="00EE5128"/>
    <w:rsid w:val="00EE5D9A"/>
    <w:rsid w:val="00EE5E78"/>
    <w:rsid w:val="00EE63B0"/>
    <w:rsid w:val="00EE64A0"/>
    <w:rsid w:val="00EE6C84"/>
    <w:rsid w:val="00EE6CD2"/>
    <w:rsid w:val="00EE7074"/>
    <w:rsid w:val="00EE73FE"/>
    <w:rsid w:val="00EE783A"/>
    <w:rsid w:val="00EE7A06"/>
    <w:rsid w:val="00EF0205"/>
    <w:rsid w:val="00EF0E24"/>
    <w:rsid w:val="00EF1B19"/>
    <w:rsid w:val="00EF21EF"/>
    <w:rsid w:val="00EF2DDB"/>
    <w:rsid w:val="00EF2F01"/>
    <w:rsid w:val="00EF33C6"/>
    <w:rsid w:val="00EF3613"/>
    <w:rsid w:val="00EF3FF1"/>
    <w:rsid w:val="00EF403E"/>
    <w:rsid w:val="00EF4145"/>
    <w:rsid w:val="00EF4300"/>
    <w:rsid w:val="00EF4DB0"/>
    <w:rsid w:val="00EF51F7"/>
    <w:rsid w:val="00EF5844"/>
    <w:rsid w:val="00EF6DE7"/>
    <w:rsid w:val="00EF6FCC"/>
    <w:rsid w:val="00F01870"/>
    <w:rsid w:val="00F018CD"/>
    <w:rsid w:val="00F02160"/>
    <w:rsid w:val="00F03450"/>
    <w:rsid w:val="00F03EE7"/>
    <w:rsid w:val="00F0470A"/>
    <w:rsid w:val="00F047DC"/>
    <w:rsid w:val="00F05178"/>
    <w:rsid w:val="00F05D63"/>
    <w:rsid w:val="00F0767D"/>
    <w:rsid w:val="00F07BC0"/>
    <w:rsid w:val="00F11368"/>
    <w:rsid w:val="00F119FE"/>
    <w:rsid w:val="00F11C04"/>
    <w:rsid w:val="00F123A8"/>
    <w:rsid w:val="00F126AA"/>
    <w:rsid w:val="00F12C8E"/>
    <w:rsid w:val="00F12E2A"/>
    <w:rsid w:val="00F130A4"/>
    <w:rsid w:val="00F13550"/>
    <w:rsid w:val="00F13C39"/>
    <w:rsid w:val="00F142F7"/>
    <w:rsid w:val="00F15018"/>
    <w:rsid w:val="00F152A6"/>
    <w:rsid w:val="00F15327"/>
    <w:rsid w:val="00F153C8"/>
    <w:rsid w:val="00F16E14"/>
    <w:rsid w:val="00F16F5E"/>
    <w:rsid w:val="00F17551"/>
    <w:rsid w:val="00F17985"/>
    <w:rsid w:val="00F179E2"/>
    <w:rsid w:val="00F17F18"/>
    <w:rsid w:val="00F207A3"/>
    <w:rsid w:val="00F210B8"/>
    <w:rsid w:val="00F22164"/>
    <w:rsid w:val="00F224F2"/>
    <w:rsid w:val="00F23919"/>
    <w:rsid w:val="00F23D4D"/>
    <w:rsid w:val="00F25255"/>
    <w:rsid w:val="00F25955"/>
    <w:rsid w:val="00F25C0D"/>
    <w:rsid w:val="00F26058"/>
    <w:rsid w:val="00F269DD"/>
    <w:rsid w:val="00F26E43"/>
    <w:rsid w:val="00F2721E"/>
    <w:rsid w:val="00F30AD3"/>
    <w:rsid w:val="00F318FA"/>
    <w:rsid w:val="00F32390"/>
    <w:rsid w:val="00F333CA"/>
    <w:rsid w:val="00F333FE"/>
    <w:rsid w:val="00F339D4"/>
    <w:rsid w:val="00F34EDD"/>
    <w:rsid w:val="00F35149"/>
    <w:rsid w:val="00F36F1A"/>
    <w:rsid w:val="00F3712E"/>
    <w:rsid w:val="00F373D4"/>
    <w:rsid w:val="00F37799"/>
    <w:rsid w:val="00F3788D"/>
    <w:rsid w:val="00F37A4C"/>
    <w:rsid w:val="00F37BAE"/>
    <w:rsid w:val="00F37D9F"/>
    <w:rsid w:val="00F4056A"/>
    <w:rsid w:val="00F40600"/>
    <w:rsid w:val="00F40FFD"/>
    <w:rsid w:val="00F426C5"/>
    <w:rsid w:val="00F42C3C"/>
    <w:rsid w:val="00F431D5"/>
    <w:rsid w:val="00F443EB"/>
    <w:rsid w:val="00F44FAB"/>
    <w:rsid w:val="00F46321"/>
    <w:rsid w:val="00F50FC3"/>
    <w:rsid w:val="00F51614"/>
    <w:rsid w:val="00F51D3D"/>
    <w:rsid w:val="00F52638"/>
    <w:rsid w:val="00F53372"/>
    <w:rsid w:val="00F544F9"/>
    <w:rsid w:val="00F548C0"/>
    <w:rsid w:val="00F55249"/>
    <w:rsid w:val="00F552E2"/>
    <w:rsid w:val="00F55E33"/>
    <w:rsid w:val="00F56A95"/>
    <w:rsid w:val="00F56E5C"/>
    <w:rsid w:val="00F56F81"/>
    <w:rsid w:val="00F57B40"/>
    <w:rsid w:val="00F57BD1"/>
    <w:rsid w:val="00F57EFD"/>
    <w:rsid w:val="00F60A31"/>
    <w:rsid w:val="00F60B69"/>
    <w:rsid w:val="00F60BF1"/>
    <w:rsid w:val="00F6170F"/>
    <w:rsid w:val="00F61A95"/>
    <w:rsid w:val="00F61F6A"/>
    <w:rsid w:val="00F61FC2"/>
    <w:rsid w:val="00F62467"/>
    <w:rsid w:val="00F62F37"/>
    <w:rsid w:val="00F63B00"/>
    <w:rsid w:val="00F63D3E"/>
    <w:rsid w:val="00F63FBB"/>
    <w:rsid w:val="00F64390"/>
    <w:rsid w:val="00F6464C"/>
    <w:rsid w:val="00F6523D"/>
    <w:rsid w:val="00F65B09"/>
    <w:rsid w:val="00F65D40"/>
    <w:rsid w:val="00F66178"/>
    <w:rsid w:val="00F66DBE"/>
    <w:rsid w:val="00F670C1"/>
    <w:rsid w:val="00F674CB"/>
    <w:rsid w:val="00F67B6D"/>
    <w:rsid w:val="00F70CB9"/>
    <w:rsid w:val="00F71D0E"/>
    <w:rsid w:val="00F730EE"/>
    <w:rsid w:val="00F73430"/>
    <w:rsid w:val="00F7357D"/>
    <w:rsid w:val="00F7415B"/>
    <w:rsid w:val="00F7485C"/>
    <w:rsid w:val="00F75175"/>
    <w:rsid w:val="00F75F8C"/>
    <w:rsid w:val="00F768D2"/>
    <w:rsid w:val="00F76C9D"/>
    <w:rsid w:val="00F771E6"/>
    <w:rsid w:val="00F771F7"/>
    <w:rsid w:val="00F77B38"/>
    <w:rsid w:val="00F77CD5"/>
    <w:rsid w:val="00F77F38"/>
    <w:rsid w:val="00F8079C"/>
    <w:rsid w:val="00F8213B"/>
    <w:rsid w:val="00F825A8"/>
    <w:rsid w:val="00F82939"/>
    <w:rsid w:val="00F82FFA"/>
    <w:rsid w:val="00F83C18"/>
    <w:rsid w:val="00F841E8"/>
    <w:rsid w:val="00F842BA"/>
    <w:rsid w:val="00F846CD"/>
    <w:rsid w:val="00F84D6A"/>
    <w:rsid w:val="00F84E4D"/>
    <w:rsid w:val="00F85CAC"/>
    <w:rsid w:val="00F87632"/>
    <w:rsid w:val="00F87E55"/>
    <w:rsid w:val="00F9050D"/>
    <w:rsid w:val="00F907EA"/>
    <w:rsid w:val="00F90810"/>
    <w:rsid w:val="00F90ED7"/>
    <w:rsid w:val="00F917CC"/>
    <w:rsid w:val="00F91FC1"/>
    <w:rsid w:val="00F921A3"/>
    <w:rsid w:val="00F92AA4"/>
    <w:rsid w:val="00F92C07"/>
    <w:rsid w:val="00F92CD1"/>
    <w:rsid w:val="00F93842"/>
    <w:rsid w:val="00F93CF8"/>
    <w:rsid w:val="00F940C8"/>
    <w:rsid w:val="00F943B5"/>
    <w:rsid w:val="00F95318"/>
    <w:rsid w:val="00F9542F"/>
    <w:rsid w:val="00F97B69"/>
    <w:rsid w:val="00FA0535"/>
    <w:rsid w:val="00FA0CF6"/>
    <w:rsid w:val="00FA1225"/>
    <w:rsid w:val="00FA191C"/>
    <w:rsid w:val="00FA1AD5"/>
    <w:rsid w:val="00FA206C"/>
    <w:rsid w:val="00FA2BC7"/>
    <w:rsid w:val="00FA2C1B"/>
    <w:rsid w:val="00FA3ED9"/>
    <w:rsid w:val="00FA4E40"/>
    <w:rsid w:val="00FA545D"/>
    <w:rsid w:val="00FA54BD"/>
    <w:rsid w:val="00FA5A15"/>
    <w:rsid w:val="00FA5F20"/>
    <w:rsid w:val="00FA71F7"/>
    <w:rsid w:val="00FA7455"/>
    <w:rsid w:val="00FA79B1"/>
    <w:rsid w:val="00FB0101"/>
    <w:rsid w:val="00FB0494"/>
    <w:rsid w:val="00FB13AB"/>
    <w:rsid w:val="00FB13BD"/>
    <w:rsid w:val="00FB17AD"/>
    <w:rsid w:val="00FB1DFE"/>
    <w:rsid w:val="00FB2433"/>
    <w:rsid w:val="00FB311E"/>
    <w:rsid w:val="00FB317E"/>
    <w:rsid w:val="00FB31B3"/>
    <w:rsid w:val="00FB350D"/>
    <w:rsid w:val="00FB407D"/>
    <w:rsid w:val="00FB41FE"/>
    <w:rsid w:val="00FB4B9D"/>
    <w:rsid w:val="00FB5613"/>
    <w:rsid w:val="00FB6707"/>
    <w:rsid w:val="00FB6741"/>
    <w:rsid w:val="00FB716A"/>
    <w:rsid w:val="00FB71EF"/>
    <w:rsid w:val="00FB7296"/>
    <w:rsid w:val="00FB7A7F"/>
    <w:rsid w:val="00FB7D3B"/>
    <w:rsid w:val="00FC0304"/>
    <w:rsid w:val="00FC0986"/>
    <w:rsid w:val="00FC13FB"/>
    <w:rsid w:val="00FC30BB"/>
    <w:rsid w:val="00FC340B"/>
    <w:rsid w:val="00FC4536"/>
    <w:rsid w:val="00FC45D3"/>
    <w:rsid w:val="00FC4BDC"/>
    <w:rsid w:val="00FC4D97"/>
    <w:rsid w:val="00FC61CC"/>
    <w:rsid w:val="00FC753B"/>
    <w:rsid w:val="00FC7AAC"/>
    <w:rsid w:val="00FD1398"/>
    <w:rsid w:val="00FD1798"/>
    <w:rsid w:val="00FD17D5"/>
    <w:rsid w:val="00FD2BB6"/>
    <w:rsid w:val="00FD3AB3"/>
    <w:rsid w:val="00FD3FE5"/>
    <w:rsid w:val="00FD409B"/>
    <w:rsid w:val="00FD4516"/>
    <w:rsid w:val="00FD4720"/>
    <w:rsid w:val="00FD4CAF"/>
    <w:rsid w:val="00FD5181"/>
    <w:rsid w:val="00FD5B8F"/>
    <w:rsid w:val="00FD68E7"/>
    <w:rsid w:val="00FD692F"/>
    <w:rsid w:val="00FD69FF"/>
    <w:rsid w:val="00FD7008"/>
    <w:rsid w:val="00FD7720"/>
    <w:rsid w:val="00FD7F7B"/>
    <w:rsid w:val="00FE0BD1"/>
    <w:rsid w:val="00FE1111"/>
    <w:rsid w:val="00FE1B35"/>
    <w:rsid w:val="00FE1C16"/>
    <w:rsid w:val="00FE296D"/>
    <w:rsid w:val="00FE2A9C"/>
    <w:rsid w:val="00FE3607"/>
    <w:rsid w:val="00FE3873"/>
    <w:rsid w:val="00FE450A"/>
    <w:rsid w:val="00FE4BC1"/>
    <w:rsid w:val="00FE4F1F"/>
    <w:rsid w:val="00FE50E7"/>
    <w:rsid w:val="00FE5197"/>
    <w:rsid w:val="00FE5587"/>
    <w:rsid w:val="00FE5EA0"/>
    <w:rsid w:val="00FE60C2"/>
    <w:rsid w:val="00FE6BF3"/>
    <w:rsid w:val="00FF01E7"/>
    <w:rsid w:val="00FF0FCF"/>
    <w:rsid w:val="00FF1780"/>
    <w:rsid w:val="00FF1E0A"/>
    <w:rsid w:val="00FF234C"/>
    <w:rsid w:val="00FF2760"/>
    <w:rsid w:val="00FF2A12"/>
    <w:rsid w:val="00FF31CE"/>
    <w:rsid w:val="00FF3267"/>
    <w:rsid w:val="00FF3845"/>
    <w:rsid w:val="00FF3D7B"/>
    <w:rsid w:val="00FF3FCB"/>
    <w:rsid w:val="00FF4A01"/>
    <w:rsid w:val="00FF4A71"/>
    <w:rsid w:val="00FF4D43"/>
    <w:rsid w:val="00FF54A0"/>
    <w:rsid w:val="00FF55EB"/>
    <w:rsid w:val="00FF5F5E"/>
    <w:rsid w:val="00FF609F"/>
    <w:rsid w:val="00FF6446"/>
    <w:rsid w:val="00FF6562"/>
    <w:rsid w:val="00FF6C98"/>
    <w:rsid w:val="00FF7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5f5f5f"/>
    </o:shapedefaults>
    <o:shapelayout v:ext="edit">
      <o:idmap v:ext="edit" data="2"/>
    </o:shapelayout>
  </w:shapeDefaults>
  <w:decimalSymbol w:val=","/>
  <w:listSeparator w:val=";"/>
  <w14:docId w14:val="08978717"/>
  <w15:docId w15:val="{C74DCB84-52E6-4138-9BF4-939A94284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A1298"/>
    <w:rPr>
      <w:rFonts w:ascii="Arial" w:hAnsi="Arial"/>
      <w:position w:val="6"/>
    </w:rPr>
  </w:style>
  <w:style w:type="paragraph" w:styleId="Nadpis1">
    <w:name w:val="heading 1"/>
    <w:basedOn w:val="Normln"/>
    <w:next w:val="Normln"/>
    <w:qFormat/>
    <w:rsid w:val="00074021"/>
    <w:pPr>
      <w:keepNext/>
      <w:spacing w:before="240" w:after="60"/>
      <w:jc w:val="right"/>
      <w:outlineLvl w:val="0"/>
    </w:pPr>
    <w:rPr>
      <w:rFonts w:cs="Arial"/>
      <w:bCs/>
      <w:color w:val="808080"/>
      <w:spacing w:val="60"/>
      <w:kern w:val="32"/>
      <w:sz w:val="90"/>
      <w:szCs w:val="90"/>
    </w:rPr>
  </w:style>
  <w:style w:type="paragraph" w:styleId="Nadpis2">
    <w:name w:val="heading 2"/>
    <w:basedOn w:val="Normln"/>
    <w:next w:val="Normln"/>
    <w:qFormat/>
    <w:rsid w:val="00074021"/>
    <w:pPr>
      <w:keepNext/>
      <w:spacing w:before="240" w:after="60"/>
      <w:jc w:val="right"/>
      <w:outlineLvl w:val="1"/>
    </w:pPr>
    <w:rPr>
      <w:rFonts w:cs="Arial"/>
      <w:bCs/>
      <w:iCs/>
      <w:color w:val="808080"/>
      <w:spacing w:val="20"/>
      <w:sz w:val="50"/>
      <w:szCs w:val="50"/>
    </w:rPr>
  </w:style>
  <w:style w:type="paragraph" w:styleId="Nadpis3">
    <w:name w:val="heading 3"/>
    <w:basedOn w:val="Normln"/>
    <w:next w:val="Normln"/>
    <w:qFormat/>
    <w:rsid w:val="00074021"/>
    <w:pPr>
      <w:keepNext/>
      <w:tabs>
        <w:tab w:val="left" w:pos="4253"/>
      </w:tabs>
      <w:spacing w:before="240" w:after="60"/>
      <w:jc w:val="right"/>
      <w:outlineLvl w:val="2"/>
    </w:pPr>
    <w:rPr>
      <w:rFonts w:cs="Arial"/>
      <w:b/>
      <w:bCs/>
      <w:color w:val="333333"/>
      <w:spacing w:val="30"/>
      <w:sz w:val="28"/>
      <w:szCs w:val="28"/>
    </w:rPr>
  </w:style>
  <w:style w:type="paragraph" w:styleId="Nadpis6">
    <w:name w:val="heading 6"/>
    <w:basedOn w:val="Normln"/>
    <w:next w:val="Normln"/>
    <w:qFormat/>
    <w:rsid w:val="00074021"/>
    <w:pPr>
      <w:keepNext/>
      <w:outlineLvl w:val="5"/>
    </w:pPr>
    <w:rPr>
      <w:position w:val="0"/>
      <w:sz w:val="24"/>
    </w:rPr>
  </w:style>
  <w:style w:type="paragraph" w:styleId="Nadpis8">
    <w:name w:val="heading 8"/>
    <w:basedOn w:val="Normln"/>
    <w:next w:val="Normln"/>
    <w:qFormat/>
    <w:rsid w:val="00074021"/>
    <w:pPr>
      <w:keepNext/>
      <w:outlineLvl w:val="7"/>
    </w:pPr>
    <w:rPr>
      <w:caps/>
      <w:snapToGrid w:val="0"/>
      <w:color w:val="000000"/>
      <w:position w:val="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074021"/>
    <w:pPr>
      <w:shd w:val="clear" w:color="auto" w:fill="000080"/>
    </w:pPr>
    <w:rPr>
      <w:rFonts w:ascii="Tahoma" w:hAnsi="Tahoma" w:cs="Tahoma"/>
    </w:rPr>
  </w:style>
  <w:style w:type="character" w:customStyle="1" w:styleId="Styl2Char">
    <w:name w:val="Styl2 Char"/>
    <w:rsid w:val="00074021"/>
    <w:rPr>
      <w:rFonts w:ascii="HelveticaNewE" w:hAnsi="HelveticaNewE" w:cs="Arial"/>
      <w:b/>
      <w:bCs/>
      <w:color w:val="333333"/>
      <w:spacing w:val="30"/>
      <w:position w:val="6"/>
      <w:sz w:val="36"/>
      <w:szCs w:val="36"/>
      <w:lang w:val="cs-CZ" w:eastAsia="cs-CZ" w:bidi="ar-SA"/>
    </w:rPr>
  </w:style>
  <w:style w:type="paragraph" w:styleId="Zhlav">
    <w:name w:val="header"/>
    <w:basedOn w:val="Normln"/>
    <w:link w:val="ZhlavChar"/>
    <w:uiPriority w:val="99"/>
    <w:rsid w:val="0007402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074021"/>
    <w:pPr>
      <w:tabs>
        <w:tab w:val="center" w:pos="4536"/>
        <w:tab w:val="right" w:pos="9072"/>
      </w:tabs>
    </w:pPr>
  </w:style>
  <w:style w:type="character" w:customStyle="1" w:styleId="Nadpis1Char">
    <w:name w:val="Nadpis 1 Char"/>
    <w:rsid w:val="00074021"/>
    <w:rPr>
      <w:rFonts w:ascii="HelveticaNewE" w:hAnsi="HelveticaNewE" w:cs="Arial"/>
      <w:bCs/>
      <w:color w:val="808080"/>
      <w:spacing w:val="60"/>
      <w:kern w:val="32"/>
      <w:sz w:val="90"/>
      <w:szCs w:val="90"/>
      <w:lang w:val="cs-CZ" w:eastAsia="cs-CZ" w:bidi="ar-SA"/>
    </w:rPr>
  </w:style>
  <w:style w:type="paragraph" w:styleId="Zkladntext2">
    <w:name w:val="Body Text 2"/>
    <w:basedOn w:val="Normln"/>
    <w:link w:val="Zkladntext2Char"/>
    <w:rsid w:val="00074021"/>
    <w:rPr>
      <w:sz w:val="24"/>
    </w:rPr>
  </w:style>
  <w:style w:type="paragraph" w:customStyle="1" w:styleId="Styl2">
    <w:name w:val="Styl2"/>
    <w:basedOn w:val="Nadpis3"/>
    <w:rsid w:val="00074021"/>
    <w:pPr>
      <w:jc w:val="left"/>
    </w:pPr>
    <w:rPr>
      <w:sz w:val="36"/>
      <w:szCs w:val="36"/>
    </w:rPr>
  </w:style>
  <w:style w:type="paragraph" w:customStyle="1" w:styleId="tiskovamedia">
    <w:name w:val="tiskova media"/>
    <w:basedOn w:val="Normln"/>
    <w:rsid w:val="00074021"/>
    <w:pPr>
      <w:keepNext/>
      <w:tabs>
        <w:tab w:val="left" w:pos="4082"/>
        <w:tab w:val="left" w:pos="4139"/>
      </w:tabs>
      <w:spacing w:before="240" w:after="200"/>
      <w:outlineLvl w:val="2"/>
    </w:pPr>
    <w:rPr>
      <w:b/>
      <w:bCs/>
      <w:color w:val="999999"/>
      <w:spacing w:val="30"/>
      <w:sz w:val="44"/>
      <w:szCs w:val="36"/>
    </w:rPr>
  </w:style>
  <w:style w:type="character" w:customStyle="1" w:styleId="tiskovamediaChar">
    <w:name w:val="tiskova media Char"/>
    <w:rsid w:val="00074021"/>
    <w:rPr>
      <w:rFonts w:ascii="HelveticaNewE" w:hAnsi="HelveticaNewE"/>
      <w:b/>
      <w:bCs/>
      <w:color w:val="999999"/>
      <w:spacing w:val="30"/>
      <w:position w:val="6"/>
      <w:sz w:val="44"/>
      <w:szCs w:val="36"/>
      <w:lang w:val="cs-CZ" w:eastAsia="cs-CZ" w:bidi="ar-SA"/>
    </w:rPr>
  </w:style>
  <w:style w:type="character" w:customStyle="1" w:styleId="Nadpis3Char">
    <w:name w:val="Nadpis 3 Char"/>
    <w:rsid w:val="00074021"/>
    <w:rPr>
      <w:rFonts w:ascii="HelveticaNewE" w:hAnsi="HelveticaNewE" w:cs="Arial"/>
      <w:b/>
      <w:bCs/>
      <w:color w:val="333333"/>
      <w:spacing w:val="30"/>
      <w:position w:val="6"/>
      <w:sz w:val="28"/>
      <w:szCs w:val="28"/>
      <w:lang w:val="cs-CZ" w:eastAsia="cs-CZ" w:bidi="ar-SA"/>
    </w:rPr>
  </w:style>
  <w:style w:type="paragraph" w:customStyle="1" w:styleId="StylStyl214b">
    <w:name w:val="Styl Styl2 + 14 b."/>
    <w:basedOn w:val="Styl2"/>
    <w:rsid w:val="00074021"/>
    <w:pPr>
      <w:tabs>
        <w:tab w:val="clear" w:pos="4253"/>
        <w:tab w:val="left" w:pos="4082"/>
      </w:tabs>
    </w:pPr>
    <w:rPr>
      <w:sz w:val="28"/>
    </w:rPr>
  </w:style>
  <w:style w:type="paragraph" w:customStyle="1" w:styleId="StylStylStyl214b18b">
    <w:name w:val="Styl Styl Styl2 + 14 b. + 18 b."/>
    <w:basedOn w:val="StylStyl214b"/>
    <w:rsid w:val="00074021"/>
    <w:rPr>
      <w:sz w:val="36"/>
    </w:rPr>
  </w:style>
  <w:style w:type="character" w:customStyle="1" w:styleId="StylStyl214bChar">
    <w:name w:val="Styl Styl2 + 14 b. Char"/>
    <w:rsid w:val="00074021"/>
    <w:rPr>
      <w:rFonts w:ascii="HelveticaNewE" w:hAnsi="HelveticaNewE" w:cs="Arial"/>
      <w:b/>
      <w:bCs/>
      <w:color w:val="333333"/>
      <w:spacing w:val="30"/>
      <w:position w:val="6"/>
      <w:sz w:val="28"/>
      <w:szCs w:val="36"/>
      <w:lang w:val="cs-CZ" w:eastAsia="cs-CZ" w:bidi="ar-SA"/>
    </w:rPr>
  </w:style>
  <w:style w:type="character" w:customStyle="1" w:styleId="StylStylStyl214b18bChar">
    <w:name w:val="Styl Styl Styl2 + 14 b. + 18 b. Char"/>
    <w:rsid w:val="00074021"/>
    <w:rPr>
      <w:rFonts w:ascii="HelveticaNewE" w:hAnsi="HelveticaNewE" w:cs="Arial"/>
      <w:b/>
      <w:bCs/>
      <w:color w:val="333333"/>
      <w:spacing w:val="30"/>
      <w:position w:val="6"/>
      <w:sz w:val="36"/>
      <w:szCs w:val="36"/>
      <w:lang w:val="cs-CZ" w:eastAsia="cs-CZ" w:bidi="ar-SA"/>
    </w:rPr>
  </w:style>
  <w:style w:type="paragraph" w:customStyle="1" w:styleId="StylStylStyl214bnenTun">
    <w:name w:val="Styl Styl Styl2 + 14 b. + není Tučné"/>
    <w:basedOn w:val="StylStyl214b"/>
    <w:rsid w:val="00074021"/>
    <w:pPr>
      <w:spacing w:before="0" w:after="0"/>
      <w:outlineLvl w:val="9"/>
    </w:pPr>
    <w:rPr>
      <w:b w:val="0"/>
      <w:bCs w:val="0"/>
    </w:rPr>
  </w:style>
  <w:style w:type="character" w:customStyle="1" w:styleId="StylStylStyl214bnenTunChar">
    <w:name w:val="Styl Styl Styl2 + 14 b. + není Tučné Char"/>
    <w:rsid w:val="00074021"/>
    <w:rPr>
      <w:rFonts w:ascii="HelveticaNewE" w:hAnsi="HelveticaNewE" w:cs="Arial"/>
      <w:b/>
      <w:bCs/>
      <w:color w:val="333333"/>
      <w:spacing w:val="30"/>
      <w:position w:val="6"/>
      <w:sz w:val="28"/>
      <w:szCs w:val="36"/>
      <w:lang w:val="cs-CZ" w:eastAsia="cs-CZ" w:bidi="ar-SA"/>
    </w:rPr>
  </w:style>
  <w:style w:type="paragraph" w:customStyle="1" w:styleId="StylStylStylStyl214bnenTun">
    <w:name w:val="Styl Styl Styl Styl2 + 14 b. + není Tučné +"/>
    <w:basedOn w:val="StylStylStyl214bnenTun"/>
    <w:rsid w:val="00074021"/>
  </w:style>
  <w:style w:type="character" w:customStyle="1" w:styleId="StylStylStylStyl214bnenTunChar">
    <w:name w:val="Styl Styl Styl Styl2 + 14 b. + není Tučné + Char"/>
    <w:rsid w:val="00074021"/>
    <w:rPr>
      <w:rFonts w:ascii="HelveticaNewE" w:hAnsi="HelveticaNewE" w:cs="Arial"/>
      <w:b/>
      <w:bCs/>
      <w:color w:val="333333"/>
      <w:spacing w:val="30"/>
      <w:position w:val="6"/>
      <w:sz w:val="28"/>
      <w:szCs w:val="36"/>
      <w:lang w:val="cs-CZ" w:eastAsia="cs-CZ" w:bidi="ar-SA"/>
    </w:rPr>
  </w:style>
  <w:style w:type="paragraph" w:styleId="Zkladntext">
    <w:name w:val="Body Text"/>
    <w:basedOn w:val="Normln"/>
    <w:link w:val="ZkladntextChar"/>
    <w:rsid w:val="00074021"/>
    <w:rPr>
      <w:rFonts w:ascii="Times New Roman" w:hAnsi="Times New Roman"/>
      <w:b/>
      <w:bCs/>
      <w:position w:val="0"/>
      <w:sz w:val="24"/>
      <w:szCs w:val="24"/>
    </w:rPr>
  </w:style>
  <w:style w:type="paragraph" w:styleId="Zkladntext3">
    <w:name w:val="Body Text 3"/>
    <w:basedOn w:val="Normln"/>
    <w:link w:val="Zkladntext3Char"/>
    <w:rsid w:val="00074021"/>
    <w:rPr>
      <w:color w:val="605D5C"/>
      <w:spacing w:val="30"/>
      <w:sz w:val="26"/>
    </w:rPr>
  </w:style>
  <w:style w:type="character" w:styleId="Hypertextovodkaz">
    <w:name w:val="Hyperlink"/>
    <w:rsid w:val="001D2A3C"/>
    <w:rPr>
      <w:color w:val="0000FF"/>
      <w:u w:val="single"/>
    </w:rPr>
  </w:style>
  <w:style w:type="character" w:customStyle="1" w:styleId="Zkladntext3Char">
    <w:name w:val="Základní text 3 Char"/>
    <w:link w:val="Zkladntext3"/>
    <w:rsid w:val="00CD5E22"/>
    <w:rPr>
      <w:rFonts w:ascii="HelveticaNewE" w:hAnsi="HelveticaNewE"/>
      <w:color w:val="605D5C"/>
      <w:spacing w:val="30"/>
      <w:position w:val="6"/>
      <w:sz w:val="26"/>
    </w:rPr>
  </w:style>
  <w:style w:type="paragraph" w:styleId="Textbubliny">
    <w:name w:val="Balloon Text"/>
    <w:basedOn w:val="Normln"/>
    <w:link w:val="TextbublinyChar"/>
    <w:rsid w:val="006B6C3C"/>
    <w:rPr>
      <w:sz w:val="16"/>
      <w:szCs w:val="16"/>
    </w:rPr>
  </w:style>
  <w:style w:type="character" w:customStyle="1" w:styleId="TextbublinyChar">
    <w:name w:val="Text bubliny Char"/>
    <w:link w:val="Textbubliny"/>
    <w:rsid w:val="006B6C3C"/>
    <w:rPr>
      <w:rFonts w:ascii="Arial" w:hAnsi="Arial" w:cs="Arial"/>
      <w:position w:val="6"/>
      <w:sz w:val="16"/>
      <w:szCs w:val="16"/>
    </w:rPr>
  </w:style>
  <w:style w:type="character" w:customStyle="1" w:styleId="ZpatChar">
    <w:name w:val="Zápatí Char"/>
    <w:link w:val="Zpat"/>
    <w:uiPriority w:val="99"/>
    <w:rsid w:val="005F32FA"/>
    <w:rPr>
      <w:rFonts w:ascii="HelveticaNewE" w:hAnsi="HelveticaNewE"/>
      <w:position w:val="6"/>
    </w:rPr>
  </w:style>
  <w:style w:type="character" w:customStyle="1" w:styleId="ZhlavChar">
    <w:name w:val="Záhlaví Char"/>
    <w:link w:val="Zhlav"/>
    <w:uiPriority w:val="99"/>
    <w:rsid w:val="00665D4D"/>
    <w:rPr>
      <w:rFonts w:ascii="HelveticaNewE" w:hAnsi="HelveticaNewE"/>
      <w:position w:val="6"/>
    </w:rPr>
  </w:style>
  <w:style w:type="paragraph" w:styleId="Revize">
    <w:name w:val="Revision"/>
    <w:hidden/>
    <w:uiPriority w:val="99"/>
    <w:semiHidden/>
    <w:rsid w:val="00E57398"/>
    <w:rPr>
      <w:rFonts w:ascii="Arial" w:hAnsi="Arial"/>
      <w:position w:val="6"/>
    </w:rPr>
  </w:style>
  <w:style w:type="character" w:styleId="Odkaznakoment">
    <w:name w:val="annotation reference"/>
    <w:rsid w:val="00262C19"/>
    <w:rPr>
      <w:sz w:val="16"/>
      <w:szCs w:val="16"/>
    </w:rPr>
  </w:style>
  <w:style w:type="paragraph" w:styleId="Textkomente">
    <w:name w:val="annotation text"/>
    <w:basedOn w:val="Normln"/>
    <w:link w:val="TextkomenteChar"/>
    <w:rsid w:val="00262C19"/>
  </w:style>
  <w:style w:type="character" w:customStyle="1" w:styleId="TextkomenteChar">
    <w:name w:val="Text komentáře Char"/>
    <w:link w:val="Textkomente"/>
    <w:rsid w:val="00262C19"/>
    <w:rPr>
      <w:rFonts w:ascii="Arial" w:hAnsi="Arial"/>
      <w:position w:val="6"/>
    </w:rPr>
  </w:style>
  <w:style w:type="paragraph" w:styleId="Pedmtkomente">
    <w:name w:val="annotation subject"/>
    <w:basedOn w:val="Textkomente"/>
    <w:next w:val="Textkomente"/>
    <w:link w:val="PedmtkomenteChar"/>
    <w:rsid w:val="00262C19"/>
    <w:rPr>
      <w:b/>
      <w:bCs/>
    </w:rPr>
  </w:style>
  <w:style w:type="character" w:customStyle="1" w:styleId="PedmtkomenteChar">
    <w:name w:val="Předmět komentáře Char"/>
    <w:link w:val="Pedmtkomente"/>
    <w:rsid w:val="00262C19"/>
    <w:rPr>
      <w:rFonts w:ascii="Arial" w:hAnsi="Arial"/>
      <w:b/>
      <w:bCs/>
      <w:position w:val="6"/>
    </w:rPr>
  </w:style>
  <w:style w:type="character" w:customStyle="1" w:styleId="Zkladntext2Char">
    <w:name w:val="Základní text 2 Char"/>
    <w:link w:val="Zkladntext2"/>
    <w:rsid w:val="00617FEC"/>
    <w:rPr>
      <w:rFonts w:ascii="Arial" w:hAnsi="Arial"/>
      <w:position w:val="6"/>
      <w:sz w:val="24"/>
    </w:rPr>
  </w:style>
  <w:style w:type="character" w:customStyle="1" w:styleId="ZkladntextChar">
    <w:name w:val="Základní text Char"/>
    <w:link w:val="Zkladntext"/>
    <w:rsid w:val="00617FEC"/>
    <w:rPr>
      <w:b/>
      <w:bCs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9F7DC6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932065"/>
    <w:pPr>
      <w:spacing w:before="100" w:beforeAutospacing="1" w:after="100" w:afterAutospacing="1"/>
    </w:pPr>
    <w:rPr>
      <w:rFonts w:ascii="Times New Roman" w:hAnsi="Times New Roman"/>
      <w:position w:val="0"/>
      <w:sz w:val="24"/>
      <w:szCs w:val="24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496F27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D041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6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2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6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2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1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1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7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3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7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1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1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uv.cz" TargetMode="External"/><Relationship Id="rId18" Type="http://schemas.openxmlformats.org/officeDocument/2006/relationships/hyperlink" Target="https://unievydavatelu.cz/clanky/vyzkum-trhu/vyzkum-ctenosti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Data%20aplikac&#237;\Microsoft\&#352;ablony\MP-sablona.dot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6036683649837892"/>
          <c:y val="2.855288773523686E-2"/>
          <c:w val="0.51861117360329956"/>
          <c:h val="0.9064587533062070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Sloupec1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tx2"/>
              </a:solidFill>
              <a:ln>
                <a:noFill/>
              </a:ln>
            </c:spPr>
            <c:extLst>
              <c:ext xmlns:c16="http://schemas.microsoft.com/office/drawing/2014/chart" uri="{C3380CC4-5D6E-409C-BE32-E72D297353CC}">
                <c16:uniqueId val="{00000000-F004-481F-86D4-AF55EC926E11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F004-481F-86D4-AF55EC926E11}"/>
              </c:ext>
            </c:extLst>
          </c:dPt>
          <c:dLbls>
            <c:numFmt formatCode="#,##0" sourceLinked="0"/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8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List1!$A$2:$A$12</c:f>
              <c:strCache>
                <c:ptCount val="11"/>
                <c:pt idx="0">
                  <c:v>Tisk celkem</c:v>
                </c:pt>
                <c:pt idx="2">
                  <c:v>Deníky</c:v>
                </c:pt>
                <c:pt idx="3">
                  <c:v>Suplementy</c:v>
                </c:pt>
                <c:pt idx="4">
                  <c:v>Deníky a suplementy</c:v>
                </c:pt>
                <c:pt idx="6">
                  <c:v>Týdeníky</c:v>
                </c:pt>
                <c:pt idx="7">
                  <c:v>Čtrnáctideníky</c:v>
                </c:pt>
                <c:pt idx="8">
                  <c:v>Měsíčníky</c:v>
                </c:pt>
                <c:pt idx="10">
                  <c:v>Časopisy</c:v>
                </c:pt>
              </c:strCache>
            </c:strRef>
          </c:cat>
          <c:val>
            <c:numRef>
              <c:f>List1!$B$2:$B$12</c:f>
              <c:numCache>
                <c:formatCode>General</c:formatCode>
                <c:ptCount val="11"/>
                <c:pt idx="0" formatCode="#,##0.0">
                  <c:v>76.244690365116597</c:v>
                </c:pt>
                <c:pt idx="2" formatCode="#,##0.0">
                  <c:v>48.251633268429103</c:v>
                </c:pt>
                <c:pt idx="3" formatCode="#,##0.0">
                  <c:v>38.833013062202802</c:v>
                </c:pt>
                <c:pt idx="4" formatCode="#,##0.0">
                  <c:v>53.334456901168899</c:v>
                </c:pt>
                <c:pt idx="6" formatCode="#,##0.0">
                  <c:v>43.851699003067999</c:v>
                </c:pt>
                <c:pt idx="7" formatCode="#,##0.0">
                  <c:v>41.8086317432968</c:v>
                </c:pt>
                <c:pt idx="8" formatCode="#,##0.0">
                  <c:v>57.9722880826641</c:v>
                </c:pt>
                <c:pt idx="10" formatCode="#,##0.0">
                  <c:v>70.158854518637895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004-481F-86D4-AF55EC926E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139111424"/>
        <c:axId val="139150080"/>
      </c:barChart>
      <c:catAx>
        <c:axId val="139111424"/>
        <c:scaling>
          <c:orientation val="maxMin"/>
        </c:scaling>
        <c:delete val="0"/>
        <c:axPos val="l"/>
        <c:numFmt formatCode="General" sourceLinked="0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600" b="0" i="0" u="none" strike="noStrike" baseline="0">
                <a:solidFill>
                  <a:srgbClr val="666699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39150080"/>
        <c:crosses val="autoZero"/>
        <c:auto val="1"/>
        <c:lblAlgn val="ctr"/>
        <c:lblOffset val="100"/>
        <c:tickLblSkip val="1"/>
        <c:noMultiLvlLbl val="0"/>
      </c:catAx>
      <c:valAx>
        <c:axId val="139150080"/>
        <c:scaling>
          <c:orientation val="minMax"/>
          <c:max val="100"/>
          <c:min val="0"/>
        </c:scaling>
        <c:delete val="0"/>
        <c:axPos val="b"/>
        <c:numFmt formatCode="#,##0.0" sourceLinked="1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00" b="0" i="0" u="none" strike="noStrike" baseline="0">
                <a:solidFill>
                  <a:srgbClr val="FFFFFF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39111424"/>
        <c:crosses val="max"/>
        <c:crossBetween val="between"/>
        <c:majorUnit val="20"/>
      </c:valAx>
    </c:plotArea>
    <c:plotVisOnly val="1"/>
    <c:dispBlanksAs val="gap"/>
    <c:showDLblsOverMax val="0"/>
  </c:chart>
  <c:spPr>
    <a:noFill/>
  </c:spPr>
  <c:txPr>
    <a:bodyPr/>
    <a:lstStyle/>
    <a:p>
      <a:pPr>
        <a:defRPr sz="18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cs-CZ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43425643695364524"/>
          <c:y val="2.855288773523686E-2"/>
          <c:w val="0.52480618809087676"/>
          <c:h val="0.963401531330322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</c:strCache>
            </c:strRef>
          </c:tx>
          <c:spPr>
            <a:solidFill>
              <a:srgbClr val="4F81BD"/>
            </a:solidFill>
            <a:ln>
              <a:noFill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7DE6-4811-843E-9DAA039A4943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7DE6-4811-843E-9DAA039A4943}"/>
              </c:ext>
            </c:extLst>
          </c:dPt>
          <c:dLbls>
            <c:numFmt formatCode="#,##0" sourceLinked="0"/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8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List1!$A$2:$A$22</c:f>
              <c:strCache>
                <c:ptCount val="21"/>
                <c:pt idx="0">
                  <c:v>Celostátní deníky</c:v>
                </c:pt>
                <c:pt idx="1">
                  <c:v>Společenské</c:v>
                </c:pt>
                <c:pt idx="2">
                  <c:v>Suplementy - programové</c:v>
                </c:pt>
                <c:pt idx="3">
                  <c:v>Životního stylu pro ženy</c:v>
                </c:pt>
                <c:pt idx="4">
                  <c:v>Programové</c:v>
                </c:pt>
                <c:pt idx="5">
                  <c:v>Pro ženy</c:v>
                </c:pt>
                <c:pt idx="6">
                  <c:v>Regionální deníky</c:v>
                </c:pt>
                <c:pt idx="7">
                  <c:v>Věda, technika, zajímavosti, cestování</c:v>
                </c:pt>
                <c:pt idx="8">
                  <c:v>Zpravodajské týdeníky</c:v>
                </c:pt>
                <c:pt idx="9">
                  <c:v>Suplementy - tematické</c:v>
                </c:pt>
                <c:pt idx="10">
                  <c:v>Motoristické</c:v>
                </c:pt>
                <c:pt idx="11">
                  <c:v>Vaření</c:v>
                </c:pt>
                <c:pt idx="12">
                  <c:v>Pro ženy - čtení, křížovky a soutěže</c:v>
                </c:pt>
                <c:pt idx="13">
                  <c:v>Bydlení, bytová kultura</c:v>
                </c:pt>
                <c:pt idx="14">
                  <c:v>Zahrada, hobby</c:v>
                </c:pt>
                <c:pt idx="15">
                  <c:v>Deníky zdarma</c:v>
                </c:pt>
                <c:pt idx="16">
                  <c:v>Ekonomické</c:v>
                </c:pt>
                <c:pt idx="17">
                  <c:v>Pro děti a mládež</c:v>
                </c:pt>
                <c:pt idx="18">
                  <c:v>Informační a komunikační technologie</c:v>
                </c:pt>
                <c:pt idx="19">
                  <c:v>Péče o zdraví</c:v>
                </c:pt>
                <c:pt idx="20">
                  <c:v>Sportovní</c:v>
                </c:pt>
              </c:strCache>
            </c:strRef>
          </c:cat>
          <c:val>
            <c:numRef>
              <c:f>List1!$B$2:$B$22</c:f>
              <c:numCache>
                <c:formatCode>#,##0.0</c:formatCode>
                <c:ptCount val="21"/>
                <c:pt idx="0">
                  <c:v>37.364729508813298</c:v>
                </c:pt>
                <c:pt idx="1">
                  <c:v>36.271562139321901</c:v>
                </c:pt>
                <c:pt idx="2">
                  <c:v>34.553662155098998</c:v>
                </c:pt>
                <c:pt idx="3">
                  <c:v>27.250714979676999</c:v>
                </c:pt>
                <c:pt idx="4">
                  <c:v>25.230012779607399</c:v>
                </c:pt>
                <c:pt idx="5">
                  <c:v>23.146329644644901</c:v>
                </c:pt>
                <c:pt idx="6">
                  <c:v>22.321741072111902</c:v>
                </c:pt>
                <c:pt idx="7">
                  <c:v>21.4097036772717</c:v>
                </c:pt>
                <c:pt idx="8">
                  <c:v>17.304633018958899</c:v>
                </c:pt>
                <c:pt idx="9">
                  <c:v>15.655460641921101</c:v>
                </c:pt>
                <c:pt idx="10">
                  <c:v>14.43150456837</c:v>
                </c:pt>
                <c:pt idx="11">
                  <c:v>13.433156167205301</c:v>
                </c:pt>
                <c:pt idx="12">
                  <c:v>12.3091411076615</c:v>
                </c:pt>
                <c:pt idx="13">
                  <c:v>12.298431653839399</c:v>
                </c:pt>
                <c:pt idx="14">
                  <c:v>11.285948665183801</c:v>
                </c:pt>
                <c:pt idx="15">
                  <c:v>10.989551114691899</c:v>
                </c:pt>
                <c:pt idx="16">
                  <c:v>9.3553981416129393</c:v>
                </c:pt>
                <c:pt idx="17">
                  <c:v>6.6581493192637096</c:v>
                </c:pt>
                <c:pt idx="18">
                  <c:v>5.98607009422415</c:v>
                </c:pt>
                <c:pt idx="19">
                  <c:v>5.03188478254238</c:v>
                </c:pt>
                <c:pt idx="20">
                  <c:v>2.4191682308417102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DE6-4811-843E-9DAA039A49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139184768"/>
        <c:axId val="139194752"/>
      </c:barChart>
      <c:catAx>
        <c:axId val="139184768"/>
        <c:scaling>
          <c:orientation val="maxMin"/>
        </c:scaling>
        <c:delete val="0"/>
        <c:axPos val="l"/>
        <c:numFmt formatCode="General" sourceLinked="0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600" b="0" i="0" u="none" strike="noStrike" baseline="0">
                <a:solidFill>
                  <a:srgbClr val="666699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39194752"/>
        <c:crosses val="autoZero"/>
        <c:auto val="1"/>
        <c:lblAlgn val="ctr"/>
        <c:lblOffset val="100"/>
        <c:tickLblSkip val="1"/>
        <c:noMultiLvlLbl val="0"/>
      </c:catAx>
      <c:valAx>
        <c:axId val="139194752"/>
        <c:scaling>
          <c:orientation val="minMax"/>
          <c:max val="50"/>
          <c:min val="0"/>
        </c:scaling>
        <c:delete val="0"/>
        <c:axPos val="b"/>
        <c:numFmt formatCode="#,##0.0" sourceLinked="1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00" b="0" i="0" u="none" strike="noStrike" baseline="0">
                <a:solidFill>
                  <a:srgbClr val="FFFFFF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39184768"/>
        <c:crosses val="max"/>
        <c:crossBetween val="between"/>
        <c:majorUnit val="20"/>
      </c:valAx>
    </c:plotArea>
    <c:plotVisOnly val="1"/>
    <c:dispBlanksAs val="gap"/>
    <c:showDLblsOverMax val="0"/>
  </c:chart>
  <c:spPr>
    <a:noFill/>
  </c:spPr>
  <c:txPr>
    <a:bodyPr/>
    <a:lstStyle/>
    <a:p>
      <a:pPr>
        <a:defRPr sz="18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cs-CZ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6870315909306519"/>
          <c:y val="2.855288773523686E-2"/>
          <c:w val="0.70882422829676406"/>
          <c:h val="0.963401531330322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čtenáři na vydání</c:v>
                </c:pt>
              </c:strCache>
            </c:strRef>
          </c:tx>
          <c:spPr>
            <a:solidFill>
              <a:srgbClr val="4F81BD"/>
            </a:solidFill>
            <a:ln>
              <a:noFill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3022-4104-A239-79A1CB4AD869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3022-4104-A239-79A1CB4AD869}"/>
              </c:ext>
            </c:extLst>
          </c:dPt>
          <c:dLbls>
            <c:numFmt formatCode="#,##0" sourceLinked="0"/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8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List1!$A$2:$A$4</c:f>
              <c:strCache>
                <c:ptCount val="3"/>
                <c:pt idx="0">
                  <c:v>vysokoškolské</c:v>
                </c:pt>
                <c:pt idx="1">
                  <c:v>s maturitou</c:v>
                </c:pt>
                <c:pt idx="2">
                  <c:v>bez maturity</c:v>
                </c:pt>
              </c:strCache>
            </c:strRef>
          </c:cat>
          <c:val>
            <c:numRef>
              <c:f>List1!$B$2:$B$4</c:f>
              <c:numCache>
                <c:formatCode>#,##0.0</c:formatCode>
                <c:ptCount val="3"/>
                <c:pt idx="0">
                  <c:v>21.589637590250899</c:v>
                </c:pt>
                <c:pt idx="1">
                  <c:v>34.620021858446897</c:v>
                </c:pt>
                <c:pt idx="2">
                  <c:v>43.790340551300901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022-4104-A239-79A1CB4AD869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populace</c:v>
                </c:pt>
              </c:strCache>
            </c:strRef>
          </c:tx>
          <c:spPr>
            <a:solidFill>
              <a:srgbClr val="1F497D"/>
            </a:solidFill>
          </c:spPr>
          <c:invertIfNegative val="0"/>
          <c:dLbls>
            <c:numFmt formatCode="#,##0" sourceLinked="0"/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List1!$A$2:$A$4</c:f>
              <c:strCache>
                <c:ptCount val="3"/>
                <c:pt idx="0">
                  <c:v>vysokoškolské</c:v>
                </c:pt>
                <c:pt idx="1">
                  <c:v>s maturitou</c:v>
                </c:pt>
                <c:pt idx="2">
                  <c:v>bez maturity</c:v>
                </c:pt>
              </c:strCache>
            </c:strRef>
          </c:cat>
          <c:val>
            <c:numRef>
              <c:f>List1!$C$2:$C$4</c:f>
              <c:numCache>
                <c:formatCode>#,##0.0</c:formatCode>
                <c:ptCount val="3"/>
                <c:pt idx="0">
                  <c:v>19.5938537877866</c:v>
                </c:pt>
                <c:pt idx="1">
                  <c:v>33.504635703201899</c:v>
                </c:pt>
                <c:pt idx="2">
                  <c:v>46.901510509008197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022-4104-A239-79A1CB4AD8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169564032"/>
        <c:axId val="169565568"/>
      </c:barChart>
      <c:catAx>
        <c:axId val="169564032"/>
        <c:scaling>
          <c:orientation val="maxMin"/>
        </c:scaling>
        <c:delete val="0"/>
        <c:axPos val="l"/>
        <c:numFmt formatCode="General" sourceLinked="0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600" b="0" i="0" u="none" strike="noStrike" baseline="0">
                <a:solidFill>
                  <a:srgbClr val="666699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69565568"/>
        <c:crosses val="autoZero"/>
        <c:auto val="1"/>
        <c:lblAlgn val="ctr"/>
        <c:lblOffset val="100"/>
        <c:tickLblSkip val="1"/>
        <c:noMultiLvlLbl val="0"/>
      </c:catAx>
      <c:valAx>
        <c:axId val="169565568"/>
        <c:scaling>
          <c:orientation val="minMax"/>
          <c:max val="100"/>
          <c:min val="0"/>
        </c:scaling>
        <c:delete val="0"/>
        <c:axPos val="b"/>
        <c:numFmt formatCode="#,##0.0" sourceLinked="1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00" b="0" i="0" u="none" strike="noStrike" baseline="0">
                <a:solidFill>
                  <a:srgbClr val="FFFFFF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69564032"/>
        <c:crosses val="max"/>
        <c:crossBetween val="between"/>
        <c:majorUnit val="20"/>
      </c:valAx>
    </c:plotArea>
    <c:legend>
      <c:legendPos val="r"/>
      <c:layout>
        <c:manualLayout>
          <c:xMode val="edge"/>
          <c:yMode val="edge"/>
          <c:x val="0.63682978713955163"/>
          <c:y val="0.40448950864382183"/>
          <c:w val="0.3373439765812406"/>
          <c:h val="0.25887797166564552"/>
        </c:manualLayout>
      </c:layout>
      <c:overlay val="0"/>
    </c:legend>
    <c:plotVisOnly val="1"/>
    <c:dispBlanksAs val="gap"/>
    <c:showDLblsOverMax val="0"/>
  </c:chart>
  <c:spPr>
    <a:noFill/>
  </c:spPr>
  <c:txPr>
    <a:bodyPr/>
    <a:lstStyle/>
    <a:p>
      <a:pPr>
        <a:defRPr sz="18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cs-CZ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273950695922046"/>
          <c:y val="2.855288773523686E-2"/>
          <c:w val="0.75013231779762468"/>
          <c:h val="0.963401531330322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čtenáři na vydání</c:v>
                </c:pt>
              </c:strCache>
            </c:strRef>
          </c:tx>
          <c:spPr>
            <a:solidFill>
              <a:srgbClr val="4F81BD"/>
            </a:solidFill>
            <a:ln>
              <a:noFill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6073-410D-972A-EE6550033223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6073-410D-972A-EE6550033223}"/>
              </c:ext>
            </c:extLst>
          </c:dPt>
          <c:dLbls>
            <c:numFmt formatCode="#,##0" sourceLinked="0"/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8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List1!$A$2:$A$9</c:f>
              <c:strCache>
                <c:ptCount val="8"/>
                <c:pt idx="0">
                  <c:v>A - nejvyšší</c:v>
                </c:pt>
                <c:pt idx="1">
                  <c:v>B</c:v>
                </c:pt>
                <c:pt idx="2">
                  <c:v>C1</c:v>
                </c:pt>
                <c:pt idx="3">
                  <c:v>C2</c:v>
                </c:pt>
                <c:pt idx="4">
                  <c:v>D</c:v>
                </c:pt>
                <c:pt idx="5">
                  <c:v>E1</c:v>
                </c:pt>
                <c:pt idx="6">
                  <c:v>E2</c:v>
                </c:pt>
                <c:pt idx="7">
                  <c:v>E3 - nejnižší</c:v>
                </c:pt>
              </c:strCache>
            </c:strRef>
          </c:cat>
          <c:val>
            <c:numRef>
              <c:f>List1!$B$2:$B$9</c:f>
              <c:numCache>
                <c:formatCode>#,##0.0</c:formatCode>
                <c:ptCount val="8"/>
                <c:pt idx="0">
                  <c:v>22.581165728517199</c:v>
                </c:pt>
                <c:pt idx="1">
                  <c:v>13.204432454987399</c:v>
                </c:pt>
                <c:pt idx="2">
                  <c:v>16.2803471765098</c:v>
                </c:pt>
                <c:pt idx="3">
                  <c:v>23.270921197658701</c:v>
                </c:pt>
                <c:pt idx="4">
                  <c:v>13.854665504020099</c:v>
                </c:pt>
                <c:pt idx="5">
                  <c:v>8.6567514025984593</c:v>
                </c:pt>
                <c:pt idx="6">
                  <c:v>1.2580424172756299</c:v>
                </c:pt>
                <c:pt idx="7">
                  <c:v>0.89367411843137201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073-410D-972A-EE6550033223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populace</c:v>
                </c:pt>
              </c:strCache>
            </c:strRef>
          </c:tx>
          <c:spPr>
            <a:solidFill>
              <a:srgbClr val="1F497D"/>
            </a:solidFill>
          </c:spPr>
          <c:invertIfNegative val="0"/>
          <c:dLbls>
            <c:numFmt formatCode="#,##0" sourceLinked="0"/>
            <c:spPr>
              <a:noFill/>
              <a:ln w="25400">
                <a:noFill/>
              </a:ln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List1!$A$2:$A$9</c:f>
              <c:strCache>
                <c:ptCount val="8"/>
                <c:pt idx="0">
                  <c:v>A - nejvyšší</c:v>
                </c:pt>
                <c:pt idx="1">
                  <c:v>B</c:v>
                </c:pt>
                <c:pt idx="2">
                  <c:v>C1</c:v>
                </c:pt>
                <c:pt idx="3">
                  <c:v>C2</c:v>
                </c:pt>
                <c:pt idx="4">
                  <c:v>D</c:v>
                </c:pt>
                <c:pt idx="5">
                  <c:v>E1</c:v>
                </c:pt>
                <c:pt idx="6">
                  <c:v>E2</c:v>
                </c:pt>
                <c:pt idx="7">
                  <c:v>E3 - nejnižší</c:v>
                </c:pt>
              </c:strCache>
            </c:strRef>
          </c:cat>
          <c:val>
            <c:numRef>
              <c:f>List1!$C$2:$C$9</c:f>
              <c:numCache>
                <c:formatCode>#,##0.0</c:formatCode>
                <c:ptCount val="8"/>
                <c:pt idx="0">
                  <c:v>21.2837090540507</c:v>
                </c:pt>
                <c:pt idx="1">
                  <c:v>11.389128478232101</c:v>
                </c:pt>
                <c:pt idx="2">
                  <c:v>17.139381040866301</c:v>
                </c:pt>
                <c:pt idx="3">
                  <c:v>23.567284058578601</c:v>
                </c:pt>
                <c:pt idx="4">
                  <c:v>15.015114509202199</c:v>
                </c:pt>
                <c:pt idx="5">
                  <c:v>9.0815101171212405</c:v>
                </c:pt>
                <c:pt idx="6">
                  <c:v>1.46966023559771</c:v>
                </c:pt>
                <c:pt idx="7">
                  <c:v>1.0542125063476799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073-410D-972A-EE65500332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169621760"/>
        <c:axId val="169631744"/>
      </c:barChart>
      <c:catAx>
        <c:axId val="169621760"/>
        <c:scaling>
          <c:orientation val="maxMin"/>
        </c:scaling>
        <c:delete val="0"/>
        <c:axPos val="l"/>
        <c:numFmt formatCode="General" sourceLinked="0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600" b="0" i="0" u="none" strike="noStrike" baseline="0">
                <a:solidFill>
                  <a:srgbClr val="666699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69631744"/>
        <c:crosses val="autoZero"/>
        <c:auto val="1"/>
        <c:lblAlgn val="ctr"/>
        <c:lblOffset val="100"/>
        <c:tickLblSkip val="1"/>
        <c:noMultiLvlLbl val="0"/>
      </c:catAx>
      <c:valAx>
        <c:axId val="169631744"/>
        <c:scaling>
          <c:orientation val="minMax"/>
          <c:max val="100"/>
          <c:min val="0"/>
        </c:scaling>
        <c:delete val="0"/>
        <c:axPos val="b"/>
        <c:numFmt formatCode="#,##0.0" sourceLinked="1"/>
        <c:majorTickMark val="out"/>
        <c:minorTickMark val="none"/>
        <c:tickLblPos val="nextTo"/>
        <c:spPr>
          <a:ln>
            <a:noFill/>
          </a:ln>
        </c:spPr>
        <c:txPr>
          <a:bodyPr rot="0" vert="horz"/>
          <a:lstStyle/>
          <a:p>
            <a:pPr>
              <a:defRPr sz="100" b="0" i="0" u="none" strike="noStrike" baseline="0">
                <a:solidFill>
                  <a:srgbClr val="FFFFFF"/>
                </a:solidFill>
                <a:latin typeface="Calibri"/>
                <a:ea typeface="Calibri"/>
                <a:cs typeface="Calibri"/>
              </a:defRPr>
            </a:pPr>
            <a:endParaRPr lang="cs-CZ"/>
          </a:p>
        </c:txPr>
        <c:crossAx val="169621760"/>
        <c:crosses val="max"/>
        <c:crossBetween val="between"/>
        <c:majorUnit val="20"/>
      </c:valAx>
    </c:plotArea>
    <c:legend>
      <c:legendPos val="r"/>
      <c:layout>
        <c:manualLayout>
          <c:xMode val="edge"/>
          <c:yMode val="edge"/>
          <c:x val="0.57315516283356149"/>
          <c:y val="0.37056117438274261"/>
          <c:w val="0.41307547399948497"/>
          <c:h val="0.25887788096509823"/>
        </c:manualLayout>
      </c:layout>
      <c:overlay val="0"/>
    </c:legend>
    <c:plotVisOnly val="1"/>
    <c:dispBlanksAs val="gap"/>
    <c:showDLblsOverMax val="0"/>
  </c:chart>
  <c:spPr>
    <a:noFill/>
  </c:spPr>
  <c:txPr>
    <a:bodyPr/>
    <a:lstStyle/>
    <a:p>
      <a:pPr>
        <a:defRPr sz="18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cs-CZ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Kancelář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Kancelář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Kancelář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Kancelář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Kancelář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Kancelář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Kancelář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Kancelář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Kancelář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Kancelář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Kancelář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Kancelář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226F6-DE9F-4BF4-B3FA-5A52205B0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MP-sablona</Template>
  <TotalTime>121</TotalTime>
  <Pages>11</Pages>
  <Words>1129</Words>
  <Characters>6663</Characters>
  <Application>Microsoft Office Word</Application>
  <DocSecurity>0</DocSecurity>
  <Lines>55</Lines>
  <Paragraphs>15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7777</CharactersWithSpaces>
  <SharedDoc>false</SharedDoc>
  <HLinks>
    <vt:vector size="6" baseType="variant">
      <vt:variant>
        <vt:i4>2031697</vt:i4>
      </vt:variant>
      <vt:variant>
        <vt:i4>0</vt:i4>
      </vt:variant>
      <vt:variant>
        <vt:i4>0</vt:i4>
      </vt:variant>
      <vt:variant>
        <vt:i4>5</vt:i4>
      </vt:variant>
      <vt:variant>
        <vt:lpwstr>http://www.unievydavatelu.cz/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Veithová</dc:creator>
  <cp:lastModifiedBy>Jan Pochman</cp:lastModifiedBy>
  <cp:revision>5</cp:revision>
  <cp:lastPrinted>2025-11-04T14:23:00Z</cp:lastPrinted>
  <dcterms:created xsi:type="dcterms:W3CDTF">2026-05-12T09:27:00Z</dcterms:created>
  <dcterms:modified xsi:type="dcterms:W3CDTF">2026-05-12T17:13:00Z</dcterms:modified>
</cp:coreProperties>
</file>