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7A3" w:rsidRDefault="001747A3" w:rsidP="00426E09">
      <w:pPr>
        <w:jc w:val="center"/>
      </w:pPr>
      <w:bookmarkStart w:id="0" w:name="_GoBack"/>
      <w:bookmarkEnd w:id="0"/>
    </w:p>
    <w:p w:rsidR="00EA1D7D" w:rsidRPr="0096238C" w:rsidRDefault="00EA1D7D" w:rsidP="00EA1D7D">
      <w:pPr>
        <w:ind w:right="284"/>
        <w:jc w:val="right"/>
        <w:rPr>
          <w:rFonts w:eastAsia="Calibri" w:cs="Arial"/>
          <w:color w:val="777777"/>
          <w:position w:val="0"/>
          <w:sz w:val="90"/>
          <w:szCs w:val="90"/>
          <w:lang w:eastAsia="en-US"/>
        </w:rPr>
      </w:pPr>
      <w:r w:rsidRPr="0096238C">
        <w:rPr>
          <w:rFonts w:eastAsia="Calibri" w:cs="Arial"/>
          <w:color w:val="777777"/>
          <w:position w:val="0"/>
          <w:sz w:val="90"/>
          <w:szCs w:val="90"/>
          <w:lang w:eastAsia="en-US"/>
        </w:rPr>
        <w:t>2019</w:t>
      </w:r>
    </w:p>
    <w:p w:rsidR="00EA1D7D" w:rsidRPr="0096238C" w:rsidRDefault="00EA1D7D" w:rsidP="00EA1D7D">
      <w:pPr>
        <w:tabs>
          <w:tab w:val="left" w:pos="709"/>
        </w:tabs>
        <w:rPr>
          <w:rFonts w:eastAsia="Calibri" w:cs="Arial"/>
          <w:color w:val="777777"/>
          <w:position w:val="0"/>
          <w:sz w:val="52"/>
          <w:szCs w:val="90"/>
          <w:lang w:eastAsia="en-US"/>
        </w:rPr>
      </w:pPr>
      <w:r w:rsidRPr="0096238C">
        <w:rPr>
          <w:rFonts w:eastAsia="Calibri" w:cs="Arial"/>
          <w:color w:val="777777"/>
          <w:position w:val="0"/>
          <w:sz w:val="52"/>
          <w:szCs w:val="90"/>
          <w:lang w:eastAsia="en-US"/>
        </w:rPr>
        <w:tab/>
      </w:r>
    </w:p>
    <w:p w:rsidR="00EA1D7D" w:rsidRPr="0096238C" w:rsidRDefault="001D027C" w:rsidP="00EA1D7D">
      <w:pPr>
        <w:tabs>
          <w:tab w:val="left" w:pos="1276"/>
        </w:tabs>
        <w:rPr>
          <w:rFonts w:eastAsia="Calibri" w:cs="Arial"/>
          <w:color w:val="777777"/>
          <w:position w:val="0"/>
          <w:sz w:val="36"/>
          <w:szCs w:val="36"/>
          <w:lang w:eastAsia="en-US"/>
        </w:rPr>
      </w:pPr>
      <w:r>
        <w:rPr>
          <w:rFonts w:eastAsia="Calibri" w:cs="Arial"/>
          <w:color w:val="777777"/>
          <w:position w:val="0"/>
          <w:sz w:val="36"/>
          <w:szCs w:val="36"/>
          <w:lang w:eastAsia="en-US"/>
        </w:rPr>
        <w:t>1. 1</w:t>
      </w:r>
      <w:r w:rsidR="00E34A32" w:rsidRPr="0096238C">
        <w:rPr>
          <w:rFonts w:eastAsia="Calibri" w:cs="Arial"/>
          <w:color w:val="777777"/>
          <w:position w:val="0"/>
          <w:sz w:val="36"/>
          <w:szCs w:val="36"/>
          <w:lang w:eastAsia="en-US"/>
        </w:rPr>
        <w:t>. 2019 - 17. 12</w:t>
      </w:r>
      <w:r w:rsidR="00EA1D7D" w:rsidRPr="0096238C">
        <w:rPr>
          <w:rFonts w:eastAsia="Calibri" w:cs="Arial"/>
          <w:color w:val="777777"/>
          <w:position w:val="0"/>
          <w:sz w:val="36"/>
          <w:szCs w:val="36"/>
          <w:lang w:eastAsia="en-US"/>
        </w:rPr>
        <w:t>. 2019</w:t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69504" behindDoc="0" locked="0" layoutInCell="1" allowOverlap="1" wp14:anchorId="55929C3E" wp14:editId="7480D814">
            <wp:simplePos x="0" y="0"/>
            <wp:positionH relativeFrom="column">
              <wp:posOffset>743585</wp:posOffset>
            </wp:positionH>
            <wp:positionV relativeFrom="paragraph">
              <wp:posOffset>394335</wp:posOffset>
            </wp:positionV>
            <wp:extent cx="2021840" cy="371475"/>
            <wp:effectExtent l="0" t="0" r="0" b="9525"/>
            <wp:wrapNone/>
            <wp:docPr id="16" name="Obrázek 16" descr="ma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70528" behindDoc="0" locked="0" layoutInCell="1" allowOverlap="1" wp14:anchorId="0DEE6424" wp14:editId="0D8469B6">
            <wp:simplePos x="0" y="0"/>
            <wp:positionH relativeFrom="column">
              <wp:posOffset>1263015</wp:posOffset>
            </wp:positionH>
            <wp:positionV relativeFrom="paragraph">
              <wp:posOffset>379730</wp:posOffset>
            </wp:positionV>
            <wp:extent cx="751840" cy="620395"/>
            <wp:effectExtent l="0" t="0" r="0" b="8255"/>
            <wp:wrapNone/>
            <wp:docPr id="15" name="Obrázek 15" descr="median_logo_CMYK_pozitiv_vetsi_o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ian_logo_CMYK_pozitiv_vetsi_ore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eastAsia="Calibri" w:cs="Arial"/>
          <w:noProof/>
          <w:color w:val="4D4D4D"/>
          <w:position w:val="0"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D81A2C" wp14:editId="1C70E686">
                <wp:simplePos x="0" y="0"/>
                <wp:positionH relativeFrom="column">
                  <wp:posOffset>-204470</wp:posOffset>
                </wp:positionH>
                <wp:positionV relativeFrom="paragraph">
                  <wp:posOffset>121285</wp:posOffset>
                </wp:positionV>
                <wp:extent cx="0" cy="3503930"/>
                <wp:effectExtent l="36195" t="32385" r="40005" b="35560"/>
                <wp:wrapNone/>
                <wp:docPr id="14" name="Přímá spojnice se šipko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393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BBB5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-16.1pt;margin-top:9.55pt;width:0;height:27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" strokecolor="#7f7f7f" strokeweight="5pt"/>
            </w:pict>
          </mc:Fallback>
        </mc:AlternateContent>
      </w:r>
      <w:r w:rsidRPr="0096238C">
        <w:rPr>
          <w:rFonts w:eastAsia="Calibri" w:cs="Arial"/>
          <w:color w:val="4D4D4D"/>
          <w:position w:val="0"/>
          <w:sz w:val="90"/>
          <w:szCs w:val="90"/>
          <w:lang w:eastAsia="en-US"/>
        </w:rPr>
        <w:t>MEDIA</w:t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eastAsia="Calibri" w:cs="Arial"/>
          <w:color w:val="4D4D4D"/>
          <w:position w:val="0"/>
          <w:sz w:val="90"/>
          <w:szCs w:val="90"/>
          <w:lang w:eastAsia="en-US"/>
        </w:rPr>
        <w:t>PROJEKT</w:t>
      </w:r>
    </w:p>
    <w:p w:rsidR="00EA1D7D" w:rsidRPr="0096238C" w:rsidRDefault="00EA1D7D" w:rsidP="00EA1D7D">
      <w:pPr>
        <w:spacing w:after="200" w:line="276" w:lineRule="auto"/>
        <w:rPr>
          <w:rFonts w:ascii="Calibri" w:eastAsia="Calibri" w:hAnsi="Calibri"/>
          <w:position w:val="0"/>
          <w:sz w:val="22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 w:rsidRPr="0096238C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UNIE VYDAVATELŮ</w:t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 w:rsidRPr="0096238C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ASMEA</w:t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 w:rsidRPr="0096238C">
        <w:rPr>
          <w:rFonts w:ascii="Calibri" w:eastAsia="Calibri" w:hAnsi="Calibri"/>
          <w:noProof/>
          <w:position w:val="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24862AB" wp14:editId="1DFE189C">
            <wp:simplePos x="0" y="0"/>
            <wp:positionH relativeFrom="column">
              <wp:posOffset>607695</wp:posOffset>
            </wp:positionH>
            <wp:positionV relativeFrom="paragraph">
              <wp:posOffset>168275</wp:posOffset>
            </wp:positionV>
            <wp:extent cx="866140" cy="351790"/>
            <wp:effectExtent l="0" t="0" r="0" b="0"/>
            <wp:wrapNone/>
            <wp:docPr id="13" name="Obrázek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 w:rsidRPr="0096238C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71552" behindDoc="0" locked="0" layoutInCell="1" allowOverlap="1" wp14:anchorId="3802CE06" wp14:editId="5EA67C3E">
            <wp:simplePos x="0" y="0"/>
            <wp:positionH relativeFrom="column">
              <wp:posOffset>302895</wp:posOffset>
            </wp:positionH>
            <wp:positionV relativeFrom="paragraph">
              <wp:posOffset>73660</wp:posOffset>
            </wp:positionV>
            <wp:extent cx="1485900" cy="276225"/>
            <wp:effectExtent l="0" t="0" r="0" b="9525"/>
            <wp:wrapNone/>
            <wp:docPr id="12" name="Obrázek 12" descr="logo_cz_S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cz_S_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F5844">
      <w:pPr>
        <w:rPr>
          <w:color w:val="808080"/>
          <w:sz w:val="24"/>
          <w:szCs w:val="24"/>
        </w:rPr>
      </w:pPr>
      <w:r w:rsidRPr="0096238C">
        <w:rPr>
          <w:b/>
          <w:color w:val="808080"/>
          <w:sz w:val="24"/>
          <w:szCs w:val="24"/>
        </w:rPr>
        <w:t>MEDIA PROJEKT</w:t>
      </w:r>
      <w:r w:rsidRPr="0096238C">
        <w:rPr>
          <w:color w:val="808080"/>
          <w:sz w:val="24"/>
          <w:szCs w:val="24"/>
        </w:rPr>
        <w:t xml:space="preserve"> je realizován</w:t>
      </w:r>
    </w:p>
    <w:p w:rsidR="00EF5844" w:rsidRPr="0096238C" w:rsidRDefault="00EF5844" w:rsidP="00EF5844">
      <w:pPr>
        <w:rPr>
          <w:color w:val="808080"/>
          <w:sz w:val="24"/>
          <w:szCs w:val="24"/>
        </w:rPr>
      </w:pPr>
      <w:r w:rsidRPr="0096238C">
        <w:rPr>
          <w:color w:val="808080"/>
          <w:sz w:val="24"/>
          <w:szCs w:val="24"/>
        </w:rPr>
        <w:t xml:space="preserve">Výzkumnými agenturami      </w:t>
      </w:r>
    </w:p>
    <w:p w:rsidR="00EF5844" w:rsidRPr="0096238C" w:rsidRDefault="00EF5844" w:rsidP="00EF5844">
      <w:pPr>
        <w:rPr>
          <w:color w:val="808080"/>
          <w:sz w:val="24"/>
          <w:szCs w:val="24"/>
        </w:rPr>
      </w:pPr>
      <w:r w:rsidRPr="0096238C">
        <w:rPr>
          <w:b/>
          <w:color w:val="808080"/>
          <w:sz w:val="24"/>
          <w:szCs w:val="24"/>
        </w:rPr>
        <w:t>MEDIAN</w:t>
      </w:r>
      <w:r w:rsidRPr="0096238C">
        <w:rPr>
          <w:color w:val="808080"/>
          <w:sz w:val="24"/>
          <w:szCs w:val="24"/>
        </w:rPr>
        <w:t xml:space="preserve"> a </w:t>
      </w:r>
      <w:r w:rsidRPr="0096238C">
        <w:rPr>
          <w:b/>
          <w:color w:val="808080"/>
          <w:sz w:val="24"/>
          <w:szCs w:val="24"/>
        </w:rPr>
        <w:t>STEM/MARK</w:t>
      </w:r>
      <w:r w:rsidRPr="0096238C">
        <w:rPr>
          <w:color w:val="808080"/>
          <w:sz w:val="24"/>
          <w:szCs w:val="24"/>
        </w:rPr>
        <w:t>.</w:t>
      </w:r>
      <w:r w:rsidRPr="0096238C">
        <w:rPr>
          <w:color w:val="808080"/>
          <w:sz w:val="24"/>
          <w:szCs w:val="24"/>
        </w:rPr>
        <w:br/>
        <w:t>Jeho zakladateli jsou Unie vydavatelů a ASMEA.</w:t>
      </w:r>
    </w:p>
    <w:p w:rsidR="0068209B" w:rsidRPr="00651D1F" w:rsidRDefault="001D027C" w:rsidP="00651D1F">
      <w:pPr>
        <w:rPr>
          <w:b/>
          <w:color w:val="808080"/>
          <w:sz w:val="24"/>
          <w:szCs w:val="24"/>
        </w:rPr>
        <w:sectPr w:rsidR="0068209B" w:rsidRPr="00651D1F" w:rsidSect="0068209B">
          <w:headerReference w:type="default" r:id="rId12"/>
          <w:footerReference w:type="default" r:id="rId13"/>
          <w:pgSz w:w="11906" w:h="16838" w:code="9"/>
          <w:pgMar w:top="567" w:right="1418" w:bottom="1418" w:left="1418" w:header="709" w:footer="709" w:gutter="0"/>
          <w:cols w:num="2" w:space="708"/>
          <w:titlePg/>
          <w:docGrid w:linePitch="360"/>
        </w:sectPr>
      </w:pPr>
      <w:r>
        <w:rPr>
          <w:color w:val="808080"/>
          <w:sz w:val="24"/>
          <w:szCs w:val="24"/>
        </w:rPr>
        <w:t>V období od 1. 1</w:t>
      </w:r>
      <w:r w:rsidR="00E34A32" w:rsidRPr="0096238C">
        <w:rPr>
          <w:color w:val="808080"/>
          <w:sz w:val="24"/>
          <w:szCs w:val="24"/>
        </w:rPr>
        <w:t>. 2019 - 17. 12</w:t>
      </w:r>
      <w:r w:rsidR="00EF5844" w:rsidRPr="0096238C">
        <w:rPr>
          <w:color w:val="808080"/>
          <w:sz w:val="24"/>
          <w:szCs w:val="24"/>
        </w:rPr>
        <w:t>. 20</w:t>
      </w:r>
      <w:r w:rsidR="00E34A32" w:rsidRPr="0096238C">
        <w:rPr>
          <w:color w:val="808080"/>
          <w:sz w:val="24"/>
          <w:szCs w:val="24"/>
        </w:rPr>
        <w:t xml:space="preserve">19 bylo dotazováno celkem </w:t>
      </w:r>
      <w:r>
        <w:rPr>
          <w:color w:val="808080"/>
          <w:sz w:val="24"/>
          <w:szCs w:val="24"/>
        </w:rPr>
        <w:t>25 400</w:t>
      </w:r>
      <w:r w:rsidR="00EF5844" w:rsidRPr="0096238C">
        <w:rPr>
          <w:color w:val="808080"/>
          <w:sz w:val="24"/>
          <w:szCs w:val="24"/>
        </w:rPr>
        <w:t xml:space="preserve"> náhodně vybraných respondentů z celé České republiky</w:t>
      </w:r>
      <w:r w:rsidR="00EF5844" w:rsidRPr="0096238C">
        <w:rPr>
          <w:b/>
          <w:color w:val="808080"/>
          <w:sz w:val="24"/>
          <w:szCs w:val="24"/>
        </w:rPr>
        <w:t>.</w:t>
      </w:r>
    </w:p>
    <w:p w:rsidR="006F27A2" w:rsidRPr="0096238C" w:rsidRDefault="006F27A2" w:rsidP="00651D1F"/>
    <w:p w:rsidR="001747A3" w:rsidRPr="0096238C" w:rsidRDefault="001747A3" w:rsidP="00426E09">
      <w:pPr>
        <w:tabs>
          <w:tab w:val="left" w:pos="4082"/>
        </w:tabs>
      </w:pPr>
    </w:p>
    <w:p w:rsidR="00617FEC" w:rsidRPr="0096238C" w:rsidRDefault="00617FEC" w:rsidP="000E1605">
      <w:pPr>
        <w:tabs>
          <w:tab w:val="left" w:pos="4082"/>
          <w:tab w:val="left" w:pos="4309"/>
        </w:tabs>
        <w:rPr>
          <w:rFonts w:cs="Arial"/>
          <w:spacing w:val="20"/>
          <w:sz w:val="18"/>
          <w:szCs w:val="24"/>
        </w:rPr>
      </w:pPr>
      <w:bookmarkStart w:id="1" w:name="OLE_LINK1"/>
      <w:bookmarkStart w:id="2" w:name="OLE_LINK2"/>
      <w:r w:rsidRPr="0096238C">
        <w:rPr>
          <w:b/>
          <w:spacing w:val="20"/>
          <w:sz w:val="36"/>
          <w:szCs w:val="36"/>
        </w:rPr>
        <w:tab/>
      </w:r>
    </w:p>
    <w:p w:rsidR="001747A3" w:rsidRPr="0096238C" w:rsidRDefault="006527DE" w:rsidP="00426E09">
      <w:pPr>
        <w:pStyle w:val="StylStylStylStyl214bnenTun"/>
        <w:spacing w:after="60"/>
        <w:rPr>
          <w:spacing w:val="20"/>
          <w:sz w:val="24"/>
          <w:szCs w:val="24"/>
        </w:rPr>
      </w:pPr>
      <w:r w:rsidRPr="0096238C">
        <w:rPr>
          <w:b/>
          <w:sz w:val="36"/>
        </w:rPr>
        <w:tab/>
      </w:r>
      <w:r w:rsidR="00050027" w:rsidRPr="0096238C">
        <w:rPr>
          <w:b/>
          <w:sz w:val="36"/>
        </w:rPr>
        <w:t xml:space="preserve">І </w:t>
      </w:r>
      <w:r w:rsidR="00050027" w:rsidRPr="0096238C">
        <w:t>Celostátní deníky</w:t>
      </w:r>
    </w:p>
    <w:p w:rsidR="001747A3" w:rsidRPr="0096238C" w:rsidRDefault="001747A3" w:rsidP="00426E09">
      <w:pPr>
        <w:rPr>
          <w:rFonts w:cs="Arial"/>
        </w:rPr>
      </w:pPr>
    </w:p>
    <w:tbl>
      <w:tblPr>
        <w:tblW w:w="918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3"/>
      </w:tblGrid>
      <w:tr w:rsidR="001747A3" w:rsidRPr="0096238C">
        <w:trPr>
          <w:trHeight w:val="360"/>
        </w:trPr>
        <w:tc>
          <w:tcPr>
            <w:tcW w:w="9180" w:type="dxa"/>
          </w:tcPr>
          <w:tbl>
            <w:tblPr>
              <w:tblW w:w="9083" w:type="dxa"/>
              <w:jc w:val="center"/>
              <w:tblLook w:val="01E0" w:firstRow="1" w:lastRow="1" w:firstColumn="1" w:lastColumn="1" w:noHBand="0" w:noVBand="0"/>
            </w:tblPr>
            <w:tblGrid>
              <w:gridCol w:w="4077"/>
              <w:gridCol w:w="2525"/>
              <w:gridCol w:w="2481"/>
            </w:tblGrid>
            <w:tr w:rsidR="001747A3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606060"/>
                  <w:vAlign w:val="center"/>
                </w:tcPr>
                <w:p w:rsidR="001747A3" w:rsidRPr="0096238C" w:rsidRDefault="001747A3" w:rsidP="00426E09">
                  <w:pPr>
                    <w:rPr>
                      <w:b/>
                      <w:color w:val="FFFFFF"/>
                    </w:rPr>
                  </w:pPr>
                </w:p>
              </w:tc>
              <w:tc>
                <w:tcPr>
                  <w:tcW w:w="1390" w:type="pct"/>
                  <w:shd w:val="clear" w:color="auto" w:fill="606060"/>
                  <w:vAlign w:val="center"/>
                </w:tcPr>
                <w:p w:rsidR="001747A3" w:rsidRPr="0096238C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96238C">
                    <w:rPr>
                      <w:rFonts w:cs="Arial"/>
                      <w:b/>
                      <w:color w:val="FFFFFF"/>
                    </w:rPr>
                    <w:t>Čtenost</w:t>
                  </w:r>
                </w:p>
              </w:tc>
              <w:tc>
                <w:tcPr>
                  <w:tcW w:w="1366" w:type="pct"/>
                  <w:shd w:val="clear" w:color="auto" w:fill="606060"/>
                  <w:vAlign w:val="center"/>
                </w:tcPr>
                <w:p w:rsidR="001747A3" w:rsidRPr="0096238C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96238C">
                    <w:rPr>
                      <w:rFonts w:cs="Arial"/>
                      <w:b/>
                      <w:color w:val="FFFFFF"/>
                    </w:rPr>
                    <w:t>PN</w:t>
                  </w:r>
                </w:p>
              </w:tc>
            </w:tr>
            <w:tr w:rsidR="0031727C" w:rsidRPr="0096238C" w:rsidTr="0031727C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31727C" w:rsidRPr="0096238C" w:rsidRDefault="0031727C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Blesk</w:t>
                  </w:r>
                </w:p>
              </w:tc>
              <w:tc>
                <w:tcPr>
                  <w:tcW w:w="1390" w:type="pct"/>
                  <w:vAlign w:val="center"/>
                </w:tcPr>
                <w:p w:rsidR="0031727C" w:rsidRPr="0031727C" w:rsidRDefault="0031727C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31727C">
                    <w:rPr>
                      <w:rFonts w:cs="Arial"/>
                      <w:color w:val="000000"/>
                      <w:szCs w:val="16"/>
                    </w:rPr>
                    <w:t>870</w:t>
                  </w:r>
                  <w:r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31727C" w:rsidRPr="0096238C" w:rsidRDefault="000E1605" w:rsidP="00061F5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186 534</w:t>
                  </w:r>
                </w:p>
              </w:tc>
            </w:tr>
            <w:tr w:rsidR="0031727C" w:rsidRPr="0096238C" w:rsidTr="0031727C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31727C" w:rsidRPr="0096238C" w:rsidRDefault="0031727C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MF DNES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31727C" w:rsidRPr="0031727C" w:rsidRDefault="0031727C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31727C">
                    <w:rPr>
                      <w:rFonts w:cs="Arial"/>
                      <w:color w:val="000000"/>
                      <w:szCs w:val="16"/>
                    </w:rPr>
                    <w:t>517</w:t>
                  </w:r>
                  <w:r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31727C" w:rsidRPr="0096238C" w:rsidRDefault="000E1605" w:rsidP="000E16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110 401</w:t>
                  </w:r>
                </w:p>
              </w:tc>
            </w:tr>
            <w:tr w:rsidR="0031727C" w:rsidRPr="0096238C" w:rsidTr="0031727C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31727C" w:rsidRPr="0096238C" w:rsidRDefault="0031727C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Právo</w:t>
                  </w:r>
                </w:p>
              </w:tc>
              <w:tc>
                <w:tcPr>
                  <w:tcW w:w="1390" w:type="pct"/>
                  <w:vAlign w:val="center"/>
                </w:tcPr>
                <w:p w:rsidR="0031727C" w:rsidRPr="0031727C" w:rsidRDefault="0031727C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31727C">
                    <w:rPr>
                      <w:rFonts w:cs="Arial"/>
                      <w:color w:val="000000"/>
                      <w:szCs w:val="16"/>
                    </w:rPr>
                    <w:t>221</w:t>
                  </w:r>
                  <w:r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31727C" w:rsidRPr="0096238C" w:rsidRDefault="000E1605" w:rsidP="000E16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65 609</w:t>
                  </w:r>
                </w:p>
              </w:tc>
            </w:tr>
            <w:tr w:rsidR="0031727C" w:rsidRPr="0096238C" w:rsidTr="0031727C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31727C" w:rsidRPr="0096238C" w:rsidRDefault="0031727C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Sport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31727C" w:rsidRPr="0031727C" w:rsidRDefault="0031727C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31727C">
                    <w:rPr>
                      <w:rFonts w:cs="Arial"/>
                      <w:color w:val="000000"/>
                      <w:szCs w:val="16"/>
                    </w:rPr>
                    <w:t>208</w:t>
                  </w:r>
                  <w:r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31727C" w:rsidRPr="0096238C" w:rsidRDefault="000E1605" w:rsidP="000E16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30 305</w:t>
                  </w:r>
                </w:p>
              </w:tc>
            </w:tr>
            <w:tr w:rsidR="0031727C" w:rsidRPr="0096238C" w:rsidTr="0031727C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31727C" w:rsidRPr="0096238C" w:rsidRDefault="0031727C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Aha!</w:t>
                  </w:r>
                </w:p>
              </w:tc>
              <w:tc>
                <w:tcPr>
                  <w:tcW w:w="1390" w:type="pct"/>
                  <w:vAlign w:val="center"/>
                </w:tcPr>
                <w:p w:rsidR="0031727C" w:rsidRPr="0031727C" w:rsidRDefault="0031727C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31727C">
                    <w:rPr>
                      <w:rFonts w:cs="Arial"/>
                      <w:color w:val="000000"/>
                      <w:szCs w:val="16"/>
                    </w:rPr>
                    <w:t>198</w:t>
                  </w:r>
                  <w:r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31727C" w:rsidRPr="0096238C" w:rsidRDefault="000E1605" w:rsidP="000E16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42 581</w:t>
                  </w:r>
                </w:p>
              </w:tc>
            </w:tr>
            <w:tr w:rsidR="0031727C" w:rsidRPr="0096238C" w:rsidTr="0031727C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31727C" w:rsidRPr="0096238C" w:rsidRDefault="0031727C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Lidové noviny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31727C" w:rsidRPr="0031727C" w:rsidRDefault="0031727C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31727C">
                    <w:rPr>
                      <w:rFonts w:cs="Arial"/>
                      <w:color w:val="000000"/>
                      <w:szCs w:val="16"/>
                    </w:rPr>
                    <w:t>191</w:t>
                  </w:r>
                  <w:r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31727C" w:rsidRPr="0096238C" w:rsidRDefault="000E1605" w:rsidP="000E16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32 407</w:t>
                  </w:r>
                </w:p>
              </w:tc>
            </w:tr>
            <w:tr w:rsidR="0031727C" w:rsidRPr="0096238C" w:rsidTr="0031727C">
              <w:trPr>
                <w:trHeight w:val="369"/>
                <w:jc w:val="center"/>
              </w:trPr>
              <w:tc>
                <w:tcPr>
                  <w:tcW w:w="2244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31727C" w:rsidRPr="0096238C" w:rsidRDefault="0031727C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Hospodářské noviny</w:t>
                  </w:r>
                </w:p>
              </w:tc>
              <w:tc>
                <w:tcPr>
                  <w:tcW w:w="1390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31727C" w:rsidRPr="0031727C" w:rsidRDefault="0031727C">
                  <w:pPr>
                    <w:jc w:val="right"/>
                    <w:rPr>
                      <w:rFonts w:cs="Arial"/>
                      <w:color w:val="000000"/>
                      <w:szCs w:val="16"/>
                    </w:rPr>
                  </w:pPr>
                  <w:r w:rsidRPr="0031727C">
                    <w:rPr>
                      <w:rFonts w:cs="Arial"/>
                      <w:color w:val="000000"/>
                      <w:szCs w:val="16"/>
                    </w:rPr>
                    <w:t>150</w:t>
                  </w:r>
                  <w:r>
                    <w:rPr>
                      <w:rFonts w:cs="Arial"/>
                      <w:color w:val="000000"/>
                      <w:szCs w:val="16"/>
                    </w:rPr>
                    <w:t xml:space="preserve"> 000</w:t>
                  </w:r>
                </w:p>
              </w:tc>
              <w:tc>
                <w:tcPr>
                  <w:tcW w:w="1366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31727C" w:rsidRPr="0096238C" w:rsidRDefault="000E1605" w:rsidP="000E16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32 217</w:t>
                  </w:r>
                </w:p>
              </w:tc>
            </w:tr>
          </w:tbl>
          <w:p w:rsidR="001747A3" w:rsidRPr="0096238C" w:rsidRDefault="001747A3" w:rsidP="00426E09"/>
        </w:tc>
      </w:tr>
    </w:tbl>
    <w:p w:rsidR="001747A3" w:rsidRPr="0096238C" w:rsidRDefault="001747A3" w:rsidP="00426E09">
      <w:pPr>
        <w:pStyle w:val="StylStyl214b"/>
        <w:spacing w:before="0" w:after="0"/>
        <w:outlineLvl w:val="9"/>
        <w:rPr>
          <w:b w:val="0"/>
          <w:bCs w:val="0"/>
          <w:sz w:val="20"/>
          <w:szCs w:val="20"/>
        </w:rPr>
      </w:pPr>
      <w:r w:rsidRPr="0096238C">
        <w:rPr>
          <w:b w:val="0"/>
          <w:bCs w:val="0"/>
          <w:sz w:val="20"/>
          <w:szCs w:val="20"/>
        </w:rPr>
        <w:tab/>
      </w:r>
    </w:p>
    <w:p w:rsidR="001747A3" w:rsidRPr="0096238C" w:rsidRDefault="001747A3" w:rsidP="00426E09">
      <w:pPr>
        <w:pStyle w:val="StylStylStyl214bnenTun"/>
        <w:spacing w:before="240" w:after="60"/>
        <w:rPr>
          <w:rStyle w:val="StylStylStyl214bnenTunChar"/>
          <w:rFonts w:ascii="Arial" w:hAnsi="Arial"/>
          <w:b w:val="0"/>
          <w:bCs w:val="0"/>
        </w:rPr>
      </w:pPr>
      <w:r w:rsidRPr="0096238C">
        <w:rPr>
          <w:rStyle w:val="StylStylStyl214b18bChar"/>
          <w:rFonts w:ascii="Arial" w:hAnsi="Arial"/>
          <w:b w:val="0"/>
          <w:bCs w:val="0"/>
          <w:sz w:val="20"/>
          <w:szCs w:val="20"/>
        </w:rPr>
        <w:tab/>
      </w:r>
      <w:r w:rsidR="00AC2CB9" w:rsidRPr="0096238C">
        <w:rPr>
          <w:b/>
          <w:sz w:val="36"/>
        </w:rPr>
        <w:t xml:space="preserve">І </w:t>
      </w:r>
      <w:r w:rsidR="00AC2CB9" w:rsidRPr="0096238C">
        <w:t>Regionální deníky</w:t>
      </w:r>
    </w:p>
    <w:p w:rsidR="001747A3" w:rsidRPr="0096238C" w:rsidRDefault="001747A3" w:rsidP="00426E09">
      <w:pPr>
        <w:rPr>
          <w:rFonts w:cs="Arial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262C19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492DDB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E0131" w:rsidRPr="0096238C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DENÍK - MORAVSKOSLEZSKÝ KRAJ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81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DE0131" w:rsidRPr="0096238C" w:rsidRDefault="00DE013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DE0131" w:rsidRPr="0096238C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DENÍK VÝCHODNÍ ČECHY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69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E0131" w:rsidRPr="0096238C" w:rsidRDefault="00DE013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DE0131" w:rsidRPr="0096238C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DENÍK - JIHOMORAVSKÝ KRAJ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61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DE0131" w:rsidRPr="0096238C" w:rsidRDefault="00DE013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DE0131" w:rsidRPr="0096238C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DENÍK STŘEDNÍ ČECHY + PRAŽSKÝ DENÍK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61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E0131" w:rsidRPr="0096238C" w:rsidRDefault="00DE013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DE0131" w:rsidRPr="0096238C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DENÍK ZÁPADNÍ ČECHY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54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E0131" w:rsidRPr="0096238C" w:rsidRDefault="00DE013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DE0131" w:rsidRPr="0096238C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DENÍK SEVERNÍ ČECHY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51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E0131" w:rsidRPr="0096238C" w:rsidRDefault="00DE013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DE0131" w:rsidRPr="0096238C" w:rsidTr="00262C19">
        <w:trPr>
          <w:trHeight w:val="369"/>
          <w:jc w:val="center"/>
        </w:trPr>
        <w:tc>
          <w:tcPr>
            <w:tcW w:w="4148" w:type="dxa"/>
            <w:tcBorders>
              <w:top w:val="nil"/>
            </w:tcBorders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DENÍK - JIHOČESKÝ KRAJ</w:t>
            </w:r>
          </w:p>
        </w:tc>
        <w:tc>
          <w:tcPr>
            <w:tcW w:w="2493" w:type="dxa"/>
            <w:tcBorders>
              <w:top w:val="nil"/>
            </w:tcBorders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44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</w:tcBorders>
            <w:vAlign w:val="center"/>
          </w:tcPr>
          <w:p w:rsidR="00DE0131" w:rsidRPr="0096238C" w:rsidRDefault="00DE013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DE0131" w:rsidRPr="0096238C" w:rsidTr="00262C19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DENÍK STŘEDNÍ A VÝCHODNÍ MORAVA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40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E0131" w:rsidRPr="0096238C" w:rsidRDefault="00DE013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DE0131" w:rsidRPr="0096238C" w:rsidTr="007A2547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8F8F8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DENÍK - KRAJ VYSOČINA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8F8F8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31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8F8F8"/>
            <w:vAlign w:val="center"/>
          </w:tcPr>
          <w:p w:rsidR="00DE0131" w:rsidRPr="0096238C" w:rsidRDefault="00DE0131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96238C" w:rsidTr="007A2547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96238C" w:rsidRDefault="00A63736" w:rsidP="00426E09">
            <w:pPr>
              <w:rPr>
                <w:rFonts w:cs="Arial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96238C" w:rsidRDefault="00A63736" w:rsidP="00426E09">
            <w:pPr>
              <w:jc w:val="right"/>
              <w:rPr>
                <w:rFonts w:cs="Arial"/>
                <w:color w:val="000000"/>
              </w:rPr>
            </w:pP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96238C" w:rsidRDefault="00A63736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96238C" w:rsidTr="007A2547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96238C" w:rsidRDefault="00A63736" w:rsidP="00426E09">
            <w:pPr>
              <w:rPr>
                <w:rFonts w:cs="Arial"/>
                <w:color w:val="000000"/>
              </w:rPr>
            </w:pPr>
            <w:r w:rsidRPr="0096238C">
              <w:rPr>
                <w:rFonts w:cs="Arial"/>
                <w:color w:val="000000"/>
              </w:rPr>
              <w:t>Deník ČR</w:t>
            </w:r>
          </w:p>
        </w:tc>
        <w:tc>
          <w:tcPr>
            <w:tcW w:w="2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96238C" w:rsidRDefault="00DE0131" w:rsidP="00426E09">
            <w:pPr>
              <w:jc w:val="right"/>
            </w:pPr>
            <w:r>
              <w:t>486</w:t>
            </w:r>
            <w:r w:rsidR="0019649B" w:rsidRPr="0096238C">
              <w:t xml:space="preserve"> 000</w:t>
            </w:r>
          </w:p>
        </w:tc>
        <w:tc>
          <w:tcPr>
            <w:tcW w:w="24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96238C" w:rsidRDefault="000E1605" w:rsidP="000E160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99 75</w:t>
            </w:r>
          </w:p>
        </w:tc>
      </w:tr>
    </w:tbl>
    <w:p w:rsidR="001747A3" w:rsidRPr="0096238C" w:rsidRDefault="00493ED5" w:rsidP="00426E09">
      <w:pPr>
        <w:rPr>
          <w:rFonts w:cs="Arial"/>
        </w:rPr>
      </w:pPr>
      <w:r w:rsidRPr="0096238C">
        <w:rPr>
          <w:rFonts w:cs="Arial"/>
        </w:rPr>
        <w:t xml:space="preserve">* </w:t>
      </w:r>
      <w:r w:rsidR="00A85A0C" w:rsidRPr="0096238C">
        <w:rPr>
          <w:rFonts w:cs="Arial"/>
        </w:rPr>
        <w:t>ABC ČR zveřejňuje pouze údaje za Deník (regionální deníky VLP – SOUHRN)</w:t>
      </w:r>
    </w:p>
    <w:p w:rsidR="001747A3" w:rsidRPr="0096238C" w:rsidRDefault="001747A3" w:rsidP="00426E09"/>
    <w:p w:rsidR="001747A3" w:rsidRPr="0096238C" w:rsidRDefault="001747A3" w:rsidP="00426E09">
      <w:pPr>
        <w:pStyle w:val="StylStylStyl214b18b"/>
        <w:rPr>
          <w:b w:val="0"/>
          <w:bCs w:val="0"/>
          <w:sz w:val="28"/>
        </w:rPr>
      </w:pPr>
      <w:r w:rsidRPr="0096238C">
        <w:rPr>
          <w:rStyle w:val="StylStylStyl214bnenTunChar"/>
          <w:rFonts w:ascii="Arial" w:hAnsi="Arial"/>
          <w:sz w:val="20"/>
          <w:szCs w:val="20"/>
        </w:rPr>
        <w:tab/>
      </w:r>
      <w:r w:rsidR="00A517FC" w:rsidRPr="0096238C">
        <w:t>І</w:t>
      </w:r>
      <w:r w:rsidR="00722378" w:rsidRPr="0096238C">
        <w:t xml:space="preserve"> </w:t>
      </w:r>
      <w:r w:rsidR="00A517FC" w:rsidRPr="0096238C">
        <w:rPr>
          <w:b w:val="0"/>
          <w:sz w:val="28"/>
          <w:szCs w:val="28"/>
        </w:rPr>
        <w:t>Deníky zdarma</w:t>
      </w:r>
    </w:p>
    <w:p w:rsidR="001747A3" w:rsidRPr="0096238C" w:rsidRDefault="001747A3" w:rsidP="00426E09">
      <w:pPr>
        <w:rPr>
          <w:rFonts w:cs="Arial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DA3F32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BF7698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TN</w:t>
            </w:r>
            <w:r w:rsidR="000571BB" w:rsidRPr="0096238C">
              <w:rPr>
                <w:rFonts w:cs="Arial"/>
                <w:b/>
                <w:color w:val="FFFFFF"/>
              </w:rPr>
              <w:t>*</w:t>
            </w:r>
          </w:p>
        </w:tc>
      </w:tr>
      <w:tr w:rsidR="00891BC0" w:rsidRPr="0096238C" w:rsidTr="004C50F3">
        <w:trPr>
          <w:trHeight w:val="369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891BC0" w:rsidRPr="0096238C" w:rsidRDefault="00891BC0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Metro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891BC0" w:rsidRPr="0096238C" w:rsidRDefault="008760BF" w:rsidP="00B7548F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462 000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891BC0" w:rsidRPr="0096238C" w:rsidRDefault="00E029EA" w:rsidP="00E029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281 722</w:t>
            </w:r>
          </w:p>
        </w:tc>
      </w:tr>
      <w:tr w:rsidR="004A56AF" w:rsidRPr="0096238C" w:rsidTr="004C50F3">
        <w:trPr>
          <w:trHeight w:val="369"/>
          <w:jc w:val="center"/>
        </w:trPr>
        <w:tc>
          <w:tcPr>
            <w:tcW w:w="4148" w:type="dxa"/>
            <w:tcBorders>
              <w:bottom w:val="single" w:sz="8" w:space="0" w:color="999999"/>
            </w:tcBorders>
            <w:shd w:val="clear" w:color="auto" w:fill="BFBFBF" w:themeFill="background1" w:themeFillShade="BF"/>
            <w:vAlign w:val="center"/>
          </w:tcPr>
          <w:p w:rsidR="004A56AF" w:rsidRPr="0096238C" w:rsidRDefault="004A56A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E15</w:t>
            </w:r>
          </w:p>
        </w:tc>
        <w:tc>
          <w:tcPr>
            <w:tcW w:w="2493" w:type="dxa"/>
            <w:tcBorders>
              <w:bottom w:val="single" w:sz="8" w:space="0" w:color="999999"/>
            </w:tcBorders>
            <w:shd w:val="clear" w:color="auto" w:fill="BFBFBF" w:themeFill="background1" w:themeFillShade="BF"/>
            <w:vAlign w:val="center"/>
          </w:tcPr>
          <w:p w:rsidR="004A56AF" w:rsidRPr="0096238C" w:rsidRDefault="008760B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84 000</w:t>
            </w:r>
          </w:p>
        </w:tc>
        <w:tc>
          <w:tcPr>
            <w:tcW w:w="2431" w:type="dxa"/>
            <w:tcBorders>
              <w:bottom w:val="single" w:sz="8" w:space="0" w:color="999999"/>
            </w:tcBorders>
            <w:shd w:val="clear" w:color="auto" w:fill="BFBFBF" w:themeFill="background1" w:themeFillShade="BF"/>
            <w:vAlign w:val="bottom"/>
          </w:tcPr>
          <w:p w:rsidR="004A56AF" w:rsidRPr="000E1605" w:rsidRDefault="00E029EA" w:rsidP="000E160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25 072</w:t>
            </w:r>
          </w:p>
        </w:tc>
      </w:tr>
    </w:tbl>
    <w:p w:rsidR="00DD334C" w:rsidRPr="0096238C" w:rsidRDefault="00DD334C" w:rsidP="00426E09">
      <w:r w:rsidRPr="0096238C">
        <w:t>* Ověřuje se tištěný náklad (TN)</w:t>
      </w:r>
    </w:p>
    <w:p w:rsidR="001747A3" w:rsidRPr="0096238C" w:rsidRDefault="001747A3" w:rsidP="00426E09"/>
    <w:p w:rsidR="00266793" w:rsidRPr="0096238C" w:rsidRDefault="00266793" w:rsidP="00426E09"/>
    <w:p w:rsidR="00366F47" w:rsidRPr="0096238C" w:rsidRDefault="00366F47" w:rsidP="00426E09"/>
    <w:p w:rsidR="00617DC4" w:rsidRPr="0096238C" w:rsidRDefault="00617DC4" w:rsidP="00426E09"/>
    <w:p w:rsidR="00266793" w:rsidRPr="0096238C" w:rsidRDefault="00266793" w:rsidP="00426E09"/>
    <w:p w:rsidR="00042B27" w:rsidRPr="0096238C" w:rsidRDefault="001747A3" w:rsidP="00426E09">
      <w:pPr>
        <w:pStyle w:val="StylStylStylStyl214bnenTun"/>
        <w:spacing w:after="60"/>
      </w:pPr>
      <w:r w:rsidRPr="0096238C">
        <w:rPr>
          <w:b/>
          <w:bCs/>
        </w:rPr>
        <w:tab/>
      </w:r>
      <w:r w:rsidR="00042B27" w:rsidRPr="0096238C">
        <w:rPr>
          <w:b/>
          <w:sz w:val="36"/>
        </w:rPr>
        <w:t xml:space="preserve">І </w:t>
      </w:r>
      <w:r w:rsidR="00042B27" w:rsidRPr="0096238C">
        <w:t>Celostátní suplementy</w:t>
      </w:r>
    </w:p>
    <w:p w:rsidR="006B0DBA" w:rsidRPr="0096238C" w:rsidRDefault="006B0DBA" w:rsidP="00426E09">
      <w:pPr>
        <w:pStyle w:val="StylStylStylStyl214bnenTun"/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0B5FF6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VN*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Blesk magazín TV</w:t>
            </w:r>
          </w:p>
        </w:tc>
        <w:tc>
          <w:tcPr>
            <w:tcW w:w="2245" w:type="dxa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E0131">
              <w:rPr>
                <w:rFonts w:cs="Arial"/>
                <w:color w:val="000000"/>
                <w:szCs w:val="16"/>
              </w:rPr>
              <w:t>081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E0131" w:rsidRPr="0096238C" w:rsidRDefault="00C04B4D" w:rsidP="00C04B4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329 383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TV magazín (celkem)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787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E0131" w:rsidRPr="0096238C" w:rsidRDefault="000E1605" w:rsidP="00CB109F">
            <w:pPr>
              <w:jc w:val="right"/>
              <w:rPr>
                <w:rFonts w:cs="Arial"/>
              </w:rPr>
            </w:pPr>
            <w:r w:rsidRPr="000E1605">
              <w:rPr>
                <w:rFonts w:cs="Arial"/>
              </w:rPr>
              <w:t>295 709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Magazín DNES + TV</w:t>
            </w:r>
          </w:p>
        </w:tc>
        <w:tc>
          <w:tcPr>
            <w:tcW w:w="2245" w:type="dxa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585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E0131" w:rsidRPr="0096238C" w:rsidRDefault="000E1605" w:rsidP="000E160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224 716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Ona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393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E0131" w:rsidRPr="0096238C" w:rsidRDefault="000E1605" w:rsidP="000E160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125 671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Víkend DNES</w:t>
            </w:r>
          </w:p>
        </w:tc>
        <w:tc>
          <w:tcPr>
            <w:tcW w:w="2245" w:type="dxa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382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E0131" w:rsidRPr="0096238C" w:rsidRDefault="000E1605" w:rsidP="000E160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136 523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Magazín Právo + TV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339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E0131" w:rsidRPr="0096238C" w:rsidRDefault="000E1605" w:rsidP="000E160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274 104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TV pohoda (celkem)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335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E0131" w:rsidRPr="0096238C" w:rsidRDefault="00C04B4D" w:rsidP="00C04B4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111 459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Aha! TV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326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E0131" w:rsidRPr="0096238C" w:rsidRDefault="00C04B4D" w:rsidP="00C04B4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89 938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Sport magazín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302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DE0131" w:rsidRPr="0096238C" w:rsidRDefault="00C04B4D" w:rsidP="00C04B4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45 102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Doma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247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E0131" w:rsidRPr="0096238C" w:rsidRDefault="00C04B4D" w:rsidP="00C04B4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106 887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Pátek Lidové noviny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231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DE0131" w:rsidRPr="0096238C" w:rsidRDefault="00C04B4D" w:rsidP="00C04B4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59 625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Deník víkend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216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E0131" w:rsidRPr="0096238C" w:rsidRDefault="00C04B4D" w:rsidP="00C04B4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113 377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Auto DNES</w:t>
            </w:r>
          </w:p>
        </w:tc>
        <w:tc>
          <w:tcPr>
            <w:tcW w:w="2245" w:type="dxa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192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E0131" w:rsidRPr="0096238C" w:rsidRDefault="00C04B4D" w:rsidP="00C04B4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102 873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Rodina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176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E0131" w:rsidRPr="0096238C" w:rsidRDefault="00C04B4D" w:rsidP="00C04B4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106 817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Víkend Právo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162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DE0131" w:rsidRPr="0096238C" w:rsidRDefault="00C04B4D" w:rsidP="00C04B4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84 708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Dům &amp;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137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E0131" w:rsidRPr="0096238C" w:rsidRDefault="00C04B4D" w:rsidP="00C04B4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90 895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Ego! Hospodářské noviny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126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DE0131" w:rsidRPr="0096238C" w:rsidRDefault="00C04B4D" w:rsidP="00C04B4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36 587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Styl pro ženy</w:t>
            </w:r>
          </w:p>
        </w:tc>
        <w:tc>
          <w:tcPr>
            <w:tcW w:w="2245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94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DE0131" w:rsidRPr="0096238C" w:rsidRDefault="00C04B4D" w:rsidP="00C04B4D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83 685</w:t>
            </w:r>
          </w:p>
        </w:tc>
      </w:tr>
    </w:tbl>
    <w:p w:rsidR="001747A3" w:rsidRPr="0096238C" w:rsidRDefault="00B05B2E" w:rsidP="00426E09">
      <w:pPr>
        <w:spacing w:before="40"/>
        <w:rPr>
          <w:rFonts w:cs="Arial"/>
        </w:rPr>
      </w:pPr>
      <w:r w:rsidRPr="0096238C">
        <w:rPr>
          <w:rFonts w:cs="Arial"/>
        </w:rPr>
        <w:t xml:space="preserve">* ABC ČR </w:t>
      </w:r>
      <w:r w:rsidR="00AA701E" w:rsidRPr="0096238C">
        <w:rPr>
          <w:rFonts w:cs="Arial"/>
        </w:rPr>
        <w:t>poskytuje</w:t>
      </w:r>
      <w:r w:rsidRPr="0096238C">
        <w:rPr>
          <w:rFonts w:cs="Arial"/>
        </w:rPr>
        <w:t xml:space="preserve"> u suplementů pouze vkládaný náklad (VN)</w:t>
      </w:r>
      <w:r w:rsidR="00DE0131">
        <w:rPr>
          <w:rFonts w:cs="Arial"/>
        </w:rPr>
        <w:t xml:space="preserve"> </w:t>
      </w:r>
    </w:p>
    <w:p w:rsidR="00B05B2E" w:rsidRPr="00F123A8" w:rsidRDefault="00B05B2E" w:rsidP="00426E09">
      <w:pPr>
        <w:rPr>
          <w:rFonts w:cs="Arial"/>
        </w:rPr>
      </w:pPr>
      <w:r w:rsidRPr="0096238C">
        <w:rPr>
          <w:rFonts w:cs="Arial"/>
        </w:rPr>
        <w:t xml:space="preserve">** nezapočten samostatně prodávaný </w:t>
      </w:r>
      <w:r w:rsidRPr="00F123A8">
        <w:rPr>
          <w:rFonts w:cs="Arial"/>
        </w:rPr>
        <w:t>TV magazín</w:t>
      </w:r>
      <w:r w:rsidR="00F123A8" w:rsidRPr="00F123A8">
        <w:rPr>
          <w:rFonts w:cs="Arial"/>
        </w:rPr>
        <w:t xml:space="preserve"> </w:t>
      </w:r>
      <w:r w:rsidR="000E1605">
        <w:rPr>
          <w:rFonts w:cs="Arial"/>
        </w:rPr>
        <w:t xml:space="preserve">91 640 </w:t>
      </w:r>
      <w:r w:rsidRPr="00F123A8">
        <w:rPr>
          <w:rFonts w:cs="Arial"/>
        </w:rPr>
        <w:t>(PN</w:t>
      </w:r>
      <w:r w:rsidR="00363D7E" w:rsidRPr="00F123A8">
        <w:rPr>
          <w:rFonts w:cs="Arial"/>
        </w:rPr>
        <w:t xml:space="preserve"> </w:t>
      </w:r>
      <w:r w:rsidRPr="00F123A8">
        <w:rPr>
          <w:rFonts w:cs="Arial"/>
        </w:rPr>
        <w:t>ks)</w:t>
      </w:r>
    </w:p>
    <w:p w:rsidR="00B05B2E" w:rsidRPr="0096238C" w:rsidRDefault="00B05B2E" w:rsidP="00426E09">
      <w:pPr>
        <w:rPr>
          <w:rFonts w:cs="Arial"/>
        </w:rPr>
      </w:pPr>
      <w:r w:rsidRPr="00F123A8">
        <w:rPr>
          <w:rFonts w:cs="Arial"/>
        </w:rPr>
        <w:t xml:space="preserve">*** </w:t>
      </w:r>
      <w:r w:rsidR="00745D43" w:rsidRPr="00F123A8">
        <w:rPr>
          <w:rFonts w:cs="Arial"/>
        </w:rPr>
        <w:t>ne</w:t>
      </w:r>
      <w:r w:rsidRPr="00F123A8">
        <w:rPr>
          <w:rFonts w:cs="Arial"/>
        </w:rPr>
        <w:t>započtena</w:t>
      </w:r>
      <w:r w:rsidR="00395673" w:rsidRPr="00F123A8">
        <w:rPr>
          <w:rFonts w:cs="Arial"/>
        </w:rPr>
        <w:t xml:space="preserve"> samostatně prodávaná TV pohoda </w:t>
      </w:r>
      <w:r w:rsidR="000E1605">
        <w:rPr>
          <w:rFonts w:cs="Arial"/>
        </w:rPr>
        <w:t>38 381</w:t>
      </w:r>
      <w:r w:rsidR="00DE0131" w:rsidRPr="00F123A8">
        <w:rPr>
          <w:rFonts w:cs="Arial"/>
        </w:rPr>
        <w:t xml:space="preserve"> </w:t>
      </w:r>
      <w:r w:rsidRPr="00F123A8">
        <w:rPr>
          <w:rFonts w:cs="Arial"/>
        </w:rPr>
        <w:t>(PN ks)</w:t>
      </w:r>
    </w:p>
    <w:p w:rsidR="003F35B6" w:rsidRPr="0096238C" w:rsidRDefault="003F35B6" w:rsidP="00426E09">
      <w:pPr>
        <w:rPr>
          <w:rFonts w:cs="Arial"/>
        </w:rPr>
      </w:pPr>
    </w:p>
    <w:p w:rsidR="006230F8" w:rsidRPr="0096238C" w:rsidRDefault="001747A3" w:rsidP="00426E09">
      <w:pPr>
        <w:pStyle w:val="StylStylStylStyl214bnenTun"/>
        <w:spacing w:before="240" w:after="60"/>
      </w:pPr>
      <w:r w:rsidRPr="0096238C">
        <w:rPr>
          <w:rStyle w:val="StylStylStylStyl214bnenTunChar"/>
          <w:rFonts w:ascii="Arial" w:hAnsi="Arial"/>
        </w:rPr>
        <w:tab/>
      </w:r>
      <w:r w:rsidR="006230F8" w:rsidRPr="0096238C">
        <w:rPr>
          <w:b/>
          <w:sz w:val="36"/>
        </w:rPr>
        <w:t xml:space="preserve">І </w:t>
      </w:r>
      <w:r w:rsidR="006230F8" w:rsidRPr="0096238C">
        <w:t>Časopisy – bydlení,</w:t>
      </w:r>
    </w:p>
    <w:p w:rsidR="006230F8" w:rsidRPr="0096238C" w:rsidRDefault="006230F8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bytová kultura</w:t>
      </w:r>
    </w:p>
    <w:p w:rsidR="00E86FAB" w:rsidRPr="0096238C" w:rsidRDefault="00E86FAB" w:rsidP="00426E09">
      <w:pPr>
        <w:pStyle w:val="StylStylStylStyl214bnenTun"/>
        <w:tabs>
          <w:tab w:val="left" w:pos="4338"/>
        </w:tabs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Dům a zahrada</w:t>
            </w:r>
          </w:p>
        </w:tc>
        <w:tc>
          <w:tcPr>
            <w:tcW w:w="2245" w:type="dxa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124</w:t>
            </w:r>
            <w:r>
              <w:rPr>
                <w:rFonts w:cs="Arial"/>
                <w:color w:val="000000"/>
                <w:szCs w:val="16"/>
              </w:rPr>
              <w:t> 000</w:t>
            </w:r>
          </w:p>
        </w:tc>
        <w:tc>
          <w:tcPr>
            <w:tcW w:w="2431" w:type="dxa"/>
            <w:vAlign w:val="center"/>
          </w:tcPr>
          <w:p w:rsidR="00DE0131" w:rsidRPr="0096238C" w:rsidRDefault="00E239E0" w:rsidP="00E239E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9 866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Blesk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107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E0131" w:rsidRPr="0096238C" w:rsidRDefault="00E239E0" w:rsidP="00E239E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8 672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Bydlení</w:t>
            </w:r>
          </w:p>
        </w:tc>
        <w:tc>
          <w:tcPr>
            <w:tcW w:w="2245" w:type="dxa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93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E0131" w:rsidRPr="0096238C" w:rsidRDefault="00E239E0" w:rsidP="00E239E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8 327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Marianne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62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E0131" w:rsidRPr="0096238C" w:rsidRDefault="00E239E0" w:rsidP="00E239E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13 887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Katka Náš útulný byt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60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E0131" w:rsidRPr="0096238C" w:rsidRDefault="00E239E0" w:rsidP="00E239E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13 390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Svět koupelen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59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E0131" w:rsidRPr="0096238C" w:rsidRDefault="00E239E0" w:rsidP="00E239E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1 539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Můj dům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54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E0131" w:rsidRPr="0096238C" w:rsidRDefault="00E239E0" w:rsidP="00E239E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8 983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Moderní byt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52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E0131" w:rsidRPr="0096238C" w:rsidRDefault="00E239E0" w:rsidP="00E239E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6 974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Tina Bydlíme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51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E0131" w:rsidRPr="0096238C" w:rsidRDefault="00E239E0" w:rsidP="00E239E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14 027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Magazín Pěkné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47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E0131" w:rsidRPr="0096238C" w:rsidRDefault="00E239E0" w:rsidP="00E239E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7 345</w:t>
            </w:r>
          </w:p>
        </w:tc>
      </w:tr>
      <w:tr w:rsidR="00DE013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DE0131" w:rsidRPr="00DE0131" w:rsidRDefault="00DE0131">
            <w:pPr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Svět kuchyní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DE0131" w:rsidRPr="00DE0131" w:rsidRDefault="00DE0131">
            <w:pPr>
              <w:jc w:val="right"/>
              <w:rPr>
                <w:rFonts w:cs="Arial"/>
                <w:color w:val="000000"/>
                <w:szCs w:val="16"/>
              </w:rPr>
            </w:pPr>
            <w:r w:rsidRPr="00DE0131">
              <w:rPr>
                <w:rFonts w:cs="Arial"/>
                <w:color w:val="000000"/>
                <w:szCs w:val="16"/>
              </w:rPr>
              <w:t>43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E0131" w:rsidRPr="0096238C" w:rsidRDefault="00E239E0" w:rsidP="00E239E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4 075</w:t>
            </w:r>
          </w:p>
        </w:tc>
      </w:tr>
    </w:tbl>
    <w:p w:rsidR="00FD1798" w:rsidRPr="0096238C" w:rsidRDefault="001747A3" w:rsidP="00426E09">
      <w:pPr>
        <w:pStyle w:val="StylStylStylStyl214bnenTun"/>
        <w:spacing w:before="240" w:after="60"/>
      </w:pPr>
      <w:r w:rsidRPr="0096238C">
        <w:rPr>
          <w:szCs w:val="24"/>
        </w:rPr>
        <w:tab/>
      </w:r>
      <w:r w:rsidR="00FD1798" w:rsidRPr="0096238C">
        <w:rPr>
          <w:b/>
          <w:sz w:val="36"/>
        </w:rPr>
        <w:t xml:space="preserve">І </w:t>
      </w:r>
      <w:r w:rsidR="00FD1798" w:rsidRPr="0096238C">
        <w:t>Časopisy – zahrada, hobby</w:t>
      </w:r>
    </w:p>
    <w:p w:rsidR="001747A3" w:rsidRPr="0096238C" w:rsidRDefault="001747A3" w:rsidP="00426E09">
      <w:pPr>
        <w:pStyle w:val="StylStylStyl214bnenTun"/>
        <w:rPr>
          <w:sz w:val="18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4B08B5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4B08B5" w:rsidRPr="0096238C" w:rsidRDefault="004B08B5" w:rsidP="00426E09">
            <w:pPr>
              <w:rPr>
                <w:rFonts w:cs="Arial"/>
                <w:color w:val="000000"/>
                <w:szCs w:val="16"/>
              </w:rPr>
            </w:pPr>
            <w:bookmarkStart w:id="3" w:name="OLE_LINK3"/>
            <w:r w:rsidRPr="0096238C">
              <w:rPr>
                <w:rFonts w:cs="Arial"/>
                <w:color w:val="000000"/>
                <w:szCs w:val="16"/>
              </w:rPr>
              <w:t>Receptář</w:t>
            </w:r>
          </w:p>
        </w:tc>
        <w:tc>
          <w:tcPr>
            <w:tcW w:w="2493" w:type="dxa"/>
            <w:vAlign w:val="center"/>
          </w:tcPr>
          <w:p w:rsidR="004B08B5" w:rsidRPr="0096238C" w:rsidRDefault="006640F7" w:rsidP="00D7750B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286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4B08B5" w:rsidRPr="0096238C" w:rsidRDefault="00E239E0" w:rsidP="00E239E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72 526</w:t>
            </w:r>
          </w:p>
        </w:tc>
      </w:tr>
      <w:tr w:rsidR="004B08B5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4B08B5" w:rsidRPr="0096238C" w:rsidRDefault="004B08B5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Hobby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4B08B5" w:rsidRPr="0096238C" w:rsidRDefault="006640F7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142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4B08B5" w:rsidRPr="0096238C" w:rsidRDefault="00E239E0" w:rsidP="00E239E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34 232</w:t>
            </w:r>
          </w:p>
        </w:tc>
      </w:tr>
      <w:bookmarkEnd w:id="3"/>
    </w:tbl>
    <w:p w:rsidR="00C5031B" w:rsidRPr="0096238C" w:rsidRDefault="00C5031B" w:rsidP="00C5031B">
      <w:pPr>
        <w:rPr>
          <w:sz w:val="14"/>
        </w:rPr>
      </w:pPr>
    </w:p>
    <w:p w:rsidR="00984908" w:rsidRPr="0096238C" w:rsidRDefault="00E52B6B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  <w:t xml:space="preserve">І </w:t>
      </w:r>
      <w:r w:rsidR="00984908" w:rsidRPr="0096238C">
        <w:t>Časopisy o vědě, technice,</w:t>
      </w:r>
    </w:p>
    <w:p w:rsidR="00984908" w:rsidRPr="0096238C" w:rsidRDefault="00984908" w:rsidP="00426E09">
      <w:pPr>
        <w:pStyle w:val="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zajímavostech a cestování</w:t>
      </w:r>
      <w:r w:rsidRPr="0096238C">
        <w:tab/>
      </w:r>
    </w:p>
    <w:p w:rsidR="00984908" w:rsidRPr="0096238C" w:rsidRDefault="00984908" w:rsidP="00426E09">
      <w:pPr>
        <w:pStyle w:val="StylStylStyl214bnenTun"/>
        <w:tabs>
          <w:tab w:val="left" w:pos="4338"/>
        </w:tabs>
        <w:rPr>
          <w:sz w:val="16"/>
        </w:rPr>
      </w:pPr>
    </w:p>
    <w:tbl>
      <w:tblPr>
        <w:tblW w:w="9153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85"/>
        <w:gridCol w:w="2515"/>
        <w:gridCol w:w="2453"/>
      </w:tblGrid>
      <w:tr w:rsidR="00E52B6B" w:rsidRPr="0096238C" w:rsidTr="00C5031B">
        <w:trPr>
          <w:trHeight w:val="352"/>
          <w:jc w:val="center"/>
        </w:trPr>
        <w:tc>
          <w:tcPr>
            <w:tcW w:w="4185" w:type="dxa"/>
            <w:shd w:val="clear" w:color="auto" w:fill="606060"/>
            <w:vAlign w:val="center"/>
          </w:tcPr>
          <w:p w:rsidR="00E52B6B" w:rsidRPr="0096238C" w:rsidRDefault="00E52B6B" w:rsidP="00426E09">
            <w:pPr>
              <w:rPr>
                <w:color w:val="FFFFFF"/>
              </w:rPr>
            </w:pPr>
          </w:p>
        </w:tc>
        <w:tc>
          <w:tcPr>
            <w:tcW w:w="2515" w:type="dxa"/>
            <w:shd w:val="clear" w:color="auto" w:fill="606060"/>
            <w:vAlign w:val="center"/>
          </w:tcPr>
          <w:p w:rsidR="00E52B6B" w:rsidRPr="0096238C" w:rsidRDefault="00E52B6B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53" w:type="dxa"/>
            <w:shd w:val="clear" w:color="auto" w:fill="606060"/>
            <w:vAlign w:val="center"/>
          </w:tcPr>
          <w:p w:rsidR="00E52B6B" w:rsidRPr="0096238C" w:rsidRDefault="00E52B6B" w:rsidP="00426E09">
            <w:pPr>
              <w:jc w:val="right"/>
              <w:rPr>
                <w:rFonts w:cs="Arial"/>
                <w:b/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100+1</w:t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405AB0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275</w:t>
            </w:r>
            <w:r w:rsidR="00405AB0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vAlign w:val="center"/>
          </w:tcPr>
          <w:p w:rsidR="00405AB0" w:rsidRPr="0096238C" w:rsidRDefault="00CB5900" w:rsidP="00CB590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24 611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100+1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190</w:t>
            </w:r>
            <w:r w:rsidR="00405AB0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CB5900" w:rsidP="00CB590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12 542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auto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National Geographic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auto"/>
            <w:vAlign w:val="center"/>
          </w:tcPr>
          <w:p w:rsidR="00405AB0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181</w:t>
            </w:r>
            <w:r w:rsidR="00405AB0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auto"/>
            <w:vAlign w:val="center"/>
          </w:tcPr>
          <w:p w:rsidR="00405AB0" w:rsidRPr="0096238C" w:rsidRDefault="00CB5900" w:rsidP="00CB590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22 122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Lidé a Země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175</w:t>
            </w:r>
            <w:r w:rsidR="00405AB0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CB5900" w:rsidP="00CB590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15 546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auto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Týden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auto"/>
            <w:vAlign w:val="center"/>
          </w:tcPr>
          <w:p w:rsidR="00405AB0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99</w:t>
            </w:r>
            <w:r w:rsidR="00405AB0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auto"/>
            <w:vAlign w:val="center"/>
          </w:tcPr>
          <w:p w:rsidR="00405AB0" w:rsidRPr="0096238C" w:rsidRDefault="00CB5900" w:rsidP="00CB590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5 499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Živá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96</w:t>
            </w:r>
            <w:r w:rsidR="00405AB0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405AB0" w:rsidRPr="0096238C" w:rsidRDefault="00CB5900" w:rsidP="00CB590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9 483</w:t>
            </w:r>
          </w:p>
        </w:tc>
      </w:tr>
    </w:tbl>
    <w:p w:rsidR="00C5031B" w:rsidRPr="0096238C" w:rsidRDefault="00C5031B" w:rsidP="00C5031B">
      <w:pPr>
        <w:rPr>
          <w:sz w:val="14"/>
        </w:rPr>
      </w:pPr>
    </w:p>
    <w:p w:rsidR="00EA7252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Pr="0096238C">
        <w:rPr>
          <w:b/>
          <w:bCs/>
        </w:rPr>
        <w:tab/>
      </w:r>
      <w:r w:rsidR="00EA7252" w:rsidRPr="0096238C">
        <w:rPr>
          <w:b/>
          <w:sz w:val="36"/>
        </w:rPr>
        <w:t xml:space="preserve">І </w:t>
      </w:r>
      <w:r w:rsidR="00EA7252" w:rsidRPr="0096238C">
        <w:t>Časopisy – informační</w:t>
      </w:r>
    </w:p>
    <w:p w:rsidR="00EA7252" w:rsidRPr="0096238C" w:rsidRDefault="00EA7252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a komunikační technologie</w:t>
      </w:r>
    </w:p>
    <w:p w:rsidR="001747A3" w:rsidRPr="0096238C" w:rsidRDefault="001747A3" w:rsidP="00426E09">
      <w:pPr>
        <w:pStyle w:val="StylStylStyl214b18b"/>
        <w:tabs>
          <w:tab w:val="left" w:pos="4253"/>
        </w:tabs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64AEA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B64AEA" w:rsidRPr="0096238C" w:rsidRDefault="00B64AEA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Computer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B64AEA" w:rsidRPr="0096238C" w:rsidRDefault="006640F7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91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64AEA" w:rsidRPr="0096238C" w:rsidRDefault="00046B61" w:rsidP="00046B6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9 327</w:t>
            </w:r>
          </w:p>
        </w:tc>
      </w:tr>
      <w:tr w:rsidR="00B64AEA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96238C" w:rsidRDefault="00B64AEA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Chip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96238C" w:rsidRDefault="006640F7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73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96238C" w:rsidRDefault="00046B61" w:rsidP="00046B6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15 639</w:t>
            </w:r>
          </w:p>
        </w:tc>
      </w:tr>
    </w:tbl>
    <w:p w:rsidR="00C5031B" w:rsidRPr="0096238C" w:rsidRDefault="00C5031B" w:rsidP="00C5031B">
      <w:pPr>
        <w:rPr>
          <w:sz w:val="14"/>
        </w:rPr>
      </w:pPr>
    </w:p>
    <w:p w:rsidR="00FD1398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FD1398" w:rsidRPr="0096238C">
        <w:rPr>
          <w:b/>
          <w:sz w:val="36"/>
        </w:rPr>
        <w:t xml:space="preserve">І </w:t>
      </w:r>
      <w:r w:rsidR="00FD1398" w:rsidRPr="0096238C">
        <w:t>Časopisy – péče o zdraví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210" w:type="dxa"/>
        <w:jc w:val="center"/>
        <w:tblLook w:val="01E0" w:firstRow="1" w:lastRow="1" w:firstColumn="1" w:lastColumn="1" w:noHBand="0" w:noVBand="0"/>
      </w:tblPr>
      <w:tblGrid>
        <w:gridCol w:w="4211"/>
        <w:gridCol w:w="2531"/>
        <w:gridCol w:w="2468"/>
      </w:tblGrid>
      <w:tr w:rsidR="001747A3" w:rsidRPr="0096238C" w:rsidTr="00C5031B">
        <w:trPr>
          <w:trHeight w:val="352"/>
          <w:jc w:val="center"/>
        </w:trPr>
        <w:tc>
          <w:tcPr>
            <w:tcW w:w="4211" w:type="dxa"/>
            <w:shd w:val="clear" w:color="auto" w:fill="606060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531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68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7548F" w:rsidRPr="0096238C" w:rsidTr="00C5031B">
        <w:trPr>
          <w:trHeight w:val="352"/>
          <w:jc w:val="center"/>
        </w:trPr>
        <w:tc>
          <w:tcPr>
            <w:tcW w:w="4211" w:type="dxa"/>
            <w:vAlign w:val="center"/>
          </w:tcPr>
          <w:p w:rsidR="00B7548F" w:rsidRPr="0096238C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Zdraví</w:t>
            </w:r>
          </w:p>
        </w:tc>
        <w:tc>
          <w:tcPr>
            <w:tcW w:w="2531" w:type="dxa"/>
            <w:vAlign w:val="center"/>
          </w:tcPr>
          <w:p w:rsidR="00B7548F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127</w:t>
            </w:r>
            <w:r w:rsidR="00C92BBA" w:rsidRPr="0096238C">
              <w:rPr>
                <w:rFonts w:cs="Arial"/>
                <w:color w:val="000000"/>
                <w:szCs w:val="16"/>
              </w:rPr>
              <w:t> </w:t>
            </w:r>
            <w:r w:rsidR="0019649B" w:rsidRPr="0096238C">
              <w:rPr>
                <w:rFonts w:cs="Arial"/>
                <w:color w:val="000000"/>
                <w:szCs w:val="16"/>
              </w:rPr>
              <w:t>000</w:t>
            </w:r>
          </w:p>
        </w:tc>
        <w:tc>
          <w:tcPr>
            <w:tcW w:w="2468" w:type="dxa"/>
            <w:vAlign w:val="center"/>
          </w:tcPr>
          <w:p w:rsidR="00B7548F" w:rsidRPr="0096238C" w:rsidRDefault="00046B61" w:rsidP="00046B6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27 729</w:t>
            </w:r>
          </w:p>
        </w:tc>
      </w:tr>
      <w:tr w:rsidR="00B7548F" w:rsidRPr="0096238C" w:rsidTr="00C5031B">
        <w:trPr>
          <w:trHeight w:val="352"/>
          <w:jc w:val="center"/>
        </w:trPr>
        <w:tc>
          <w:tcPr>
            <w:tcW w:w="4211" w:type="dxa"/>
            <w:shd w:val="clear" w:color="auto" w:fill="CCCCCC"/>
            <w:vAlign w:val="center"/>
          </w:tcPr>
          <w:p w:rsidR="00B7548F" w:rsidRPr="0096238C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Moje zdraví</w:t>
            </w:r>
          </w:p>
        </w:tc>
        <w:tc>
          <w:tcPr>
            <w:tcW w:w="2531" w:type="dxa"/>
            <w:shd w:val="clear" w:color="auto" w:fill="CCCCCC"/>
            <w:vAlign w:val="center"/>
          </w:tcPr>
          <w:p w:rsidR="00B7548F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94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shd w:val="clear" w:color="auto" w:fill="CCCCCC"/>
            <w:vAlign w:val="center"/>
          </w:tcPr>
          <w:p w:rsidR="00B7548F" w:rsidRPr="0096238C" w:rsidRDefault="00046B61" w:rsidP="00046B6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30 651</w:t>
            </w:r>
          </w:p>
        </w:tc>
      </w:tr>
      <w:tr w:rsidR="00B7548F" w:rsidRPr="0096238C" w:rsidTr="00C5031B">
        <w:trPr>
          <w:trHeight w:val="352"/>
          <w:jc w:val="center"/>
        </w:trPr>
        <w:tc>
          <w:tcPr>
            <w:tcW w:w="4211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7548F" w:rsidRPr="0096238C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100+1 Zázraky medicíny</w:t>
            </w:r>
          </w:p>
        </w:tc>
        <w:tc>
          <w:tcPr>
            <w:tcW w:w="2531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7548F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62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7548F" w:rsidRPr="0096238C" w:rsidRDefault="00046B61" w:rsidP="00046B6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5 282</w:t>
            </w:r>
          </w:p>
        </w:tc>
      </w:tr>
    </w:tbl>
    <w:p w:rsidR="00C5031B" w:rsidRPr="0096238C" w:rsidRDefault="00C5031B" w:rsidP="00C5031B">
      <w:pPr>
        <w:rPr>
          <w:sz w:val="16"/>
        </w:rPr>
      </w:pPr>
    </w:p>
    <w:p w:rsidR="00891E49" w:rsidRPr="0096238C" w:rsidRDefault="00652581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</w:r>
      <w:r w:rsidR="00891E49" w:rsidRPr="0096238C">
        <w:rPr>
          <w:b/>
          <w:sz w:val="36"/>
        </w:rPr>
        <w:t xml:space="preserve">І </w:t>
      </w:r>
      <w:r w:rsidR="00891E49" w:rsidRPr="0096238C">
        <w:t>Časopisy – vaření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Vaše recepty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161</w:t>
            </w:r>
            <w:r w:rsidR="00405AB0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61 665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Apetit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154</w:t>
            </w:r>
            <w:r w:rsidR="00405AB0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32 901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Chvilka v kuchyni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97</w:t>
            </w:r>
            <w:r w:rsidR="00405AB0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40 496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F.O.O.D.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78</w:t>
            </w:r>
            <w:r w:rsidR="00405AB0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11 143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Gurmet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jc w:val="right"/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73 000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405AB0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18 343</w:t>
            </w:r>
          </w:p>
        </w:tc>
      </w:tr>
    </w:tbl>
    <w:p w:rsidR="00FF2760" w:rsidRPr="0096238C" w:rsidRDefault="001747A3" w:rsidP="00426E09">
      <w:pPr>
        <w:pStyle w:val="StylStylStylStyl214bnenTun"/>
        <w:spacing w:before="240" w:after="60"/>
      </w:pPr>
      <w:r w:rsidRPr="0096238C">
        <w:rPr>
          <w:bCs/>
          <w:sz w:val="12"/>
          <w:szCs w:val="12"/>
        </w:rPr>
        <w:tab/>
      </w:r>
      <w:r w:rsidR="00FF2760" w:rsidRPr="0096238C">
        <w:rPr>
          <w:b/>
          <w:sz w:val="36"/>
        </w:rPr>
        <w:t xml:space="preserve">І </w:t>
      </w:r>
      <w:r w:rsidR="00FF2760" w:rsidRPr="0096238C">
        <w:t>Časopisy pro děti a mládež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007E48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007E48" w:rsidRPr="0096238C" w:rsidRDefault="00007E48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ABC</w:t>
            </w:r>
          </w:p>
        </w:tc>
        <w:tc>
          <w:tcPr>
            <w:tcW w:w="2493" w:type="dxa"/>
            <w:vAlign w:val="center"/>
          </w:tcPr>
          <w:p w:rsidR="00007E48" w:rsidRPr="0096238C" w:rsidRDefault="006640F7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145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007E48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20 037</w:t>
            </w:r>
          </w:p>
        </w:tc>
      </w:tr>
    </w:tbl>
    <w:p w:rsidR="00C5031B" w:rsidRPr="0096238C" w:rsidRDefault="00C5031B" w:rsidP="00C5031B"/>
    <w:p w:rsidR="00E6780F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E6780F" w:rsidRPr="0096238C">
        <w:rPr>
          <w:b/>
          <w:sz w:val="36"/>
        </w:rPr>
        <w:t xml:space="preserve">І </w:t>
      </w:r>
      <w:r w:rsidR="00E6780F" w:rsidRPr="0096238C">
        <w:t>Časopisy pro ženy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6640F7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6640F7" w:rsidRPr="006640F7" w:rsidRDefault="006640F7">
            <w:pPr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Blesk pro ženy</w:t>
            </w:r>
          </w:p>
        </w:tc>
        <w:tc>
          <w:tcPr>
            <w:tcW w:w="2493" w:type="dxa"/>
            <w:vAlign w:val="center"/>
          </w:tcPr>
          <w:p w:rsidR="006640F7" w:rsidRPr="006640F7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354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6640F7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91 965</w:t>
            </w:r>
          </w:p>
        </w:tc>
      </w:tr>
      <w:tr w:rsidR="006640F7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6640F7" w:rsidRPr="006640F7" w:rsidRDefault="006640F7">
            <w:pPr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Chvilka pro tebe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6640F7" w:rsidRPr="006640F7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341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6640F7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60 169</w:t>
            </w:r>
          </w:p>
        </w:tc>
      </w:tr>
      <w:tr w:rsidR="006640F7" w:rsidRPr="0096238C" w:rsidTr="00EF5844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6640F7" w:rsidRPr="006640F7" w:rsidRDefault="006640F7">
            <w:pPr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Překvapení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6640F7" w:rsidRPr="006640F7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179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6640F7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42 454</w:t>
            </w:r>
          </w:p>
        </w:tc>
      </w:tr>
      <w:tr w:rsidR="006640F7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6640F7" w:rsidRPr="006640F7" w:rsidRDefault="006640F7">
            <w:pPr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Tina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6640F7" w:rsidRPr="006640F7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159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6640F7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51 996</w:t>
            </w:r>
          </w:p>
        </w:tc>
      </w:tr>
      <w:tr w:rsidR="006640F7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6640F7" w:rsidRPr="006640F7" w:rsidRDefault="006640F7">
            <w:pPr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Vlasta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6640F7" w:rsidRPr="006640F7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147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6640F7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31 019</w:t>
            </w:r>
          </w:p>
        </w:tc>
      </w:tr>
      <w:tr w:rsidR="006640F7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6640F7" w:rsidRPr="006640F7" w:rsidRDefault="006640F7">
            <w:pPr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Napsáno životem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6640F7" w:rsidRPr="006640F7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143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6640F7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37 623</w:t>
            </w:r>
          </w:p>
        </w:tc>
      </w:tr>
      <w:tr w:rsidR="006640F7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6640F7" w:rsidRPr="006640F7" w:rsidRDefault="006640F7">
            <w:pPr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Katka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6640F7" w:rsidRPr="006640F7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130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6640F7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19 751</w:t>
            </w:r>
          </w:p>
        </w:tc>
      </w:tr>
      <w:tr w:rsidR="006640F7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6640F7" w:rsidRPr="006640F7" w:rsidRDefault="006640F7">
            <w:pPr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Maminka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6640F7" w:rsidRPr="006640F7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112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6640F7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10 812</w:t>
            </w:r>
          </w:p>
        </w:tc>
      </w:tr>
      <w:tr w:rsidR="006640F7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6640F7" w:rsidRPr="006640F7" w:rsidRDefault="006640F7">
            <w:pPr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Aha! pro ženy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6640F7" w:rsidRPr="006640F7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105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6640F7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43 236</w:t>
            </w:r>
          </w:p>
        </w:tc>
      </w:tr>
      <w:tr w:rsidR="006640F7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6640F7" w:rsidRPr="006640F7" w:rsidRDefault="006640F7">
            <w:pPr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Claudia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6640F7" w:rsidRPr="006640F7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102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6640F7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31 176</w:t>
            </w:r>
          </w:p>
        </w:tc>
      </w:tr>
      <w:tr w:rsidR="006640F7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6640F7" w:rsidRPr="006640F7" w:rsidRDefault="006640F7">
            <w:pPr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Čas na lásku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6640F7" w:rsidRPr="006640F7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76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6640F7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19 807</w:t>
            </w:r>
          </w:p>
        </w:tc>
      </w:tr>
      <w:tr w:rsidR="006640F7" w:rsidRPr="0096238C" w:rsidTr="00AC4BC9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0C0C0"/>
            <w:vAlign w:val="center"/>
          </w:tcPr>
          <w:p w:rsidR="006640F7" w:rsidRPr="006640F7" w:rsidRDefault="006640F7">
            <w:pPr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Můj svět</w:t>
            </w:r>
          </w:p>
        </w:tc>
        <w:tc>
          <w:tcPr>
            <w:tcW w:w="2493" w:type="dxa"/>
            <w:shd w:val="clear" w:color="auto" w:fill="C0C0C0"/>
            <w:vAlign w:val="center"/>
          </w:tcPr>
          <w:p w:rsidR="006640F7" w:rsidRPr="006640F7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70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6640F7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38 129</w:t>
            </w:r>
          </w:p>
        </w:tc>
      </w:tr>
      <w:tr w:rsidR="006640F7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6640F7" w:rsidRPr="006640F7" w:rsidRDefault="006640F7">
            <w:pPr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Burda style</w:t>
            </w:r>
          </w:p>
        </w:tc>
        <w:tc>
          <w:tcPr>
            <w:tcW w:w="2493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6640F7" w:rsidRPr="006640F7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 w:rsidRPr="006640F7">
              <w:rPr>
                <w:rFonts w:cs="Arial"/>
                <w:color w:val="000000"/>
                <w:szCs w:val="16"/>
              </w:rPr>
              <w:t>56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6640F7" w:rsidRPr="0096238C" w:rsidRDefault="004B784E" w:rsidP="004B784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12 781</w:t>
            </w:r>
          </w:p>
        </w:tc>
      </w:tr>
    </w:tbl>
    <w:p w:rsidR="00C5031B" w:rsidRPr="0096238C" w:rsidRDefault="00C5031B" w:rsidP="00C5031B"/>
    <w:p w:rsidR="00510EDD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510EDD" w:rsidRPr="0096238C">
        <w:rPr>
          <w:b/>
          <w:sz w:val="36"/>
        </w:rPr>
        <w:t xml:space="preserve">І </w:t>
      </w:r>
      <w:r w:rsidR="00510EDD" w:rsidRPr="0096238C">
        <w:t>Časopisy programové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Max</w:t>
            </w:r>
          </w:p>
        </w:tc>
        <w:tc>
          <w:tcPr>
            <w:tcW w:w="2493" w:type="dxa"/>
            <w:vAlign w:val="center"/>
          </w:tcPr>
          <w:p w:rsidR="00DF421A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434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F421A" w:rsidRPr="0096238C" w:rsidRDefault="00AF3B2C" w:rsidP="00AF3B2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248 566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mini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313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96238C" w:rsidRDefault="00AF3B2C" w:rsidP="00AF3B2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188 927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star</w:t>
            </w:r>
          </w:p>
        </w:tc>
        <w:tc>
          <w:tcPr>
            <w:tcW w:w="2493" w:type="dxa"/>
            <w:vAlign w:val="center"/>
          </w:tcPr>
          <w:p w:rsidR="00DF421A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176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F421A" w:rsidRPr="0096238C" w:rsidRDefault="00AF3B2C" w:rsidP="00AF3B2C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84 769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expres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130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96238C" w:rsidRDefault="000E4EF7" w:rsidP="000E4EF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134 661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Týdeník Televize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F421A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97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F421A" w:rsidRPr="0096238C" w:rsidRDefault="000E4EF7" w:rsidP="000E4EF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49 151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Revue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93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96238C" w:rsidRDefault="000E4EF7" w:rsidP="000E4EF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58 893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Plus 14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96238C" w:rsidRDefault="006640F7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73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96238C" w:rsidRDefault="000E4EF7" w:rsidP="000E4EF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67 361</w:t>
            </w:r>
          </w:p>
        </w:tc>
      </w:tr>
    </w:tbl>
    <w:p w:rsidR="00C5031B" w:rsidRPr="0096238C" w:rsidRDefault="00C5031B" w:rsidP="00C5031B"/>
    <w:p w:rsidR="004E74BA" w:rsidRPr="0096238C" w:rsidRDefault="00652581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</w:r>
      <w:r w:rsidR="004E74BA" w:rsidRPr="0096238C">
        <w:rPr>
          <w:b/>
          <w:sz w:val="36"/>
        </w:rPr>
        <w:t xml:space="preserve">І </w:t>
      </w:r>
      <w:r w:rsidR="004E74BA" w:rsidRPr="0096238C">
        <w:t>Časopisy životního stylu</w:t>
      </w:r>
    </w:p>
    <w:p w:rsidR="004E74BA" w:rsidRPr="0096238C" w:rsidRDefault="004E74BA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pro muže</w:t>
      </w:r>
    </w:p>
    <w:p w:rsidR="001747A3" w:rsidRPr="0096238C" w:rsidRDefault="001747A3" w:rsidP="00426E09">
      <w:pPr>
        <w:autoSpaceDE w:val="0"/>
        <w:autoSpaceDN w:val="0"/>
        <w:adjustRightInd w:val="0"/>
        <w:rPr>
          <w:bCs/>
          <w:sz w:val="12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812AF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96238C" w:rsidRDefault="00812AF0" w:rsidP="00426E09">
            <w:r w:rsidRPr="0096238C">
              <w:t>ForMen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96238C" w:rsidRDefault="006640F7" w:rsidP="00426E09">
            <w:pPr>
              <w:jc w:val="right"/>
            </w:pPr>
            <w:r>
              <w:t>51</w:t>
            </w:r>
            <w:r w:rsidR="0019649B" w:rsidRPr="0096238C"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4 517</w:t>
            </w:r>
          </w:p>
        </w:tc>
      </w:tr>
    </w:tbl>
    <w:p w:rsidR="004E74BA" w:rsidRPr="0096238C" w:rsidRDefault="00C5031B" w:rsidP="00426E09">
      <w:pPr>
        <w:pStyle w:val="StylStylStylStyl214bnenTun"/>
        <w:spacing w:before="200"/>
      </w:pPr>
      <w:r w:rsidRPr="0096238C">
        <w:rPr>
          <w:b/>
          <w:sz w:val="36"/>
        </w:rPr>
        <w:tab/>
      </w:r>
      <w:r w:rsidR="004E74BA" w:rsidRPr="0096238C">
        <w:rPr>
          <w:b/>
          <w:sz w:val="36"/>
        </w:rPr>
        <w:t xml:space="preserve">І </w:t>
      </w:r>
      <w:r w:rsidR="004E74BA" w:rsidRPr="0096238C">
        <w:t>Časopisy životního stylu</w:t>
      </w:r>
    </w:p>
    <w:p w:rsidR="004E74BA" w:rsidRPr="0096238C" w:rsidRDefault="004E74BA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pro ženy</w:t>
      </w:r>
    </w:p>
    <w:p w:rsidR="001747A3" w:rsidRPr="0096238C" w:rsidRDefault="001747A3" w:rsidP="00426E09">
      <w:pPr>
        <w:pStyle w:val="StylStylStyl214b18b"/>
        <w:tabs>
          <w:tab w:val="left" w:pos="4309"/>
        </w:tabs>
        <w:spacing w:before="0" w:after="0"/>
        <w:outlineLvl w:val="9"/>
        <w:rPr>
          <w:b w:val="0"/>
          <w:bCs w:val="0"/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96238C" w:rsidTr="00C5031B">
        <w:trPr>
          <w:cantSplit/>
          <w:trHeight w:val="369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5A5AA2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Žena a život</w:t>
            </w:r>
          </w:p>
        </w:tc>
        <w:tc>
          <w:tcPr>
            <w:tcW w:w="2245" w:type="dxa"/>
            <w:tcBorders>
              <w:bottom w:val="nil"/>
            </w:tcBorders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245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5A5AA2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38 697</w:t>
            </w:r>
          </w:p>
        </w:tc>
      </w:tr>
      <w:tr w:rsidR="005A5AA2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Svět ženy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217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29 410</w:t>
            </w:r>
          </w:p>
        </w:tc>
      </w:tr>
      <w:tr w:rsidR="005A5AA2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Marianne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174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5AA2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41 629</w:t>
            </w:r>
          </w:p>
        </w:tc>
      </w:tr>
      <w:tr w:rsidR="005A5AA2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Glanc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162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31 201</w:t>
            </w:r>
          </w:p>
        </w:tc>
      </w:tr>
      <w:tr w:rsidR="005A5AA2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Kreativ Praktická žena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144</w:t>
            </w:r>
            <w:r>
              <w:rPr>
                <w:rFonts w:cs="Arial"/>
                <w:color w:val="000000"/>
                <w:szCs w:val="16"/>
              </w:rPr>
              <w:t> 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5AA2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13 300</w:t>
            </w:r>
          </w:p>
        </w:tc>
      </w:tr>
      <w:tr w:rsidR="005A5AA2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Elle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142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25 960</w:t>
            </w:r>
          </w:p>
        </w:tc>
      </w:tr>
      <w:tr w:rsidR="005A5AA2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Cosmopolitan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114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5AA2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20 057</w:t>
            </w:r>
          </w:p>
        </w:tc>
      </w:tr>
      <w:tr w:rsidR="005A5AA2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Moje psychologie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105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11 712</w:t>
            </w:r>
          </w:p>
        </w:tc>
      </w:tr>
      <w:tr w:rsidR="005A5AA2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Dieta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83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5AA2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13 844</w:t>
            </w:r>
          </w:p>
        </w:tc>
      </w:tr>
      <w:tr w:rsidR="005A5AA2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Joy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80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18 732</w:t>
            </w:r>
          </w:p>
        </w:tc>
      </w:tr>
      <w:tr w:rsidR="005A5AA2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Kondice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48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A5AA2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12 746</w:t>
            </w:r>
          </w:p>
        </w:tc>
      </w:tr>
      <w:tr w:rsidR="005A5AA2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Harper´s Bazaar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47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A5AA2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20 569</w:t>
            </w:r>
          </w:p>
        </w:tc>
      </w:tr>
      <w:tr w:rsidR="005A5AA2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single" w:sz="6" w:space="0" w:color="999999"/>
            </w:tcBorders>
            <w:shd w:val="clear" w:color="auto" w:fill="FFFFFF" w:themeFill="background1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Marie Claire</w:t>
            </w:r>
          </w:p>
        </w:tc>
        <w:tc>
          <w:tcPr>
            <w:tcW w:w="2245" w:type="dxa"/>
            <w:tcBorders>
              <w:top w:val="nil"/>
              <w:bottom w:val="single" w:sz="6" w:space="0" w:color="999999"/>
            </w:tcBorders>
            <w:shd w:val="clear" w:color="auto" w:fill="FFFFFF" w:themeFill="background1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47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single" w:sz="6" w:space="0" w:color="999999"/>
            </w:tcBorders>
            <w:shd w:val="clear" w:color="auto" w:fill="FFFFFF" w:themeFill="background1"/>
            <w:vAlign w:val="center"/>
          </w:tcPr>
          <w:p w:rsidR="005A5AA2" w:rsidRPr="0096238C" w:rsidRDefault="00CF0FB6" w:rsidP="00CF0FB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19 812</w:t>
            </w:r>
          </w:p>
        </w:tc>
      </w:tr>
    </w:tbl>
    <w:p w:rsidR="00C5031B" w:rsidRPr="0096238C" w:rsidRDefault="00C5031B" w:rsidP="00C5031B"/>
    <w:p w:rsidR="00993C9D" w:rsidRPr="0096238C" w:rsidRDefault="001747A3" w:rsidP="00426E09">
      <w:pPr>
        <w:pStyle w:val="StylStylStylStyl214bnenTun"/>
        <w:spacing w:before="240" w:after="60"/>
      </w:pPr>
      <w:r w:rsidRPr="0096238C">
        <w:tab/>
      </w:r>
      <w:r w:rsidR="00993C9D" w:rsidRPr="0096238C">
        <w:rPr>
          <w:b/>
          <w:sz w:val="36"/>
        </w:rPr>
        <w:t xml:space="preserve">І </w:t>
      </w:r>
      <w:r w:rsidR="00993C9D" w:rsidRPr="0096238C">
        <w:rPr>
          <w:szCs w:val="28"/>
        </w:rPr>
        <w:t>Ekonomické časopisy</w:t>
      </w:r>
    </w:p>
    <w:p w:rsidR="001747A3" w:rsidRPr="0096238C" w:rsidRDefault="001747A3" w:rsidP="00426E09">
      <w:pPr>
        <w:pStyle w:val="StylStylStylStyl214bnenTun"/>
        <w:rPr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4E174C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96238C" w:rsidRDefault="004E174C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96238C" w:rsidRDefault="004E174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96238C" w:rsidRDefault="004E174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253A3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B253A3" w:rsidRPr="0096238C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Forbes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B253A3" w:rsidRPr="0096238C" w:rsidRDefault="005A5AA2" w:rsidP="00DC0ED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131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253A3" w:rsidRPr="0096238C" w:rsidRDefault="000D0F64" w:rsidP="000D0F6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21 508</w:t>
            </w:r>
          </w:p>
        </w:tc>
      </w:tr>
      <w:tr w:rsidR="00B253A3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96238C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Ekonom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96238C" w:rsidRDefault="005A5AA2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54</w:t>
            </w:r>
            <w:r w:rsidR="0019649B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96238C" w:rsidRDefault="000D0F64" w:rsidP="000D0F6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10 996</w:t>
            </w:r>
          </w:p>
        </w:tc>
      </w:tr>
    </w:tbl>
    <w:p w:rsidR="00C5031B" w:rsidRPr="0096238C" w:rsidRDefault="00C5031B" w:rsidP="00C5031B"/>
    <w:p w:rsidR="00675FBA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675FBA" w:rsidRPr="0096238C">
        <w:rPr>
          <w:b/>
          <w:sz w:val="36"/>
        </w:rPr>
        <w:t xml:space="preserve">І </w:t>
      </w:r>
      <w:r w:rsidR="00675FBA" w:rsidRPr="0096238C">
        <w:t>Časopisy pro ženy</w:t>
      </w:r>
    </w:p>
    <w:p w:rsidR="00675FBA" w:rsidRPr="0096238C" w:rsidRDefault="00675FBA" w:rsidP="00426E09">
      <w:pPr>
        <w:pStyle w:val="StylStylStylStyl214bnenTun"/>
        <w:numPr>
          <w:ilvl w:val="0"/>
          <w:numId w:val="3"/>
        </w:numPr>
        <w:tabs>
          <w:tab w:val="left" w:pos="4253"/>
          <w:tab w:val="left" w:pos="4338"/>
        </w:tabs>
        <w:spacing w:after="60"/>
        <w:ind w:left="4615" w:hanging="357"/>
      </w:pPr>
      <w:r w:rsidRPr="0096238C">
        <w:t>čtení, křížovky a soutěže</w:t>
      </w:r>
    </w:p>
    <w:p w:rsidR="001747A3" w:rsidRPr="0096238C" w:rsidRDefault="001747A3" w:rsidP="00426E09">
      <w:pPr>
        <w:pStyle w:val="StylStylStylStyl214bnenTun"/>
        <w:tabs>
          <w:tab w:val="left" w:pos="4309"/>
        </w:tabs>
        <w:rPr>
          <w:sz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cantSplit/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Sedmička - Křížovky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DF421A" w:rsidRPr="0096238C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261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DF421A" w:rsidRPr="0096238C" w:rsidRDefault="00860082" w:rsidP="0086008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22 681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Křížovky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189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F421A" w:rsidRPr="0096238C" w:rsidRDefault="00860082" w:rsidP="0086008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34 752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Nedělní Blesk Křížovky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175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860082" w:rsidP="0086008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31 372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Chvilka pro luštění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135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860082" w:rsidP="0086008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37 284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Nedělní Aha! Křížovky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120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860082" w:rsidP="0086008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30 038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Křížovkář TV magazín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108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F421A" w:rsidRPr="0096238C" w:rsidRDefault="00860082" w:rsidP="0086008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22 000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Sedmička velké křížovky XXL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71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F421A" w:rsidRPr="0096238C" w:rsidRDefault="00860082" w:rsidP="0086008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10 536</w:t>
            </w:r>
          </w:p>
        </w:tc>
      </w:tr>
      <w:tr w:rsidR="00DF421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Chvilka pro tebe Napětí</w:t>
            </w:r>
          </w:p>
        </w:tc>
        <w:tc>
          <w:tcPr>
            <w:tcW w:w="2493" w:type="dxa"/>
            <w:tcBorders>
              <w:top w:val="nil"/>
              <w:bottom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DF421A" w:rsidRPr="0096238C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57</w:t>
            </w:r>
            <w:r w:rsidR="00DF421A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DF421A" w:rsidRPr="0096238C" w:rsidRDefault="00860082" w:rsidP="0086008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10 073</w:t>
            </w:r>
          </w:p>
        </w:tc>
      </w:tr>
    </w:tbl>
    <w:p w:rsidR="00C5031B" w:rsidRPr="0096238C" w:rsidRDefault="00A46D22" w:rsidP="00C5031B">
      <w:r w:rsidRPr="0096238C">
        <w:rPr>
          <w:b/>
          <w:sz w:val="36"/>
        </w:rPr>
        <w:tab/>
      </w:r>
    </w:p>
    <w:p w:rsidR="00FF234C" w:rsidRPr="0096238C" w:rsidRDefault="00C5031B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</w:r>
      <w:r w:rsidR="00FF234C" w:rsidRPr="0096238C">
        <w:rPr>
          <w:b/>
          <w:sz w:val="36"/>
        </w:rPr>
        <w:t xml:space="preserve">І </w:t>
      </w:r>
      <w:r w:rsidR="00FF234C" w:rsidRPr="0096238C">
        <w:rPr>
          <w:szCs w:val="28"/>
        </w:rPr>
        <w:t>Motoristické časopisy</w:t>
      </w:r>
    </w:p>
    <w:p w:rsidR="001747A3" w:rsidRPr="0096238C" w:rsidRDefault="001747A3" w:rsidP="00426E09">
      <w:pPr>
        <w:pStyle w:val="StylStylStylStyl214bnenTun"/>
        <w:rPr>
          <w:sz w:val="16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C0ED2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DC0ED2" w:rsidRPr="0096238C" w:rsidRDefault="00DC0ED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Svět motorů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DC0ED2" w:rsidRPr="0096238C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181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DC0ED2" w:rsidRPr="0096238C" w:rsidRDefault="00860082" w:rsidP="0086008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31 642</w:t>
            </w:r>
          </w:p>
        </w:tc>
      </w:tr>
      <w:tr w:rsidR="00DC0ED2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96238C" w:rsidRDefault="00DC0ED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Svět motorů Speciál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96238C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172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C0ED2" w:rsidRPr="0096238C" w:rsidRDefault="00860082" w:rsidP="0086008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21 303</w:t>
            </w:r>
          </w:p>
        </w:tc>
      </w:tr>
      <w:tr w:rsidR="00DC0ED2" w:rsidRPr="0096238C" w:rsidTr="00C5031B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96238C" w:rsidRDefault="00DC0ED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Auto Tip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96238C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108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C0ED2" w:rsidRPr="0096238C" w:rsidRDefault="00860082" w:rsidP="0086008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16 132</w:t>
            </w:r>
          </w:p>
        </w:tc>
      </w:tr>
      <w:tr w:rsidR="00DC0ED2" w:rsidRPr="0096238C" w:rsidTr="00C5031B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96238C" w:rsidRDefault="00DC0ED2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Automobil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96238C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103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DC0ED2" w:rsidRPr="0096238C" w:rsidRDefault="00860082" w:rsidP="0086008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9 282</w:t>
            </w:r>
          </w:p>
        </w:tc>
      </w:tr>
      <w:tr w:rsidR="00DC0ED2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A6A6A6"/>
            </w:tcBorders>
            <w:vAlign w:val="center"/>
          </w:tcPr>
          <w:p w:rsidR="00DC0ED2" w:rsidRPr="0096238C" w:rsidRDefault="00DC0ED2" w:rsidP="00E8093B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 xml:space="preserve">Auto Tip Klassik </w:t>
            </w:r>
          </w:p>
        </w:tc>
        <w:tc>
          <w:tcPr>
            <w:tcW w:w="2493" w:type="dxa"/>
            <w:tcBorders>
              <w:bottom w:val="single" w:sz="4" w:space="0" w:color="A6A6A6"/>
            </w:tcBorders>
            <w:vAlign w:val="center"/>
          </w:tcPr>
          <w:p w:rsidR="00DC0ED2" w:rsidRPr="0096238C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64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A6A6A6"/>
            </w:tcBorders>
            <w:vAlign w:val="center"/>
          </w:tcPr>
          <w:p w:rsidR="00DC0ED2" w:rsidRPr="0096238C" w:rsidRDefault="00860082" w:rsidP="0086008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9 872</w:t>
            </w:r>
          </w:p>
        </w:tc>
      </w:tr>
    </w:tbl>
    <w:p w:rsidR="00C5031B" w:rsidRPr="0096238C" w:rsidRDefault="00C5031B" w:rsidP="00C5031B"/>
    <w:p w:rsidR="00423B0D" w:rsidRPr="0096238C" w:rsidRDefault="001747A3" w:rsidP="00426E09">
      <w:pPr>
        <w:pStyle w:val="StylStylStylStyl214bnenTun"/>
        <w:spacing w:before="240" w:after="60"/>
      </w:pPr>
      <w:r w:rsidRPr="0096238C">
        <w:tab/>
      </w:r>
      <w:r w:rsidR="00423B0D" w:rsidRPr="0096238C">
        <w:rPr>
          <w:b/>
          <w:sz w:val="36"/>
        </w:rPr>
        <w:t xml:space="preserve">І </w:t>
      </w:r>
      <w:r w:rsidR="006D5564" w:rsidRPr="0096238C">
        <w:rPr>
          <w:szCs w:val="28"/>
        </w:rPr>
        <w:t>Společenské</w:t>
      </w:r>
      <w:r w:rsidR="00423B0D" w:rsidRPr="0096238C">
        <w:rPr>
          <w:szCs w:val="28"/>
        </w:rPr>
        <w:t xml:space="preserve"> časopisy</w:t>
      </w:r>
    </w:p>
    <w:p w:rsidR="001747A3" w:rsidRPr="0096238C" w:rsidRDefault="001747A3" w:rsidP="00426E09">
      <w:pPr>
        <w:pStyle w:val="StylStylStylStyl214bnenTun"/>
        <w:rPr>
          <w:sz w:val="16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268"/>
        <w:gridCol w:w="2416"/>
        <w:gridCol w:w="2388"/>
      </w:tblGrid>
      <w:tr w:rsidR="001747A3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16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388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5A5AA2" w:rsidRPr="0096238C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Nedělní Blesk</w:t>
            </w:r>
          </w:p>
        </w:tc>
        <w:tc>
          <w:tcPr>
            <w:tcW w:w="2416" w:type="dxa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455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vAlign w:val="center"/>
          </w:tcPr>
          <w:p w:rsidR="005A5AA2" w:rsidRPr="0096238C" w:rsidRDefault="00F16115" w:rsidP="00F1611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102 891</w:t>
            </w:r>
          </w:p>
        </w:tc>
      </w:tr>
      <w:tr w:rsidR="005A5AA2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Rytmus života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421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5A5AA2" w:rsidRPr="0096238C" w:rsidRDefault="00F16115" w:rsidP="00F1611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127 957</w:t>
            </w:r>
          </w:p>
        </w:tc>
      </w:tr>
      <w:tr w:rsidR="005A5AA2" w:rsidRPr="0096238C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Epocha</w:t>
            </w:r>
          </w:p>
        </w:tc>
        <w:tc>
          <w:tcPr>
            <w:tcW w:w="2416" w:type="dxa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374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vAlign w:val="center"/>
          </w:tcPr>
          <w:p w:rsidR="005A5AA2" w:rsidRPr="0096238C" w:rsidRDefault="006A5951" w:rsidP="006A595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43 889</w:t>
            </w:r>
          </w:p>
        </w:tc>
      </w:tr>
      <w:tr w:rsidR="005A5AA2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Pestrý svět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228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5A5AA2" w:rsidRPr="0096238C" w:rsidRDefault="006A5951" w:rsidP="006A595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96 044</w:t>
            </w:r>
          </w:p>
        </w:tc>
      </w:tr>
      <w:tr w:rsidR="005A5AA2" w:rsidRPr="0096238C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21. století</w:t>
            </w:r>
          </w:p>
        </w:tc>
        <w:tc>
          <w:tcPr>
            <w:tcW w:w="2416" w:type="dxa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228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vAlign w:val="center"/>
          </w:tcPr>
          <w:p w:rsidR="005A5AA2" w:rsidRPr="0096238C" w:rsidRDefault="006A5951" w:rsidP="006A595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21 849</w:t>
            </w:r>
          </w:p>
        </w:tc>
      </w:tr>
      <w:tr w:rsidR="005A5AA2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Sedmička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210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5A5AA2" w:rsidRPr="0096238C" w:rsidRDefault="006A5951" w:rsidP="006A595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99 070</w:t>
            </w:r>
          </w:p>
        </w:tc>
      </w:tr>
      <w:tr w:rsidR="005A5AA2" w:rsidRPr="0096238C" w:rsidTr="00C5031B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Rytmus života RETRO</w:t>
            </w:r>
          </w:p>
        </w:tc>
        <w:tc>
          <w:tcPr>
            <w:tcW w:w="2416" w:type="dxa"/>
            <w:tcBorders>
              <w:bottom w:val="nil"/>
            </w:tcBorders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174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bottom w:val="nil"/>
            </w:tcBorders>
            <w:vAlign w:val="center"/>
          </w:tcPr>
          <w:p w:rsidR="005A5AA2" w:rsidRPr="0096238C" w:rsidRDefault="006A5951" w:rsidP="006A595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70 237</w:t>
            </w:r>
          </w:p>
        </w:tc>
      </w:tr>
      <w:tr w:rsidR="005A5AA2" w:rsidRPr="0096238C" w:rsidTr="00C5031B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Nedělní Aha!</w:t>
            </w:r>
          </w:p>
        </w:tc>
        <w:tc>
          <w:tcPr>
            <w:tcW w:w="2416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123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CCCCCC"/>
            <w:vAlign w:val="center"/>
          </w:tcPr>
          <w:p w:rsidR="005A5AA2" w:rsidRPr="0096238C" w:rsidRDefault="006A5951" w:rsidP="006A595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37 933</w:t>
            </w:r>
          </w:p>
        </w:tc>
      </w:tr>
      <w:tr w:rsidR="005A5AA2" w:rsidRPr="0096238C" w:rsidTr="00C5031B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shd w:val="clear" w:color="auto" w:fill="auto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Instinkt</w:t>
            </w:r>
          </w:p>
        </w:tc>
        <w:tc>
          <w:tcPr>
            <w:tcW w:w="2416" w:type="dxa"/>
            <w:tcBorders>
              <w:bottom w:val="nil"/>
            </w:tcBorders>
            <w:shd w:val="clear" w:color="auto" w:fill="auto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101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auto"/>
            <w:vAlign w:val="center"/>
          </w:tcPr>
          <w:p w:rsidR="005A5AA2" w:rsidRPr="0096238C" w:rsidRDefault="006A5951" w:rsidP="006A595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21 854</w:t>
            </w:r>
          </w:p>
        </w:tc>
      </w:tr>
      <w:tr w:rsidR="005A5AA2" w:rsidRPr="0096238C" w:rsidTr="00C5031B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Story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62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A5AA2" w:rsidRPr="0096238C" w:rsidRDefault="006A5951" w:rsidP="006A595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13 502</w:t>
            </w:r>
          </w:p>
        </w:tc>
      </w:tr>
      <w:tr w:rsidR="005A5AA2" w:rsidRPr="0096238C" w:rsidTr="00C5031B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Interview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60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5AA2" w:rsidRPr="0096238C" w:rsidRDefault="006A5951" w:rsidP="006A595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14 171</w:t>
            </w:r>
          </w:p>
        </w:tc>
      </w:tr>
      <w:tr w:rsidR="005A5AA2" w:rsidRPr="0096238C" w:rsidTr="00C5031B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Pestrý svět Nostalgie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50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A5AA2" w:rsidRPr="0096238C" w:rsidRDefault="006A5951" w:rsidP="006A595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27 954</w:t>
            </w:r>
          </w:p>
        </w:tc>
      </w:tr>
      <w:tr w:rsidR="005A5AA2" w:rsidRPr="0096238C" w:rsidTr="001E3351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5AA2" w:rsidRPr="005A5AA2" w:rsidRDefault="005A5AA2">
            <w:pPr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Exkluziv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5AA2" w:rsidRPr="005A5AA2" w:rsidRDefault="005A5AA2">
            <w:pPr>
              <w:jc w:val="right"/>
              <w:rPr>
                <w:rFonts w:cs="Arial"/>
                <w:color w:val="000000"/>
                <w:szCs w:val="16"/>
              </w:rPr>
            </w:pPr>
            <w:r w:rsidRPr="005A5AA2">
              <w:rPr>
                <w:rFonts w:cs="Arial"/>
                <w:color w:val="000000"/>
                <w:szCs w:val="16"/>
              </w:rPr>
              <w:t>33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5AA2" w:rsidRPr="0096238C" w:rsidRDefault="006A5951" w:rsidP="006A595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16 167</w:t>
            </w:r>
          </w:p>
        </w:tc>
      </w:tr>
    </w:tbl>
    <w:p w:rsidR="00C5031B" w:rsidRPr="0096238C" w:rsidRDefault="00C5031B" w:rsidP="00C5031B"/>
    <w:p w:rsidR="00423B0D" w:rsidRPr="0096238C" w:rsidRDefault="005D4398" w:rsidP="00426E09">
      <w:pPr>
        <w:pStyle w:val="StylStylStylStyl214bnenTun"/>
        <w:spacing w:before="240" w:after="60"/>
      </w:pPr>
      <w:r w:rsidRPr="0096238C">
        <w:tab/>
      </w:r>
      <w:r w:rsidR="00423B0D" w:rsidRPr="0096238C">
        <w:rPr>
          <w:b/>
          <w:sz w:val="36"/>
        </w:rPr>
        <w:t xml:space="preserve">І </w:t>
      </w:r>
      <w:r w:rsidR="00423B0D" w:rsidRPr="0096238C">
        <w:rPr>
          <w:szCs w:val="28"/>
        </w:rPr>
        <w:t>Sport</w:t>
      </w:r>
      <w:r w:rsidR="006D5564" w:rsidRPr="0096238C">
        <w:rPr>
          <w:szCs w:val="28"/>
        </w:rPr>
        <w:t>o</w:t>
      </w:r>
      <w:r w:rsidR="00423B0D" w:rsidRPr="0096238C">
        <w:rPr>
          <w:szCs w:val="28"/>
        </w:rPr>
        <w:t>vní časopisy</w:t>
      </w:r>
    </w:p>
    <w:p w:rsidR="001747A3" w:rsidRPr="0096238C" w:rsidRDefault="001747A3" w:rsidP="00426E09">
      <w:pPr>
        <w:pStyle w:val="StylStylStylStyl214bnenTun"/>
        <w:rPr>
          <w:sz w:val="16"/>
          <w:szCs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9869A3" w:rsidRPr="0096238C" w:rsidTr="00C5031B">
        <w:trPr>
          <w:trHeight w:val="369"/>
          <w:jc w:val="center"/>
        </w:trPr>
        <w:tc>
          <w:tcPr>
            <w:tcW w:w="4148" w:type="dxa"/>
            <w:vAlign w:val="center"/>
          </w:tcPr>
          <w:p w:rsidR="009869A3" w:rsidRPr="0096238C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Nedělní Sport</w:t>
            </w:r>
          </w:p>
        </w:tc>
        <w:tc>
          <w:tcPr>
            <w:tcW w:w="2493" w:type="dxa"/>
            <w:vAlign w:val="center"/>
          </w:tcPr>
          <w:p w:rsidR="009869A3" w:rsidRPr="0096238C" w:rsidRDefault="005A5AA2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132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9869A3" w:rsidRPr="0096238C" w:rsidRDefault="00CB360E" w:rsidP="00CB360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17 300</w:t>
            </w:r>
          </w:p>
        </w:tc>
      </w:tr>
      <w:tr w:rsidR="009869A3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96238C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Sport Góóól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96238C" w:rsidRDefault="005A5AA2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103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96238C" w:rsidRDefault="00CB360E" w:rsidP="00CB360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6 513</w:t>
            </w:r>
          </w:p>
        </w:tc>
      </w:tr>
    </w:tbl>
    <w:p w:rsidR="00C5031B" w:rsidRPr="0096238C" w:rsidRDefault="00C5031B" w:rsidP="00C5031B"/>
    <w:p w:rsidR="00C5031B" w:rsidRPr="0096238C" w:rsidRDefault="00C5031B" w:rsidP="00C5031B"/>
    <w:p w:rsidR="004C50F3" w:rsidRPr="0096238C" w:rsidRDefault="007E5101" w:rsidP="004C50F3">
      <w:pPr>
        <w:pStyle w:val="StylStylStylStyl214bnenTun"/>
        <w:spacing w:before="240" w:after="60"/>
      </w:pPr>
      <w:r w:rsidRPr="0096238C">
        <w:rPr>
          <w:b/>
          <w:sz w:val="36"/>
        </w:rPr>
        <w:t xml:space="preserve">                         </w:t>
      </w:r>
      <w:r w:rsidR="004C50F3" w:rsidRPr="0096238C">
        <w:rPr>
          <w:b/>
          <w:sz w:val="36"/>
        </w:rPr>
        <w:t xml:space="preserve">      І </w:t>
      </w:r>
      <w:r w:rsidRPr="0096238C">
        <w:rPr>
          <w:color w:val="auto"/>
        </w:rPr>
        <w:t>Zdarma distribuované časopisy</w:t>
      </w:r>
    </w:p>
    <w:p w:rsidR="004C50F3" w:rsidRPr="0096238C" w:rsidRDefault="004C50F3" w:rsidP="004C50F3">
      <w:pPr>
        <w:pStyle w:val="StylStylStylStyl214bnenTun"/>
        <w:rPr>
          <w:sz w:val="16"/>
          <w:szCs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4C50F3" w:rsidRPr="0096238C" w:rsidTr="00A143AD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4C50F3" w:rsidRPr="0096238C" w:rsidRDefault="004C50F3" w:rsidP="00A143AD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4C50F3" w:rsidRPr="0096238C" w:rsidRDefault="004C50F3" w:rsidP="00A143AD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4C50F3" w:rsidRPr="0096238C" w:rsidRDefault="007E5101" w:rsidP="00A143AD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TN*</w:t>
            </w:r>
          </w:p>
        </w:tc>
      </w:tr>
      <w:tr w:rsidR="004C50F3" w:rsidRPr="0096238C" w:rsidTr="00A143AD">
        <w:trPr>
          <w:trHeight w:val="369"/>
          <w:jc w:val="center"/>
        </w:trPr>
        <w:tc>
          <w:tcPr>
            <w:tcW w:w="4148" w:type="dxa"/>
            <w:vAlign w:val="center"/>
          </w:tcPr>
          <w:p w:rsidR="004C50F3" w:rsidRPr="0096238C" w:rsidRDefault="004C50F3" w:rsidP="00A143AD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5plus2</w:t>
            </w:r>
          </w:p>
        </w:tc>
        <w:tc>
          <w:tcPr>
            <w:tcW w:w="2493" w:type="dxa"/>
            <w:vAlign w:val="center"/>
          </w:tcPr>
          <w:p w:rsidR="004C50F3" w:rsidRPr="0096238C" w:rsidRDefault="005A5AA2" w:rsidP="00A143A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714</w:t>
            </w:r>
            <w:r w:rsidR="006A398F" w:rsidRPr="0096238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4C50F3" w:rsidRPr="0096238C" w:rsidRDefault="00E029EA" w:rsidP="00E029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538 955</w:t>
            </w:r>
          </w:p>
        </w:tc>
      </w:tr>
    </w:tbl>
    <w:p w:rsidR="004C50F3" w:rsidRPr="0096238C" w:rsidRDefault="007E5101" w:rsidP="004C50F3">
      <w:r w:rsidRPr="0096238C">
        <w:t>* Ověřuje se tištěný náklad (TN)</w:t>
      </w:r>
    </w:p>
    <w:p w:rsidR="00C5031B" w:rsidRPr="0096238C" w:rsidRDefault="00C5031B" w:rsidP="00C5031B"/>
    <w:p w:rsidR="00E4092D" w:rsidRPr="0096238C" w:rsidRDefault="001747A3" w:rsidP="00426E09">
      <w:pPr>
        <w:pStyle w:val="StylStylStylStyl214bnenTun"/>
        <w:spacing w:before="240" w:after="60"/>
        <w:rPr>
          <w:szCs w:val="28"/>
        </w:rPr>
      </w:pPr>
      <w:r w:rsidRPr="0096238C">
        <w:tab/>
      </w:r>
      <w:r w:rsidR="008D5359" w:rsidRPr="0096238C">
        <w:rPr>
          <w:b/>
          <w:sz w:val="36"/>
        </w:rPr>
        <w:tab/>
      </w:r>
      <w:r w:rsidR="00E4092D" w:rsidRPr="0096238C">
        <w:rPr>
          <w:b/>
          <w:sz w:val="36"/>
        </w:rPr>
        <w:t xml:space="preserve">І </w:t>
      </w:r>
      <w:r w:rsidR="00E4092D" w:rsidRPr="0096238C">
        <w:rPr>
          <w:szCs w:val="28"/>
        </w:rPr>
        <w:t>Zpravodajské týdeníky</w:t>
      </w:r>
    </w:p>
    <w:p w:rsidR="00E4092D" w:rsidRPr="0096238C" w:rsidRDefault="00E4092D" w:rsidP="00426E09">
      <w:pPr>
        <w:pStyle w:val="StylStylStylStyl214bnenTun"/>
        <w:numPr>
          <w:ilvl w:val="0"/>
          <w:numId w:val="3"/>
        </w:numPr>
        <w:tabs>
          <w:tab w:val="left" w:pos="4338"/>
        </w:tabs>
        <w:spacing w:after="60"/>
        <w:ind w:left="4615" w:hanging="357"/>
      </w:pPr>
      <w:r w:rsidRPr="0096238C">
        <w:rPr>
          <w:szCs w:val="28"/>
        </w:rPr>
        <w:t>celostátní</w:t>
      </w:r>
    </w:p>
    <w:p w:rsidR="00E71D70" w:rsidRPr="0096238C" w:rsidRDefault="00E71D70" w:rsidP="00426E09">
      <w:pPr>
        <w:pStyle w:val="StylStylStylStyl214bnenTun"/>
        <w:tabs>
          <w:tab w:val="left" w:pos="4338"/>
        </w:tabs>
        <w:spacing w:after="60"/>
        <w:rPr>
          <w:sz w:val="16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001A90">
        <w:trPr>
          <w:trHeight w:val="352"/>
          <w:jc w:val="center"/>
        </w:trPr>
        <w:tc>
          <w:tcPr>
            <w:tcW w:w="4148" w:type="dxa"/>
            <w:shd w:val="clear" w:color="auto" w:fill="595959" w:themeFill="text1" w:themeFillTint="A6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2D0B5E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0546C6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0546C6" w:rsidRPr="000546C6" w:rsidRDefault="000546C6">
            <w:pPr>
              <w:rPr>
                <w:rFonts w:cs="Arial"/>
                <w:color w:val="000000"/>
                <w:szCs w:val="16"/>
              </w:rPr>
            </w:pPr>
            <w:r w:rsidRPr="000546C6">
              <w:rPr>
                <w:rFonts w:cs="Arial"/>
                <w:color w:val="000000"/>
                <w:szCs w:val="16"/>
              </w:rPr>
              <w:t>Reflex</w:t>
            </w:r>
          </w:p>
        </w:tc>
        <w:tc>
          <w:tcPr>
            <w:tcW w:w="2493" w:type="dxa"/>
            <w:vAlign w:val="center"/>
          </w:tcPr>
          <w:p w:rsidR="000546C6" w:rsidRPr="000546C6" w:rsidRDefault="000546C6">
            <w:pPr>
              <w:jc w:val="right"/>
              <w:rPr>
                <w:rFonts w:cs="Arial"/>
                <w:color w:val="000000"/>
                <w:szCs w:val="16"/>
              </w:rPr>
            </w:pPr>
            <w:r w:rsidRPr="000546C6">
              <w:rPr>
                <w:rFonts w:cs="Arial"/>
                <w:color w:val="000000"/>
                <w:szCs w:val="16"/>
              </w:rPr>
              <w:t>254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0546C6" w:rsidRPr="0096238C" w:rsidRDefault="00CB360E" w:rsidP="00CB360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44 050</w:t>
            </w:r>
          </w:p>
        </w:tc>
      </w:tr>
      <w:tr w:rsidR="000546C6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0546C6" w:rsidRPr="000546C6" w:rsidRDefault="000546C6">
            <w:pPr>
              <w:rPr>
                <w:rFonts w:cs="Arial"/>
                <w:color w:val="000000"/>
                <w:szCs w:val="16"/>
              </w:rPr>
            </w:pPr>
            <w:r w:rsidRPr="000546C6">
              <w:rPr>
                <w:rFonts w:cs="Arial"/>
                <w:color w:val="000000"/>
                <w:szCs w:val="16"/>
              </w:rPr>
              <w:t>Respekt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0546C6" w:rsidRPr="000546C6" w:rsidRDefault="000546C6">
            <w:pPr>
              <w:jc w:val="right"/>
              <w:rPr>
                <w:rFonts w:cs="Arial"/>
                <w:color w:val="000000"/>
                <w:szCs w:val="16"/>
              </w:rPr>
            </w:pPr>
            <w:r w:rsidRPr="000546C6">
              <w:rPr>
                <w:rFonts w:cs="Arial"/>
                <w:color w:val="000000"/>
                <w:szCs w:val="16"/>
              </w:rPr>
              <w:t>181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0546C6" w:rsidRPr="0096238C" w:rsidRDefault="00CB360E" w:rsidP="00CB360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37 264</w:t>
            </w:r>
          </w:p>
        </w:tc>
      </w:tr>
      <w:tr w:rsidR="000546C6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0546C6" w:rsidRPr="000546C6" w:rsidRDefault="000546C6">
            <w:pPr>
              <w:rPr>
                <w:rFonts w:cs="Arial"/>
                <w:color w:val="000000"/>
                <w:szCs w:val="16"/>
              </w:rPr>
            </w:pPr>
            <w:r w:rsidRPr="000546C6">
              <w:rPr>
                <w:rFonts w:cs="Arial"/>
                <w:color w:val="000000"/>
                <w:szCs w:val="16"/>
              </w:rPr>
              <w:t>Téma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0546C6" w:rsidRPr="000546C6" w:rsidRDefault="000546C6">
            <w:pPr>
              <w:jc w:val="right"/>
              <w:rPr>
                <w:rFonts w:cs="Arial"/>
                <w:color w:val="000000"/>
                <w:szCs w:val="16"/>
              </w:rPr>
            </w:pPr>
            <w:r w:rsidRPr="000546C6">
              <w:rPr>
                <w:rFonts w:cs="Arial"/>
                <w:color w:val="000000"/>
                <w:szCs w:val="16"/>
              </w:rPr>
              <w:t>190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0546C6" w:rsidRPr="0096238C" w:rsidRDefault="00CB360E" w:rsidP="00CB360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58 372</w:t>
            </w:r>
          </w:p>
        </w:tc>
      </w:tr>
      <w:tr w:rsidR="000546C6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0546C6" w:rsidRPr="000546C6" w:rsidRDefault="000546C6">
            <w:pPr>
              <w:rPr>
                <w:rFonts w:cs="Arial"/>
                <w:color w:val="000000"/>
                <w:szCs w:val="16"/>
              </w:rPr>
            </w:pPr>
            <w:r w:rsidRPr="000546C6">
              <w:rPr>
                <w:rFonts w:cs="Arial"/>
                <w:color w:val="000000"/>
                <w:szCs w:val="16"/>
              </w:rPr>
              <w:t>Týden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0546C6" w:rsidRPr="000546C6" w:rsidRDefault="000546C6">
            <w:pPr>
              <w:jc w:val="right"/>
              <w:rPr>
                <w:rFonts w:cs="Arial"/>
                <w:color w:val="000000"/>
                <w:szCs w:val="16"/>
              </w:rPr>
            </w:pPr>
            <w:r w:rsidRPr="000546C6">
              <w:rPr>
                <w:rFonts w:cs="Arial"/>
                <w:color w:val="000000"/>
                <w:szCs w:val="16"/>
              </w:rPr>
              <w:t>119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0546C6" w:rsidRPr="0096238C" w:rsidRDefault="00CB360E" w:rsidP="00CB360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49 687</w:t>
            </w:r>
          </w:p>
        </w:tc>
      </w:tr>
      <w:tr w:rsidR="000546C6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0546C6" w:rsidRPr="000546C6" w:rsidRDefault="000546C6">
            <w:pPr>
              <w:rPr>
                <w:rFonts w:cs="Arial"/>
                <w:color w:val="000000"/>
                <w:szCs w:val="16"/>
              </w:rPr>
            </w:pPr>
            <w:r w:rsidRPr="000546C6">
              <w:rPr>
                <w:rFonts w:cs="Arial"/>
                <w:color w:val="000000"/>
                <w:szCs w:val="16"/>
              </w:rPr>
              <w:t>Týdeník Květy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0546C6" w:rsidRPr="000546C6" w:rsidRDefault="000546C6">
            <w:pPr>
              <w:jc w:val="right"/>
              <w:rPr>
                <w:rFonts w:cs="Arial"/>
                <w:color w:val="000000"/>
                <w:szCs w:val="16"/>
              </w:rPr>
            </w:pPr>
            <w:r w:rsidRPr="000546C6">
              <w:rPr>
                <w:rFonts w:cs="Arial"/>
                <w:color w:val="000000"/>
                <w:szCs w:val="16"/>
              </w:rPr>
              <w:t>143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0546C6" w:rsidRPr="0096238C" w:rsidRDefault="00CB360E" w:rsidP="00CB360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31 680</w:t>
            </w:r>
          </w:p>
        </w:tc>
      </w:tr>
    </w:tbl>
    <w:p w:rsidR="00C5031B" w:rsidRPr="0096238C" w:rsidRDefault="00C5031B" w:rsidP="00C5031B"/>
    <w:p w:rsidR="009A6207" w:rsidRPr="0096238C" w:rsidRDefault="001747A3" w:rsidP="008852AB">
      <w:pPr>
        <w:pStyle w:val="StylStylStylStyl214bnenTun"/>
        <w:spacing w:before="240" w:after="60"/>
      </w:pPr>
      <w:r w:rsidRPr="0096238C">
        <w:tab/>
      </w:r>
    </w:p>
    <w:p w:rsidR="00C5031B" w:rsidRPr="0096238C" w:rsidRDefault="00C5031B" w:rsidP="00C5031B"/>
    <w:p w:rsidR="00FD2BB6" w:rsidRPr="0096238C" w:rsidRDefault="001747A3" w:rsidP="00426E09">
      <w:pPr>
        <w:pStyle w:val="StylStylStylStyl214bnenTun"/>
        <w:spacing w:before="240" w:after="60"/>
        <w:rPr>
          <w:szCs w:val="28"/>
        </w:rPr>
      </w:pPr>
      <w:r w:rsidRPr="0096238C">
        <w:rPr>
          <w:b/>
          <w:sz w:val="36"/>
        </w:rPr>
        <w:tab/>
      </w:r>
      <w:r w:rsidR="00FD2BB6" w:rsidRPr="0096238C">
        <w:rPr>
          <w:b/>
          <w:sz w:val="36"/>
        </w:rPr>
        <w:t xml:space="preserve">І </w:t>
      </w:r>
      <w:r w:rsidR="00FD2BB6" w:rsidRPr="0096238C">
        <w:rPr>
          <w:szCs w:val="28"/>
        </w:rPr>
        <w:t>Inzertní sítě</w:t>
      </w: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7798"/>
        <w:gridCol w:w="1274"/>
      </w:tblGrid>
      <w:tr w:rsidR="00001A90" w:rsidRPr="0096238C" w:rsidTr="00001A90">
        <w:trPr>
          <w:trHeight w:val="352"/>
          <w:jc w:val="center"/>
        </w:trPr>
        <w:tc>
          <w:tcPr>
            <w:tcW w:w="7798" w:type="dxa"/>
            <w:shd w:val="clear" w:color="auto" w:fill="595959" w:themeFill="text1" w:themeFillTint="A6"/>
            <w:vAlign w:val="center"/>
          </w:tcPr>
          <w:p w:rsidR="00001A90" w:rsidRPr="0096238C" w:rsidRDefault="00001A90" w:rsidP="00A143AD">
            <w:pPr>
              <w:rPr>
                <w:rFonts w:cs="Arial"/>
                <w:color w:val="000000"/>
                <w:szCs w:val="16"/>
              </w:rPr>
            </w:pPr>
          </w:p>
        </w:tc>
        <w:tc>
          <w:tcPr>
            <w:tcW w:w="1274" w:type="dxa"/>
            <w:shd w:val="clear" w:color="auto" w:fill="595959" w:themeFill="text1" w:themeFillTint="A6"/>
            <w:vAlign w:val="center"/>
          </w:tcPr>
          <w:p w:rsidR="00001A90" w:rsidRPr="0096238C" w:rsidRDefault="00001A90" w:rsidP="00A143AD">
            <w:pPr>
              <w:jc w:val="right"/>
              <w:rPr>
                <w:rFonts w:cs="Arial"/>
                <w:b/>
                <w:color w:val="000000"/>
                <w:szCs w:val="16"/>
              </w:rPr>
            </w:pPr>
            <w:r w:rsidRPr="0096238C">
              <w:rPr>
                <w:rFonts w:cs="Arial"/>
                <w:b/>
                <w:color w:val="FFFFFF" w:themeColor="background1"/>
                <w:szCs w:val="16"/>
              </w:rPr>
              <w:t>Čtenost</w:t>
            </w:r>
          </w:p>
        </w:tc>
      </w:tr>
      <w:bookmarkEnd w:id="1"/>
      <w:bookmarkEnd w:id="2"/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MEDIÁLNÍ SKUPINA MAFRA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3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455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MEDIÁLNÍ SKUPINA CZECH NEWS CENTER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3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349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MEDIÁLNÍ SKUPINA VLTAVA LABE MEDIA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2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523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EXTRA QUATRO MAGAZÍN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698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EXTRA S-LINE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570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BIG HIT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568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ULTRA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554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EXTRA A-LINE MAGAZÍN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509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EXTRA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366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BIG GOAL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331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EXTRA QUATRO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274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EXTRA S-LINE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198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267EEC">
        <w:trPr>
          <w:trHeight w:val="261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EXTRA A-LINE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134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EXTRA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055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PREMIUM 4KOMBI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051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XXL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045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TOP 6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030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TOP 5 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DC1507">
              <w:rPr>
                <w:rFonts w:cs="Arial"/>
                <w:color w:val="000000"/>
                <w:szCs w:val="16"/>
              </w:rPr>
              <w:t>021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BE  FEMME FATALE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966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TOP 4 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949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TOP REGION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931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TOP KOMBI MAGAZÍN + ONA DNES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924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PREMIUM 3KOMBI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910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MF DNES MAGAZÍNY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900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TOP KOMBI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774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MAGAZÍN DNES + ONA DNES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747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BE RETRO PARTY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688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BE TV KOMBI MAX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664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TOP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657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EXTRA MEN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621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BE PARTY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574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RF HOBBY SMART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554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BE MIX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534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100+1 TOTAL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505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DENÍK ČESKÁ REPUBLIKA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486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BURDA LIFESTYLE 6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481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BURDA LIFESTYLE 3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455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MF DNES TÉMATICKÉ MAGAZÍNY 1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449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EXTRA WEEKLY LINE PLUS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436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MF DNES TÉMATICKÉ MAGAZÍNY 2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433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MEDIÁLNÍ SKUPINA ECONOMIA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406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EXTRA WEEKLY LINE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350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BURDA LIFESTYLE 1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337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BURDA WOMEN 1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327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BURDA LIFESTYLE 2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305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BURDA LIFESTYLE 4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305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DENÍK ČECHY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276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EXTRA WOMEN PLUS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268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EXTRA HEALTH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265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BE TV 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253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TARIF EXPERT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226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DENÍK MORAVA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212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DC1507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DC1507" w:rsidRPr="00DC1507" w:rsidRDefault="00DC1507">
            <w:pPr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BURDA LIFESTYLE 5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C1507" w:rsidRPr="00DC1507" w:rsidRDefault="00DC1507">
            <w:pPr>
              <w:jc w:val="right"/>
              <w:rPr>
                <w:rFonts w:cs="Arial"/>
                <w:color w:val="000000"/>
                <w:szCs w:val="16"/>
              </w:rPr>
            </w:pPr>
            <w:r w:rsidRPr="00DC1507">
              <w:rPr>
                <w:rFonts w:cs="Arial"/>
                <w:color w:val="000000"/>
                <w:szCs w:val="16"/>
              </w:rPr>
              <w:t>47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</w:tbl>
    <w:p w:rsidR="0042242B" w:rsidRPr="0096238C" w:rsidRDefault="003F35B6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20"/>
          <w:position w:val="0"/>
        </w:rPr>
      </w:pPr>
      <w:r w:rsidRPr="0096238C">
        <w:rPr>
          <w:spacing w:val="0"/>
          <w:position w:val="0"/>
          <w:sz w:val="24"/>
          <w:szCs w:val="24"/>
        </w:rPr>
        <w:tab/>
      </w:r>
      <w:r w:rsidR="0042242B" w:rsidRPr="0096238C">
        <w:rPr>
          <w:spacing w:val="0"/>
          <w:position w:val="0"/>
          <w:sz w:val="24"/>
          <w:szCs w:val="24"/>
        </w:rPr>
        <w:t>Čtenost</w:t>
      </w:r>
      <w:r w:rsidR="0042242B" w:rsidRPr="0096238C">
        <w:rPr>
          <w:spacing w:val="0"/>
          <w:position w:val="0"/>
          <w:sz w:val="20"/>
          <w:szCs w:val="20"/>
        </w:rPr>
        <w:t xml:space="preserve"> = čtenost na vydání</w:t>
      </w:r>
      <w:r w:rsidR="00591EC0" w:rsidRPr="0096238C">
        <w:rPr>
          <w:spacing w:val="0"/>
          <w:position w:val="0"/>
          <w:sz w:val="20"/>
          <w:szCs w:val="20"/>
        </w:rPr>
        <w:t xml:space="preserve"> </w:t>
      </w:r>
    </w:p>
    <w:p w:rsidR="0042242B" w:rsidRPr="0096238C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4"/>
          <w:szCs w:val="24"/>
        </w:rPr>
        <w:tab/>
        <w:t xml:space="preserve">PN </w:t>
      </w:r>
      <w:r w:rsidRPr="0096238C">
        <w:rPr>
          <w:spacing w:val="0"/>
          <w:position w:val="0"/>
          <w:sz w:val="20"/>
          <w:szCs w:val="20"/>
        </w:rPr>
        <w:t>= průměrný prodaný náklad v kusech</w:t>
      </w:r>
    </w:p>
    <w:p w:rsidR="00BF7698" w:rsidRPr="0096238C" w:rsidRDefault="00BF7698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4"/>
          <w:szCs w:val="24"/>
        </w:rPr>
        <w:tab/>
        <w:t xml:space="preserve">VN </w:t>
      </w:r>
      <w:r w:rsidRPr="0096238C">
        <w:rPr>
          <w:spacing w:val="0"/>
          <w:position w:val="0"/>
          <w:sz w:val="20"/>
          <w:szCs w:val="20"/>
        </w:rPr>
        <w:t>= průměrný vkládaný náklad</w:t>
      </w:r>
      <w:r w:rsidR="008A1C2B" w:rsidRPr="0096238C">
        <w:rPr>
          <w:spacing w:val="0"/>
          <w:position w:val="0"/>
          <w:sz w:val="20"/>
          <w:szCs w:val="20"/>
        </w:rPr>
        <w:t xml:space="preserve"> v kusech</w:t>
      </w:r>
    </w:p>
    <w:p w:rsidR="00FB7A7F" w:rsidRPr="0096238C" w:rsidRDefault="00FB7A7F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4"/>
          <w:szCs w:val="24"/>
        </w:rPr>
        <w:tab/>
        <w:t xml:space="preserve">TN </w:t>
      </w:r>
      <w:r w:rsidRPr="0096238C">
        <w:rPr>
          <w:spacing w:val="0"/>
          <w:position w:val="0"/>
          <w:sz w:val="20"/>
          <w:szCs w:val="20"/>
        </w:rPr>
        <w:t>= průměrný tištěný náklad</w:t>
      </w:r>
      <w:r w:rsidR="0066107E" w:rsidRPr="0096238C">
        <w:rPr>
          <w:spacing w:val="0"/>
          <w:position w:val="0"/>
          <w:sz w:val="20"/>
          <w:szCs w:val="20"/>
        </w:rPr>
        <w:t xml:space="preserve"> </w:t>
      </w:r>
      <w:r w:rsidR="008A1C2B" w:rsidRPr="0096238C">
        <w:rPr>
          <w:spacing w:val="0"/>
          <w:position w:val="0"/>
          <w:sz w:val="20"/>
          <w:szCs w:val="20"/>
        </w:rPr>
        <w:t>v kusech</w:t>
      </w:r>
    </w:p>
    <w:p w:rsidR="00FB7A7F" w:rsidRPr="00BA2752" w:rsidRDefault="00BA2752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0"/>
          <w:szCs w:val="20"/>
        </w:rPr>
        <w:tab/>
        <w:t xml:space="preserve">Všechny náklady jsou uváděny </w:t>
      </w:r>
      <w:r w:rsidR="00FB7A7F" w:rsidRPr="0096238C">
        <w:rPr>
          <w:spacing w:val="0"/>
          <w:position w:val="0"/>
          <w:sz w:val="20"/>
          <w:szCs w:val="20"/>
        </w:rPr>
        <w:t xml:space="preserve">za </w:t>
      </w:r>
      <w:r w:rsidR="00286419">
        <w:rPr>
          <w:spacing w:val="0"/>
          <w:position w:val="0"/>
          <w:sz w:val="20"/>
          <w:szCs w:val="20"/>
        </w:rPr>
        <w:t>leden</w:t>
      </w:r>
      <w:r w:rsidR="00FB7A7F" w:rsidRPr="0096238C">
        <w:rPr>
          <w:spacing w:val="0"/>
          <w:position w:val="0"/>
          <w:sz w:val="20"/>
          <w:szCs w:val="20"/>
        </w:rPr>
        <w:t xml:space="preserve"> </w:t>
      </w:r>
      <w:r w:rsidR="00871540" w:rsidRPr="0096238C">
        <w:rPr>
          <w:spacing w:val="0"/>
          <w:position w:val="0"/>
          <w:sz w:val="20"/>
          <w:szCs w:val="20"/>
        </w:rPr>
        <w:t>-</w:t>
      </w:r>
      <w:r w:rsidR="00FB7A7F" w:rsidRPr="0096238C">
        <w:rPr>
          <w:spacing w:val="0"/>
          <w:position w:val="0"/>
          <w:sz w:val="20"/>
          <w:szCs w:val="20"/>
        </w:rPr>
        <w:t xml:space="preserve"> </w:t>
      </w:r>
      <w:r w:rsidR="006F2A8B" w:rsidRPr="0096238C">
        <w:rPr>
          <w:spacing w:val="0"/>
          <w:position w:val="0"/>
          <w:sz w:val="20"/>
          <w:szCs w:val="20"/>
        </w:rPr>
        <w:t>prosinec</w:t>
      </w:r>
      <w:r w:rsidR="00FB7A7F" w:rsidRPr="0096238C">
        <w:rPr>
          <w:spacing w:val="0"/>
          <w:position w:val="0"/>
          <w:sz w:val="20"/>
          <w:szCs w:val="20"/>
        </w:rPr>
        <w:t xml:space="preserve"> 201</w:t>
      </w:r>
      <w:r w:rsidR="00127E75" w:rsidRPr="0096238C">
        <w:rPr>
          <w:spacing w:val="0"/>
          <w:position w:val="0"/>
          <w:sz w:val="20"/>
          <w:szCs w:val="20"/>
        </w:rPr>
        <w:t>9</w:t>
      </w:r>
      <w:r w:rsidR="00871540" w:rsidRPr="0096238C">
        <w:rPr>
          <w:spacing w:val="0"/>
          <w:position w:val="0"/>
          <w:sz w:val="20"/>
          <w:szCs w:val="20"/>
        </w:rPr>
        <w:t xml:space="preserve"> </w:t>
      </w:r>
      <w:r w:rsidR="00BF16CA" w:rsidRPr="0096238C">
        <w:rPr>
          <w:spacing w:val="0"/>
          <w:position w:val="0"/>
          <w:sz w:val="20"/>
          <w:szCs w:val="20"/>
        </w:rPr>
        <w:t xml:space="preserve">a </w:t>
      </w:r>
      <w:r w:rsidR="00FB7A7F" w:rsidRPr="0096238C">
        <w:rPr>
          <w:spacing w:val="0"/>
          <w:position w:val="0"/>
          <w:sz w:val="20"/>
          <w:szCs w:val="20"/>
        </w:rPr>
        <w:t>ověřov</w:t>
      </w:r>
      <w:r w:rsidR="00DC7382" w:rsidRPr="0096238C">
        <w:rPr>
          <w:spacing w:val="0"/>
          <w:position w:val="0"/>
          <w:sz w:val="20"/>
          <w:szCs w:val="20"/>
        </w:rPr>
        <w:t>á</w:t>
      </w:r>
      <w:r w:rsidR="00FB7A7F" w:rsidRPr="0096238C">
        <w:rPr>
          <w:spacing w:val="0"/>
          <w:position w:val="0"/>
          <w:sz w:val="20"/>
          <w:szCs w:val="20"/>
        </w:rPr>
        <w:t>n</w:t>
      </w:r>
      <w:r w:rsidR="00BF16CA" w:rsidRPr="0096238C">
        <w:rPr>
          <w:spacing w:val="0"/>
          <w:position w:val="0"/>
          <w:sz w:val="20"/>
          <w:szCs w:val="20"/>
        </w:rPr>
        <w:t>y</w:t>
      </w:r>
      <w:r w:rsidR="00FB7A7F" w:rsidRPr="0096238C">
        <w:rPr>
          <w:spacing w:val="0"/>
          <w:position w:val="0"/>
          <w:sz w:val="20"/>
          <w:szCs w:val="20"/>
        </w:rPr>
        <w:t xml:space="preserve"> ABC ČR (totožné s obdobím sběru dat MEDIA PROJEKTu)</w:t>
      </w:r>
    </w:p>
    <w:p w:rsidR="0042242B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0"/>
          <w:position w:val="0"/>
          <w:sz w:val="20"/>
          <w:szCs w:val="20"/>
        </w:rPr>
      </w:pPr>
      <w:r w:rsidRPr="00046491">
        <w:rPr>
          <w:spacing w:val="0"/>
          <w:position w:val="0"/>
          <w:sz w:val="24"/>
          <w:szCs w:val="24"/>
        </w:rPr>
        <w:tab/>
      </w:r>
    </w:p>
    <w:sectPr w:rsidR="0042242B" w:rsidSect="0068209B">
      <w:type w:val="continuous"/>
      <w:pgSz w:w="11906" w:h="16838" w:code="9"/>
      <w:pgMar w:top="56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16E" w:rsidRDefault="00FC016E">
      <w:r>
        <w:separator/>
      </w:r>
    </w:p>
  </w:endnote>
  <w:endnote w:type="continuationSeparator" w:id="0">
    <w:p w:rsidR="00FC016E" w:rsidRDefault="00FC016E">
      <w:r>
        <w:continuationSeparator/>
      </w:r>
    </w:p>
  </w:endnote>
  <w:endnote w:type="continuationNotice" w:id="1">
    <w:p w:rsidR="00FC016E" w:rsidRDefault="00FC01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2F6C432-A8DD-47D5-B081-24D7BACDC11B}"/>
  </w:font>
  <w:font w:name="HelveticaNewE">
    <w:charset w:val="02"/>
    <w:family w:val="auto"/>
    <w:pitch w:val="variable"/>
    <w:sig w:usb0="00000000" w:usb1="10000000" w:usb2="00000000" w:usb3="00000000" w:csb0="80000000" w:csb1="00000000"/>
    <w:embedRegular r:id="rId2" w:fontKey="{716A3F37-E1B1-4359-A54B-9675C3545FE3}"/>
    <w:embedBold r:id="rId3" w:fontKey="{B0B4C10E-A16E-4229-AA4A-1281C8F1611B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A0A5F77A-1F74-4750-BA0C-DD39D9C932FC}"/>
    <w:embedBold r:id="rId5" w:fontKey="{E323F35F-D638-4AE2-A2A4-9196CB986F3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48B4FDB6-184A-4B57-A4EB-D1885503E7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605" w:rsidRPr="00871A71" w:rsidRDefault="000E1605" w:rsidP="00871A71">
    <w:pPr>
      <w:pStyle w:val="Zpat"/>
      <w:tabs>
        <w:tab w:val="left" w:pos="8222"/>
      </w:tabs>
      <w:jc w:val="center"/>
      <w:rPr>
        <w:color w:val="DDDDDD"/>
      </w:rPr>
    </w:pPr>
    <w:r>
      <w:rPr>
        <w:rFonts w:cs="Arial"/>
        <w:b/>
        <w:color w:val="DDDDDD"/>
        <w:spacing w:val="30"/>
        <w:sz w:val="24"/>
        <w:szCs w:val="24"/>
      </w:rPr>
      <w:t>1. 1. 2019 – 17. 12. 2019 І MEDIA PROJEKT</w:t>
    </w:r>
    <w:r>
      <w:tab/>
    </w:r>
    <w:r w:rsidRPr="005C534E">
      <w:rPr>
        <w:rFonts w:cs="Arial"/>
        <w:b/>
        <w:color w:val="DDDDDD"/>
        <w:sz w:val="24"/>
      </w:rPr>
      <w:fldChar w:fldCharType="begin"/>
    </w:r>
    <w:r w:rsidRPr="005C534E">
      <w:rPr>
        <w:rFonts w:cs="Arial"/>
        <w:b/>
        <w:color w:val="DDDDDD"/>
        <w:sz w:val="24"/>
      </w:rPr>
      <w:instrText>PAGE   \* MERGEFORMAT</w:instrText>
    </w:r>
    <w:r w:rsidRPr="005C534E">
      <w:rPr>
        <w:rFonts w:cs="Arial"/>
        <w:b/>
        <w:color w:val="DDDDDD"/>
        <w:sz w:val="24"/>
      </w:rPr>
      <w:fldChar w:fldCharType="separate"/>
    </w:r>
    <w:r w:rsidR="00C27490">
      <w:rPr>
        <w:rFonts w:cs="Arial"/>
        <w:b/>
        <w:noProof/>
        <w:color w:val="DDDDDD"/>
        <w:sz w:val="24"/>
      </w:rPr>
      <w:t>9</w:t>
    </w:r>
    <w:r w:rsidRPr="005C534E">
      <w:rPr>
        <w:rFonts w:cs="Arial"/>
        <w:b/>
        <w:color w:val="DDDDDD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16E" w:rsidRDefault="00FC016E">
      <w:r>
        <w:separator/>
      </w:r>
    </w:p>
  </w:footnote>
  <w:footnote w:type="continuationSeparator" w:id="0">
    <w:p w:rsidR="00FC016E" w:rsidRDefault="00FC016E">
      <w:r>
        <w:continuationSeparator/>
      </w:r>
    </w:p>
  </w:footnote>
  <w:footnote w:type="continuationNotice" w:id="1">
    <w:p w:rsidR="00FC016E" w:rsidRDefault="00FC01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605" w:rsidRDefault="000E1605">
    <w:pPr>
      <w:pStyle w:val="Zhlav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B7CED"/>
    <w:multiLevelType w:val="multilevel"/>
    <w:tmpl w:val="CAD25266"/>
    <w:lvl w:ilvl="0">
      <w:start w:val="1"/>
      <w:numFmt w:val="decimal"/>
      <w:lvlText w:val="%1.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</w:rPr>
    </w:lvl>
  </w:abstractNum>
  <w:abstractNum w:abstractNumId="1" w15:restartNumberingAfterBreak="0">
    <w:nsid w:val="372B2097"/>
    <w:multiLevelType w:val="hybridMultilevel"/>
    <w:tmpl w:val="4B288D3C"/>
    <w:lvl w:ilvl="0" w:tplc="C8420A2A">
      <w:start w:val="20"/>
      <w:numFmt w:val="bullet"/>
      <w:lvlText w:val="-"/>
      <w:lvlJc w:val="left"/>
      <w:pPr>
        <w:ind w:left="46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 w15:restartNumberingAfterBreak="0">
    <w:nsid w:val="5EE3065B"/>
    <w:multiLevelType w:val="hybridMultilevel"/>
    <w:tmpl w:val="E2D24268"/>
    <w:lvl w:ilvl="0" w:tplc="AFF249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onsecutiveHyphenLimit w:val="1"/>
  <w:hyphenationZone w:val="142"/>
  <w:doNotHyphenateCaps/>
  <w:noPunctuationKerning/>
  <w:characterSpacingControl w:val="doNotCompress"/>
  <w:savePreviewPicture/>
  <w:hdrShapeDefaults>
    <o:shapedefaults v:ext="edit" spidmax="2049">
      <o:colormru v:ext="edit" colors="#5f5f5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7A3"/>
    <w:rsid w:val="0000075E"/>
    <w:rsid w:val="00001386"/>
    <w:rsid w:val="000017C8"/>
    <w:rsid w:val="00001A90"/>
    <w:rsid w:val="00002611"/>
    <w:rsid w:val="00002BE1"/>
    <w:rsid w:val="00003133"/>
    <w:rsid w:val="0000377D"/>
    <w:rsid w:val="000065EB"/>
    <w:rsid w:val="00007E48"/>
    <w:rsid w:val="0001122D"/>
    <w:rsid w:val="0001152B"/>
    <w:rsid w:val="00013D4E"/>
    <w:rsid w:val="0001400D"/>
    <w:rsid w:val="000143C7"/>
    <w:rsid w:val="00014D34"/>
    <w:rsid w:val="0001643C"/>
    <w:rsid w:val="000165F7"/>
    <w:rsid w:val="00017EC4"/>
    <w:rsid w:val="00020F86"/>
    <w:rsid w:val="00021463"/>
    <w:rsid w:val="000224D3"/>
    <w:rsid w:val="000225D0"/>
    <w:rsid w:val="00022ADC"/>
    <w:rsid w:val="00022DDC"/>
    <w:rsid w:val="00023E80"/>
    <w:rsid w:val="00023EF0"/>
    <w:rsid w:val="00024BD7"/>
    <w:rsid w:val="00025516"/>
    <w:rsid w:val="00025716"/>
    <w:rsid w:val="00031E88"/>
    <w:rsid w:val="000327DB"/>
    <w:rsid w:val="00032899"/>
    <w:rsid w:val="000335B7"/>
    <w:rsid w:val="00033E45"/>
    <w:rsid w:val="00034A19"/>
    <w:rsid w:val="00034DC3"/>
    <w:rsid w:val="0003569A"/>
    <w:rsid w:val="000356A3"/>
    <w:rsid w:val="000362B9"/>
    <w:rsid w:val="0003659F"/>
    <w:rsid w:val="000368D4"/>
    <w:rsid w:val="00036952"/>
    <w:rsid w:val="00037C64"/>
    <w:rsid w:val="00042886"/>
    <w:rsid w:val="00042B27"/>
    <w:rsid w:val="000436F5"/>
    <w:rsid w:val="000447D7"/>
    <w:rsid w:val="000448BB"/>
    <w:rsid w:val="0004492F"/>
    <w:rsid w:val="00044E85"/>
    <w:rsid w:val="000454E3"/>
    <w:rsid w:val="000459CD"/>
    <w:rsid w:val="00046491"/>
    <w:rsid w:val="00046B61"/>
    <w:rsid w:val="0004784B"/>
    <w:rsid w:val="00050027"/>
    <w:rsid w:val="0005068D"/>
    <w:rsid w:val="000508B3"/>
    <w:rsid w:val="00051B06"/>
    <w:rsid w:val="00053458"/>
    <w:rsid w:val="00053B54"/>
    <w:rsid w:val="00054376"/>
    <w:rsid w:val="000546C6"/>
    <w:rsid w:val="00054ADC"/>
    <w:rsid w:val="0005549D"/>
    <w:rsid w:val="0005593D"/>
    <w:rsid w:val="00056F27"/>
    <w:rsid w:val="000571BB"/>
    <w:rsid w:val="00060949"/>
    <w:rsid w:val="00060B1D"/>
    <w:rsid w:val="00060E35"/>
    <w:rsid w:val="00061105"/>
    <w:rsid w:val="00061671"/>
    <w:rsid w:val="000617A4"/>
    <w:rsid w:val="000617D8"/>
    <w:rsid w:val="000617F2"/>
    <w:rsid w:val="00061F5E"/>
    <w:rsid w:val="0006207B"/>
    <w:rsid w:val="000620FC"/>
    <w:rsid w:val="00062B3A"/>
    <w:rsid w:val="00062BB9"/>
    <w:rsid w:val="00062C94"/>
    <w:rsid w:val="00063E9F"/>
    <w:rsid w:val="00064F40"/>
    <w:rsid w:val="0006512A"/>
    <w:rsid w:val="000655AC"/>
    <w:rsid w:val="00066AC0"/>
    <w:rsid w:val="00067D44"/>
    <w:rsid w:val="00067D7A"/>
    <w:rsid w:val="00071397"/>
    <w:rsid w:val="00072D61"/>
    <w:rsid w:val="000736F3"/>
    <w:rsid w:val="00074021"/>
    <w:rsid w:val="00074195"/>
    <w:rsid w:val="000770B5"/>
    <w:rsid w:val="000774F9"/>
    <w:rsid w:val="00077990"/>
    <w:rsid w:val="000779C5"/>
    <w:rsid w:val="00077F76"/>
    <w:rsid w:val="0008062F"/>
    <w:rsid w:val="00080C10"/>
    <w:rsid w:val="00080D57"/>
    <w:rsid w:val="000818C7"/>
    <w:rsid w:val="00081D97"/>
    <w:rsid w:val="00081EFB"/>
    <w:rsid w:val="00081F2A"/>
    <w:rsid w:val="00082B5B"/>
    <w:rsid w:val="0008317D"/>
    <w:rsid w:val="00083B64"/>
    <w:rsid w:val="00085079"/>
    <w:rsid w:val="00086760"/>
    <w:rsid w:val="000868A3"/>
    <w:rsid w:val="00086D55"/>
    <w:rsid w:val="00087386"/>
    <w:rsid w:val="00087433"/>
    <w:rsid w:val="00087D9E"/>
    <w:rsid w:val="00091D39"/>
    <w:rsid w:val="00091F7E"/>
    <w:rsid w:val="00092245"/>
    <w:rsid w:val="000934EB"/>
    <w:rsid w:val="00094CD7"/>
    <w:rsid w:val="000953DC"/>
    <w:rsid w:val="000966C9"/>
    <w:rsid w:val="00097852"/>
    <w:rsid w:val="000A0AEC"/>
    <w:rsid w:val="000A13ED"/>
    <w:rsid w:val="000A199B"/>
    <w:rsid w:val="000A335F"/>
    <w:rsid w:val="000A3A41"/>
    <w:rsid w:val="000A5472"/>
    <w:rsid w:val="000A567F"/>
    <w:rsid w:val="000A7596"/>
    <w:rsid w:val="000A7CD2"/>
    <w:rsid w:val="000B1251"/>
    <w:rsid w:val="000B2076"/>
    <w:rsid w:val="000B2745"/>
    <w:rsid w:val="000B2FBA"/>
    <w:rsid w:val="000B303F"/>
    <w:rsid w:val="000B39DB"/>
    <w:rsid w:val="000B4342"/>
    <w:rsid w:val="000B5FF6"/>
    <w:rsid w:val="000B621C"/>
    <w:rsid w:val="000B6562"/>
    <w:rsid w:val="000B6B60"/>
    <w:rsid w:val="000C04D2"/>
    <w:rsid w:val="000C1518"/>
    <w:rsid w:val="000C1F57"/>
    <w:rsid w:val="000C2F78"/>
    <w:rsid w:val="000C39B4"/>
    <w:rsid w:val="000C46E7"/>
    <w:rsid w:val="000C4CA2"/>
    <w:rsid w:val="000C53F3"/>
    <w:rsid w:val="000C5F2B"/>
    <w:rsid w:val="000C6064"/>
    <w:rsid w:val="000C6AF0"/>
    <w:rsid w:val="000D0395"/>
    <w:rsid w:val="000D07D1"/>
    <w:rsid w:val="000D0A26"/>
    <w:rsid w:val="000D0DBF"/>
    <w:rsid w:val="000D0F64"/>
    <w:rsid w:val="000D1466"/>
    <w:rsid w:val="000D2714"/>
    <w:rsid w:val="000D3200"/>
    <w:rsid w:val="000D333B"/>
    <w:rsid w:val="000D39C6"/>
    <w:rsid w:val="000D4BC1"/>
    <w:rsid w:val="000D4DAD"/>
    <w:rsid w:val="000D547A"/>
    <w:rsid w:val="000D5542"/>
    <w:rsid w:val="000D57E0"/>
    <w:rsid w:val="000D6043"/>
    <w:rsid w:val="000D6816"/>
    <w:rsid w:val="000D7D4D"/>
    <w:rsid w:val="000E1605"/>
    <w:rsid w:val="000E286D"/>
    <w:rsid w:val="000E446B"/>
    <w:rsid w:val="000E4DC2"/>
    <w:rsid w:val="000E4EF7"/>
    <w:rsid w:val="000E534D"/>
    <w:rsid w:val="000E545D"/>
    <w:rsid w:val="000E66EF"/>
    <w:rsid w:val="000E7C26"/>
    <w:rsid w:val="000E7DC5"/>
    <w:rsid w:val="000F039E"/>
    <w:rsid w:val="000F0C26"/>
    <w:rsid w:val="000F151A"/>
    <w:rsid w:val="000F180D"/>
    <w:rsid w:val="000F1CF6"/>
    <w:rsid w:val="000F256B"/>
    <w:rsid w:val="000F4A9C"/>
    <w:rsid w:val="000F4AD2"/>
    <w:rsid w:val="000F5035"/>
    <w:rsid w:val="000F59DB"/>
    <w:rsid w:val="000F62DE"/>
    <w:rsid w:val="000F7C15"/>
    <w:rsid w:val="00100441"/>
    <w:rsid w:val="00100950"/>
    <w:rsid w:val="00100DCD"/>
    <w:rsid w:val="00101339"/>
    <w:rsid w:val="00101E4F"/>
    <w:rsid w:val="00105BA0"/>
    <w:rsid w:val="00107D78"/>
    <w:rsid w:val="00110770"/>
    <w:rsid w:val="00110B99"/>
    <w:rsid w:val="00110C44"/>
    <w:rsid w:val="00112882"/>
    <w:rsid w:val="00112F5C"/>
    <w:rsid w:val="00113286"/>
    <w:rsid w:val="0011391A"/>
    <w:rsid w:val="00114250"/>
    <w:rsid w:val="00114AA6"/>
    <w:rsid w:val="00115142"/>
    <w:rsid w:val="00115697"/>
    <w:rsid w:val="00115842"/>
    <w:rsid w:val="00120223"/>
    <w:rsid w:val="00122178"/>
    <w:rsid w:val="00122313"/>
    <w:rsid w:val="00122A63"/>
    <w:rsid w:val="00123151"/>
    <w:rsid w:val="0012399A"/>
    <w:rsid w:val="00123BE8"/>
    <w:rsid w:val="001250AA"/>
    <w:rsid w:val="0012561E"/>
    <w:rsid w:val="001259DC"/>
    <w:rsid w:val="00125BEB"/>
    <w:rsid w:val="00126612"/>
    <w:rsid w:val="001279D8"/>
    <w:rsid w:val="00127E75"/>
    <w:rsid w:val="00130AC5"/>
    <w:rsid w:val="00131389"/>
    <w:rsid w:val="00131876"/>
    <w:rsid w:val="00132421"/>
    <w:rsid w:val="0013243A"/>
    <w:rsid w:val="00132706"/>
    <w:rsid w:val="00134179"/>
    <w:rsid w:val="001353EB"/>
    <w:rsid w:val="001364ED"/>
    <w:rsid w:val="00136F67"/>
    <w:rsid w:val="001371A9"/>
    <w:rsid w:val="001375F2"/>
    <w:rsid w:val="00140441"/>
    <w:rsid w:val="00140AE2"/>
    <w:rsid w:val="0014193A"/>
    <w:rsid w:val="00141D31"/>
    <w:rsid w:val="001421E3"/>
    <w:rsid w:val="001426F3"/>
    <w:rsid w:val="001435CE"/>
    <w:rsid w:val="0014367B"/>
    <w:rsid w:val="001437FC"/>
    <w:rsid w:val="001438D7"/>
    <w:rsid w:val="00144311"/>
    <w:rsid w:val="001445F0"/>
    <w:rsid w:val="001446D5"/>
    <w:rsid w:val="00144B76"/>
    <w:rsid w:val="00145284"/>
    <w:rsid w:val="00145A1D"/>
    <w:rsid w:val="00151048"/>
    <w:rsid w:val="00152A7B"/>
    <w:rsid w:val="0015458E"/>
    <w:rsid w:val="00154AD9"/>
    <w:rsid w:val="001555D3"/>
    <w:rsid w:val="001562A2"/>
    <w:rsid w:val="001565E2"/>
    <w:rsid w:val="00156740"/>
    <w:rsid w:val="00157D6E"/>
    <w:rsid w:val="00160C9D"/>
    <w:rsid w:val="00161D1C"/>
    <w:rsid w:val="00161FBD"/>
    <w:rsid w:val="00162001"/>
    <w:rsid w:val="00162777"/>
    <w:rsid w:val="00162BC6"/>
    <w:rsid w:val="00162E3B"/>
    <w:rsid w:val="00163809"/>
    <w:rsid w:val="00165221"/>
    <w:rsid w:val="00165C13"/>
    <w:rsid w:val="00165F2D"/>
    <w:rsid w:val="00167C5D"/>
    <w:rsid w:val="00170522"/>
    <w:rsid w:val="00170FF5"/>
    <w:rsid w:val="00171375"/>
    <w:rsid w:val="001747A3"/>
    <w:rsid w:val="00174FD0"/>
    <w:rsid w:val="0017636C"/>
    <w:rsid w:val="0017730B"/>
    <w:rsid w:val="00181002"/>
    <w:rsid w:val="0018185E"/>
    <w:rsid w:val="00181FF8"/>
    <w:rsid w:val="00182A29"/>
    <w:rsid w:val="001833C8"/>
    <w:rsid w:val="00183537"/>
    <w:rsid w:val="0018523A"/>
    <w:rsid w:val="00185646"/>
    <w:rsid w:val="00185714"/>
    <w:rsid w:val="00185C5C"/>
    <w:rsid w:val="00185FD1"/>
    <w:rsid w:val="00186901"/>
    <w:rsid w:val="00187A9F"/>
    <w:rsid w:val="00190A0B"/>
    <w:rsid w:val="0019179C"/>
    <w:rsid w:val="00191DFC"/>
    <w:rsid w:val="001923A0"/>
    <w:rsid w:val="001939BF"/>
    <w:rsid w:val="00194E90"/>
    <w:rsid w:val="001953C3"/>
    <w:rsid w:val="001963F9"/>
    <w:rsid w:val="0019649B"/>
    <w:rsid w:val="001967CB"/>
    <w:rsid w:val="00197A52"/>
    <w:rsid w:val="001A1261"/>
    <w:rsid w:val="001A134D"/>
    <w:rsid w:val="001A1A1B"/>
    <w:rsid w:val="001A1E7C"/>
    <w:rsid w:val="001A2161"/>
    <w:rsid w:val="001A36A8"/>
    <w:rsid w:val="001A3DC5"/>
    <w:rsid w:val="001A4BD1"/>
    <w:rsid w:val="001A5038"/>
    <w:rsid w:val="001A50BD"/>
    <w:rsid w:val="001A5D23"/>
    <w:rsid w:val="001A6229"/>
    <w:rsid w:val="001A6D37"/>
    <w:rsid w:val="001A6F30"/>
    <w:rsid w:val="001B11CB"/>
    <w:rsid w:val="001B23A1"/>
    <w:rsid w:val="001B2DA4"/>
    <w:rsid w:val="001B2E11"/>
    <w:rsid w:val="001B2EB7"/>
    <w:rsid w:val="001B3089"/>
    <w:rsid w:val="001B344A"/>
    <w:rsid w:val="001B3509"/>
    <w:rsid w:val="001B3B18"/>
    <w:rsid w:val="001B3B83"/>
    <w:rsid w:val="001B3E6C"/>
    <w:rsid w:val="001B412D"/>
    <w:rsid w:val="001B769A"/>
    <w:rsid w:val="001C075D"/>
    <w:rsid w:val="001C0CB4"/>
    <w:rsid w:val="001C0DAB"/>
    <w:rsid w:val="001C15F2"/>
    <w:rsid w:val="001C435F"/>
    <w:rsid w:val="001C5D92"/>
    <w:rsid w:val="001C61A0"/>
    <w:rsid w:val="001C6344"/>
    <w:rsid w:val="001C742B"/>
    <w:rsid w:val="001C7D5C"/>
    <w:rsid w:val="001D0167"/>
    <w:rsid w:val="001D027C"/>
    <w:rsid w:val="001D247C"/>
    <w:rsid w:val="001D2690"/>
    <w:rsid w:val="001D2A3C"/>
    <w:rsid w:val="001D2CC0"/>
    <w:rsid w:val="001D3588"/>
    <w:rsid w:val="001D3AC6"/>
    <w:rsid w:val="001D5C3A"/>
    <w:rsid w:val="001D6D92"/>
    <w:rsid w:val="001E0E05"/>
    <w:rsid w:val="001E16CD"/>
    <w:rsid w:val="001E1780"/>
    <w:rsid w:val="001E1B76"/>
    <w:rsid w:val="001E230F"/>
    <w:rsid w:val="001E3351"/>
    <w:rsid w:val="001E4855"/>
    <w:rsid w:val="001E5479"/>
    <w:rsid w:val="001E5746"/>
    <w:rsid w:val="001F048C"/>
    <w:rsid w:val="001F10A0"/>
    <w:rsid w:val="001F1140"/>
    <w:rsid w:val="001F238E"/>
    <w:rsid w:val="001F40BD"/>
    <w:rsid w:val="001F410B"/>
    <w:rsid w:val="001F4268"/>
    <w:rsid w:val="001F4435"/>
    <w:rsid w:val="001F602F"/>
    <w:rsid w:val="001F63B6"/>
    <w:rsid w:val="001F645D"/>
    <w:rsid w:val="001F6581"/>
    <w:rsid w:val="001F680C"/>
    <w:rsid w:val="001F6C63"/>
    <w:rsid w:val="001F7348"/>
    <w:rsid w:val="001F73FD"/>
    <w:rsid w:val="00200422"/>
    <w:rsid w:val="0020167B"/>
    <w:rsid w:val="0020177E"/>
    <w:rsid w:val="00201F12"/>
    <w:rsid w:val="002020FA"/>
    <w:rsid w:val="00202383"/>
    <w:rsid w:val="00202449"/>
    <w:rsid w:val="00203924"/>
    <w:rsid w:val="00204556"/>
    <w:rsid w:val="0020608E"/>
    <w:rsid w:val="002063E0"/>
    <w:rsid w:val="002067E7"/>
    <w:rsid w:val="002068C2"/>
    <w:rsid w:val="00206B56"/>
    <w:rsid w:val="00207961"/>
    <w:rsid w:val="00207B44"/>
    <w:rsid w:val="002100CE"/>
    <w:rsid w:val="00210A76"/>
    <w:rsid w:val="00210D48"/>
    <w:rsid w:val="00210D89"/>
    <w:rsid w:val="0021136E"/>
    <w:rsid w:val="00211526"/>
    <w:rsid w:val="00211B1F"/>
    <w:rsid w:val="00211FA1"/>
    <w:rsid w:val="002124EF"/>
    <w:rsid w:val="00212C8D"/>
    <w:rsid w:val="00212FAB"/>
    <w:rsid w:val="00214D0B"/>
    <w:rsid w:val="0021518C"/>
    <w:rsid w:val="002164AC"/>
    <w:rsid w:val="002165AD"/>
    <w:rsid w:val="00216901"/>
    <w:rsid w:val="00216CC8"/>
    <w:rsid w:val="002172AE"/>
    <w:rsid w:val="002203F3"/>
    <w:rsid w:val="002208F9"/>
    <w:rsid w:val="002214D4"/>
    <w:rsid w:val="0022161E"/>
    <w:rsid w:val="002216CE"/>
    <w:rsid w:val="00221D96"/>
    <w:rsid w:val="00222D4F"/>
    <w:rsid w:val="00223047"/>
    <w:rsid w:val="00223255"/>
    <w:rsid w:val="00225E48"/>
    <w:rsid w:val="00226368"/>
    <w:rsid w:val="0022708C"/>
    <w:rsid w:val="00230A97"/>
    <w:rsid w:val="00230B4C"/>
    <w:rsid w:val="00231365"/>
    <w:rsid w:val="00231771"/>
    <w:rsid w:val="002319AC"/>
    <w:rsid w:val="00231A0D"/>
    <w:rsid w:val="00231EBF"/>
    <w:rsid w:val="002322AC"/>
    <w:rsid w:val="0023265F"/>
    <w:rsid w:val="002326AB"/>
    <w:rsid w:val="002335DE"/>
    <w:rsid w:val="002339A5"/>
    <w:rsid w:val="00233ABF"/>
    <w:rsid w:val="0023577F"/>
    <w:rsid w:val="00235B99"/>
    <w:rsid w:val="0024091D"/>
    <w:rsid w:val="00240EF6"/>
    <w:rsid w:val="002413E7"/>
    <w:rsid w:val="00241ABC"/>
    <w:rsid w:val="00242A00"/>
    <w:rsid w:val="0024360C"/>
    <w:rsid w:val="002447B3"/>
    <w:rsid w:val="002450E5"/>
    <w:rsid w:val="00245829"/>
    <w:rsid w:val="002470F2"/>
    <w:rsid w:val="00247DD1"/>
    <w:rsid w:val="00250371"/>
    <w:rsid w:val="00250E2A"/>
    <w:rsid w:val="00252DA9"/>
    <w:rsid w:val="002549AF"/>
    <w:rsid w:val="00254D92"/>
    <w:rsid w:val="002574C5"/>
    <w:rsid w:val="002577C5"/>
    <w:rsid w:val="00261451"/>
    <w:rsid w:val="00262582"/>
    <w:rsid w:val="00262C19"/>
    <w:rsid w:val="00263B94"/>
    <w:rsid w:val="002641D4"/>
    <w:rsid w:val="00264931"/>
    <w:rsid w:val="00265317"/>
    <w:rsid w:val="0026556A"/>
    <w:rsid w:val="00266793"/>
    <w:rsid w:val="002667AF"/>
    <w:rsid w:val="00266EDA"/>
    <w:rsid w:val="00267A15"/>
    <w:rsid w:val="00267EEC"/>
    <w:rsid w:val="002712DB"/>
    <w:rsid w:val="00271A67"/>
    <w:rsid w:val="00272884"/>
    <w:rsid w:val="002735DD"/>
    <w:rsid w:val="00273FFC"/>
    <w:rsid w:val="002754FF"/>
    <w:rsid w:val="00275ADE"/>
    <w:rsid w:val="0027642E"/>
    <w:rsid w:val="002801EB"/>
    <w:rsid w:val="00280486"/>
    <w:rsid w:val="0028273D"/>
    <w:rsid w:val="00283884"/>
    <w:rsid w:val="002843DF"/>
    <w:rsid w:val="002854CA"/>
    <w:rsid w:val="00286419"/>
    <w:rsid w:val="00290661"/>
    <w:rsid w:val="00290B4B"/>
    <w:rsid w:val="00290CE4"/>
    <w:rsid w:val="00290F7C"/>
    <w:rsid w:val="002921C6"/>
    <w:rsid w:val="00292248"/>
    <w:rsid w:val="00292BEA"/>
    <w:rsid w:val="0029461D"/>
    <w:rsid w:val="0029465F"/>
    <w:rsid w:val="00294B73"/>
    <w:rsid w:val="0029530E"/>
    <w:rsid w:val="0029568F"/>
    <w:rsid w:val="0029626E"/>
    <w:rsid w:val="002969ED"/>
    <w:rsid w:val="0029793F"/>
    <w:rsid w:val="00297AD4"/>
    <w:rsid w:val="002A0402"/>
    <w:rsid w:val="002A243B"/>
    <w:rsid w:val="002A4E79"/>
    <w:rsid w:val="002A51E6"/>
    <w:rsid w:val="002A5949"/>
    <w:rsid w:val="002A5D32"/>
    <w:rsid w:val="002A75D5"/>
    <w:rsid w:val="002A7AF6"/>
    <w:rsid w:val="002B1396"/>
    <w:rsid w:val="002B13DD"/>
    <w:rsid w:val="002B16A2"/>
    <w:rsid w:val="002B1CA0"/>
    <w:rsid w:val="002B1F6E"/>
    <w:rsid w:val="002B3174"/>
    <w:rsid w:val="002B3344"/>
    <w:rsid w:val="002B4A76"/>
    <w:rsid w:val="002B54A4"/>
    <w:rsid w:val="002B619B"/>
    <w:rsid w:val="002B74AE"/>
    <w:rsid w:val="002B7520"/>
    <w:rsid w:val="002B79CD"/>
    <w:rsid w:val="002B7A92"/>
    <w:rsid w:val="002C03C0"/>
    <w:rsid w:val="002C0EF4"/>
    <w:rsid w:val="002C1240"/>
    <w:rsid w:val="002C24F0"/>
    <w:rsid w:val="002C2BBB"/>
    <w:rsid w:val="002C2BCA"/>
    <w:rsid w:val="002C2D71"/>
    <w:rsid w:val="002C33DA"/>
    <w:rsid w:val="002C373C"/>
    <w:rsid w:val="002C440E"/>
    <w:rsid w:val="002C45EE"/>
    <w:rsid w:val="002C50B5"/>
    <w:rsid w:val="002C63FE"/>
    <w:rsid w:val="002C76AA"/>
    <w:rsid w:val="002C792F"/>
    <w:rsid w:val="002D0B5E"/>
    <w:rsid w:val="002D13BA"/>
    <w:rsid w:val="002D1649"/>
    <w:rsid w:val="002D2537"/>
    <w:rsid w:val="002D37A9"/>
    <w:rsid w:val="002D4A98"/>
    <w:rsid w:val="002D4FFB"/>
    <w:rsid w:val="002D60A5"/>
    <w:rsid w:val="002D6542"/>
    <w:rsid w:val="002D6FB0"/>
    <w:rsid w:val="002E072C"/>
    <w:rsid w:val="002E1787"/>
    <w:rsid w:val="002E21B0"/>
    <w:rsid w:val="002E2463"/>
    <w:rsid w:val="002E2961"/>
    <w:rsid w:val="002E2AD6"/>
    <w:rsid w:val="002E31BC"/>
    <w:rsid w:val="002E3A5D"/>
    <w:rsid w:val="002E4C4C"/>
    <w:rsid w:val="002E4F21"/>
    <w:rsid w:val="002E56D5"/>
    <w:rsid w:val="002E579B"/>
    <w:rsid w:val="002E60FE"/>
    <w:rsid w:val="002F06AC"/>
    <w:rsid w:val="002F0DEE"/>
    <w:rsid w:val="002F1049"/>
    <w:rsid w:val="002F28A4"/>
    <w:rsid w:val="002F2B6C"/>
    <w:rsid w:val="002F3543"/>
    <w:rsid w:val="002F3631"/>
    <w:rsid w:val="002F3E80"/>
    <w:rsid w:val="002F3F9F"/>
    <w:rsid w:val="002F51B1"/>
    <w:rsid w:val="002F5BBB"/>
    <w:rsid w:val="002F6060"/>
    <w:rsid w:val="002F6289"/>
    <w:rsid w:val="00300ED2"/>
    <w:rsid w:val="003017FA"/>
    <w:rsid w:val="003030FC"/>
    <w:rsid w:val="003050B9"/>
    <w:rsid w:val="003056ED"/>
    <w:rsid w:val="00305743"/>
    <w:rsid w:val="00307CD2"/>
    <w:rsid w:val="00310295"/>
    <w:rsid w:val="00310A62"/>
    <w:rsid w:val="00310C26"/>
    <w:rsid w:val="00311669"/>
    <w:rsid w:val="00311E72"/>
    <w:rsid w:val="00313E8A"/>
    <w:rsid w:val="00314B15"/>
    <w:rsid w:val="0031727C"/>
    <w:rsid w:val="00322B53"/>
    <w:rsid w:val="0032343F"/>
    <w:rsid w:val="003235D2"/>
    <w:rsid w:val="00323815"/>
    <w:rsid w:val="00324414"/>
    <w:rsid w:val="003254BD"/>
    <w:rsid w:val="00326AC4"/>
    <w:rsid w:val="00326F6A"/>
    <w:rsid w:val="00330056"/>
    <w:rsid w:val="003303F3"/>
    <w:rsid w:val="00330741"/>
    <w:rsid w:val="00330861"/>
    <w:rsid w:val="00331D8B"/>
    <w:rsid w:val="003326E2"/>
    <w:rsid w:val="00332E00"/>
    <w:rsid w:val="00333762"/>
    <w:rsid w:val="003343FA"/>
    <w:rsid w:val="0033474D"/>
    <w:rsid w:val="0033484F"/>
    <w:rsid w:val="00334EF8"/>
    <w:rsid w:val="00334F0D"/>
    <w:rsid w:val="00336C90"/>
    <w:rsid w:val="00336F47"/>
    <w:rsid w:val="003405C6"/>
    <w:rsid w:val="0034174B"/>
    <w:rsid w:val="00341C4B"/>
    <w:rsid w:val="00341DC5"/>
    <w:rsid w:val="0034216B"/>
    <w:rsid w:val="00342B7C"/>
    <w:rsid w:val="00347A6F"/>
    <w:rsid w:val="00347CA2"/>
    <w:rsid w:val="0035189F"/>
    <w:rsid w:val="00353174"/>
    <w:rsid w:val="00353215"/>
    <w:rsid w:val="003539F3"/>
    <w:rsid w:val="00354A91"/>
    <w:rsid w:val="00354B09"/>
    <w:rsid w:val="00355C1D"/>
    <w:rsid w:val="00355D62"/>
    <w:rsid w:val="003564EC"/>
    <w:rsid w:val="00356922"/>
    <w:rsid w:val="003570F2"/>
    <w:rsid w:val="0035730B"/>
    <w:rsid w:val="003609B7"/>
    <w:rsid w:val="00360ACA"/>
    <w:rsid w:val="00360D3E"/>
    <w:rsid w:val="003612CD"/>
    <w:rsid w:val="00361394"/>
    <w:rsid w:val="0036185C"/>
    <w:rsid w:val="00361935"/>
    <w:rsid w:val="0036237E"/>
    <w:rsid w:val="003630EA"/>
    <w:rsid w:val="00363D7E"/>
    <w:rsid w:val="00364AE3"/>
    <w:rsid w:val="00364F39"/>
    <w:rsid w:val="0036505A"/>
    <w:rsid w:val="003653D5"/>
    <w:rsid w:val="00365546"/>
    <w:rsid w:val="00366F47"/>
    <w:rsid w:val="00366F79"/>
    <w:rsid w:val="003679E6"/>
    <w:rsid w:val="00370E4C"/>
    <w:rsid w:val="00372DA8"/>
    <w:rsid w:val="00373FC8"/>
    <w:rsid w:val="003742BE"/>
    <w:rsid w:val="00375648"/>
    <w:rsid w:val="003768EC"/>
    <w:rsid w:val="00377A18"/>
    <w:rsid w:val="00377E53"/>
    <w:rsid w:val="00377E58"/>
    <w:rsid w:val="0038016F"/>
    <w:rsid w:val="00380240"/>
    <w:rsid w:val="00380AF6"/>
    <w:rsid w:val="0038191E"/>
    <w:rsid w:val="0038326F"/>
    <w:rsid w:val="003840BF"/>
    <w:rsid w:val="0038431F"/>
    <w:rsid w:val="00385488"/>
    <w:rsid w:val="00385B9F"/>
    <w:rsid w:val="00386558"/>
    <w:rsid w:val="00386EE4"/>
    <w:rsid w:val="0039025A"/>
    <w:rsid w:val="00390907"/>
    <w:rsid w:val="00390D07"/>
    <w:rsid w:val="003911F1"/>
    <w:rsid w:val="00391886"/>
    <w:rsid w:val="003925D5"/>
    <w:rsid w:val="00392637"/>
    <w:rsid w:val="003931EA"/>
    <w:rsid w:val="00393302"/>
    <w:rsid w:val="003934AB"/>
    <w:rsid w:val="0039353B"/>
    <w:rsid w:val="00393657"/>
    <w:rsid w:val="00394B9F"/>
    <w:rsid w:val="00395673"/>
    <w:rsid w:val="0039725B"/>
    <w:rsid w:val="00397545"/>
    <w:rsid w:val="003A00B0"/>
    <w:rsid w:val="003A08B3"/>
    <w:rsid w:val="003A0A77"/>
    <w:rsid w:val="003A0B4F"/>
    <w:rsid w:val="003A16C4"/>
    <w:rsid w:val="003A2707"/>
    <w:rsid w:val="003A3585"/>
    <w:rsid w:val="003A3DDA"/>
    <w:rsid w:val="003A458F"/>
    <w:rsid w:val="003A5845"/>
    <w:rsid w:val="003A5873"/>
    <w:rsid w:val="003A5DC5"/>
    <w:rsid w:val="003A707F"/>
    <w:rsid w:val="003B0074"/>
    <w:rsid w:val="003B0CE4"/>
    <w:rsid w:val="003B1279"/>
    <w:rsid w:val="003B1297"/>
    <w:rsid w:val="003B188D"/>
    <w:rsid w:val="003B26DD"/>
    <w:rsid w:val="003B2F25"/>
    <w:rsid w:val="003B33BD"/>
    <w:rsid w:val="003B3541"/>
    <w:rsid w:val="003B512E"/>
    <w:rsid w:val="003B5CFA"/>
    <w:rsid w:val="003B5D73"/>
    <w:rsid w:val="003B67C0"/>
    <w:rsid w:val="003B7390"/>
    <w:rsid w:val="003C0A76"/>
    <w:rsid w:val="003C26F6"/>
    <w:rsid w:val="003C40B5"/>
    <w:rsid w:val="003C59DF"/>
    <w:rsid w:val="003C63BB"/>
    <w:rsid w:val="003C6A27"/>
    <w:rsid w:val="003C7D00"/>
    <w:rsid w:val="003C7EBA"/>
    <w:rsid w:val="003D03E4"/>
    <w:rsid w:val="003D1018"/>
    <w:rsid w:val="003D2319"/>
    <w:rsid w:val="003D24A9"/>
    <w:rsid w:val="003D3A3A"/>
    <w:rsid w:val="003D3D09"/>
    <w:rsid w:val="003D481A"/>
    <w:rsid w:val="003D5D57"/>
    <w:rsid w:val="003D605D"/>
    <w:rsid w:val="003E3B53"/>
    <w:rsid w:val="003E3F0A"/>
    <w:rsid w:val="003E4290"/>
    <w:rsid w:val="003E475D"/>
    <w:rsid w:val="003E490D"/>
    <w:rsid w:val="003E5E8B"/>
    <w:rsid w:val="003E5F1A"/>
    <w:rsid w:val="003E68D7"/>
    <w:rsid w:val="003E6C8F"/>
    <w:rsid w:val="003E769C"/>
    <w:rsid w:val="003E7AD4"/>
    <w:rsid w:val="003E7D58"/>
    <w:rsid w:val="003F08A0"/>
    <w:rsid w:val="003F0B97"/>
    <w:rsid w:val="003F0EF3"/>
    <w:rsid w:val="003F2054"/>
    <w:rsid w:val="003F2435"/>
    <w:rsid w:val="003F2C0E"/>
    <w:rsid w:val="003F31CA"/>
    <w:rsid w:val="003F33FB"/>
    <w:rsid w:val="003F35B6"/>
    <w:rsid w:val="003F50DC"/>
    <w:rsid w:val="003F5761"/>
    <w:rsid w:val="003F5B83"/>
    <w:rsid w:val="003F6CE9"/>
    <w:rsid w:val="003F7CAE"/>
    <w:rsid w:val="0040008A"/>
    <w:rsid w:val="00400D34"/>
    <w:rsid w:val="00401110"/>
    <w:rsid w:val="004014C7"/>
    <w:rsid w:val="00402E57"/>
    <w:rsid w:val="00403453"/>
    <w:rsid w:val="00405064"/>
    <w:rsid w:val="00405AB0"/>
    <w:rsid w:val="004122E2"/>
    <w:rsid w:val="004127CC"/>
    <w:rsid w:val="00412C74"/>
    <w:rsid w:val="00413857"/>
    <w:rsid w:val="004143E0"/>
    <w:rsid w:val="00414EBE"/>
    <w:rsid w:val="004152E9"/>
    <w:rsid w:val="00415863"/>
    <w:rsid w:val="00416A76"/>
    <w:rsid w:val="00416E38"/>
    <w:rsid w:val="00417633"/>
    <w:rsid w:val="00417A5E"/>
    <w:rsid w:val="004209C8"/>
    <w:rsid w:val="004213CB"/>
    <w:rsid w:val="00421D07"/>
    <w:rsid w:val="00421EF3"/>
    <w:rsid w:val="0042242B"/>
    <w:rsid w:val="00423B0D"/>
    <w:rsid w:val="00424492"/>
    <w:rsid w:val="00425508"/>
    <w:rsid w:val="00425ADD"/>
    <w:rsid w:val="00425BF1"/>
    <w:rsid w:val="00425ED0"/>
    <w:rsid w:val="00426E09"/>
    <w:rsid w:val="00427538"/>
    <w:rsid w:val="00427D4F"/>
    <w:rsid w:val="0043046D"/>
    <w:rsid w:val="004314DD"/>
    <w:rsid w:val="004315B6"/>
    <w:rsid w:val="004333F6"/>
    <w:rsid w:val="004334B8"/>
    <w:rsid w:val="004335DB"/>
    <w:rsid w:val="00433FBE"/>
    <w:rsid w:val="004362E3"/>
    <w:rsid w:val="004367D7"/>
    <w:rsid w:val="00437D52"/>
    <w:rsid w:val="00440E2B"/>
    <w:rsid w:val="00440E3F"/>
    <w:rsid w:val="00441AFF"/>
    <w:rsid w:val="00441D3E"/>
    <w:rsid w:val="00441DB5"/>
    <w:rsid w:val="00442714"/>
    <w:rsid w:val="0044345E"/>
    <w:rsid w:val="00443751"/>
    <w:rsid w:val="00443DFE"/>
    <w:rsid w:val="00444249"/>
    <w:rsid w:val="0044473F"/>
    <w:rsid w:val="004447F4"/>
    <w:rsid w:val="004448FC"/>
    <w:rsid w:val="00445698"/>
    <w:rsid w:val="004460E7"/>
    <w:rsid w:val="00446F73"/>
    <w:rsid w:val="00447476"/>
    <w:rsid w:val="004515E2"/>
    <w:rsid w:val="00451658"/>
    <w:rsid w:val="004518EE"/>
    <w:rsid w:val="00451E3B"/>
    <w:rsid w:val="00451F51"/>
    <w:rsid w:val="00452516"/>
    <w:rsid w:val="004527FC"/>
    <w:rsid w:val="004544FA"/>
    <w:rsid w:val="004554B5"/>
    <w:rsid w:val="004555E4"/>
    <w:rsid w:val="004566BD"/>
    <w:rsid w:val="00457E2F"/>
    <w:rsid w:val="0046025B"/>
    <w:rsid w:val="0046075F"/>
    <w:rsid w:val="00461C86"/>
    <w:rsid w:val="004626A6"/>
    <w:rsid w:val="00462B48"/>
    <w:rsid w:val="00463806"/>
    <w:rsid w:val="004643BC"/>
    <w:rsid w:val="00464C8C"/>
    <w:rsid w:val="004650F2"/>
    <w:rsid w:val="0046578E"/>
    <w:rsid w:val="00465F05"/>
    <w:rsid w:val="0046656E"/>
    <w:rsid w:val="004672CC"/>
    <w:rsid w:val="004703EE"/>
    <w:rsid w:val="004705D4"/>
    <w:rsid w:val="00473AEB"/>
    <w:rsid w:val="004740D5"/>
    <w:rsid w:val="004741F1"/>
    <w:rsid w:val="00480B03"/>
    <w:rsid w:val="00480DCF"/>
    <w:rsid w:val="0048116E"/>
    <w:rsid w:val="004814A6"/>
    <w:rsid w:val="00481A1C"/>
    <w:rsid w:val="00481A26"/>
    <w:rsid w:val="00481B76"/>
    <w:rsid w:val="00481D24"/>
    <w:rsid w:val="00481E4B"/>
    <w:rsid w:val="00482190"/>
    <w:rsid w:val="00482E95"/>
    <w:rsid w:val="0048413B"/>
    <w:rsid w:val="00484AC0"/>
    <w:rsid w:val="00484DE5"/>
    <w:rsid w:val="00485095"/>
    <w:rsid w:val="004859F2"/>
    <w:rsid w:val="004868C2"/>
    <w:rsid w:val="004871AC"/>
    <w:rsid w:val="004900A5"/>
    <w:rsid w:val="004908A5"/>
    <w:rsid w:val="00490D01"/>
    <w:rsid w:val="004915E4"/>
    <w:rsid w:val="00491881"/>
    <w:rsid w:val="00491E9E"/>
    <w:rsid w:val="00492661"/>
    <w:rsid w:val="00492DDB"/>
    <w:rsid w:val="00492FBD"/>
    <w:rsid w:val="00493ED5"/>
    <w:rsid w:val="00493F1E"/>
    <w:rsid w:val="00494744"/>
    <w:rsid w:val="004951AE"/>
    <w:rsid w:val="004951E6"/>
    <w:rsid w:val="004A0198"/>
    <w:rsid w:val="004A1496"/>
    <w:rsid w:val="004A170E"/>
    <w:rsid w:val="004A2AF4"/>
    <w:rsid w:val="004A330C"/>
    <w:rsid w:val="004A54D1"/>
    <w:rsid w:val="004A56AF"/>
    <w:rsid w:val="004A5C2C"/>
    <w:rsid w:val="004A600C"/>
    <w:rsid w:val="004A62DC"/>
    <w:rsid w:val="004A6F1B"/>
    <w:rsid w:val="004A7E39"/>
    <w:rsid w:val="004B08B5"/>
    <w:rsid w:val="004B09ED"/>
    <w:rsid w:val="004B0CA1"/>
    <w:rsid w:val="004B2F1B"/>
    <w:rsid w:val="004B6E26"/>
    <w:rsid w:val="004B72D2"/>
    <w:rsid w:val="004B7301"/>
    <w:rsid w:val="004B784E"/>
    <w:rsid w:val="004B7887"/>
    <w:rsid w:val="004B7BA4"/>
    <w:rsid w:val="004C1751"/>
    <w:rsid w:val="004C182F"/>
    <w:rsid w:val="004C2C2B"/>
    <w:rsid w:val="004C2FC5"/>
    <w:rsid w:val="004C3C1F"/>
    <w:rsid w:val="004C4A8F"/>
    <w:rsid w:val="004C50F3"/>
    <w:rsid w:val="004C6A9C"/>
    <w:rsid w:val="004C7B30"/>
    <w:rsid w:val="004D06A4"/>
    <w:rsid w:val="004D1781"/>
    <w:rsid w:val="004D303D"/>
    <w:rsid w:val="004D36CB"/>
    <w:rsid w:val="004D3963"/>
    <w:rsid w:val="004D45AF"/>
    <w:rsid w:val="004D58B9"/>
    <w:rsid w:val="004D5B2A"/>
    <w:rsid w:val="004D6052"/>
    <w:rsid w:val="004D60DD"/>
    <w:rsid w:val="004D715B"/>
    <w:rsid w:val="004E0992"/>
    <w:rsid w:val="004E174C"/>
    <w:rsid w:val="004E19BD"/>
    <w:rsid w:val="004E1F5F"/>
    <w:rsid w:val="004E2A84"/>
    <w:rsid w:val="004E2E7C"/>
    <w:rsid w:val="004E39C6"/>
    <w:rsid w:val="004E3E26"/>
    <w:rsid w:val="004E4E08"/>
    <w:rsid w:val="004E56B5"/>
    <w:rsid w:val="004E59CD"/>
    <w:rsid w:val="004E60E4"/>
    <w:rsid w:val="004E62D3"/>
    <w:rsid w:val="004E74BA"/>
    <w:rsid w:val="004F07E5"/>
    <w:rsid w:val="004F10FE"/>
    <w:rsid w:val="004F11E8"/>
    <w:rsid w:val="004F2686"/>
    <w:rsid w:val="004F45E7"/>
    <w:rsid w:val="004F477E"/>
    <w:rsid w:val="004F4E5C"/>
    <w:rsid w:val="004F50B1"/>
    <w:rsid w:val="004F53E9"/>
    <w:rsid w:val="004F5F9E"/>
    <w:rsid w:val="004F78E4"/>
    <w:rsid w:val="00500C1A"/>
    <w:rsid w:val="00500D76"/>
    <w:rsid w:val="00501647"/>
    <w:rsid w:val="00501818"/>
    <w:rsid w:val="0050286B"/>
    <w:rsid w:val="00502B76"/>
    <w:rsid w:val="00503AC4"/>
    <w:rsid w:val="00505011"/>
    <w:rsid w:val="00506A1C"/>
    <w:rsid w:val="00506C7F"/>
    <w:rsid w:val="00507A54"/>
    <w:rsid w:val="00510B9A"/>
    <w:rsid w:val="00510E31"/>
    <w:rsid w:val="00510EDD"/>
    <w:rsid w:val="00512566"/>
    <w:rsid w:val="00513A91"/>
    <w:rsid w:val="00513BB3"/>
    <w:rsid w:val="00513C92"/>
    <w:rsid w:val="005144D4"/>
    <w:rsid w:val="005145EC"/>
    <w:rsid w:val="00514E83"/>
    <w:rsid w:val="00515199"/>
    <w:rsid w:val="00517010"/>
    <w:rsid w:val="005174DF"/>
    <w:rsid w:val="00517A3E"/>
    <w:rsid w:val="00517E68"/>
    <w:rsid w:val="005200E3"/>
    <w:rsid w:val="0052063D"/>
    <w:rsid w:val="00521388"/>
    <w:rsid w:val="005215B9"/>
    <w:rsid w:val="00522651"/>
    <w:rsid w:val="00522772"/>
    <w:rsid w:val="0052282C"/>
    <w:rsid w:val="00522BF8"/>
    <w:rsid w:val="00523EA2"/>
    <w:rsid w:val="00525017"/>
    <w:rsid w:val="005251A5"/>
    <w:rsid w:val="005254D8"/>
    <w:rsid w:val="005262CE"/>
    <w:rsid w:val="00526C78"/>
    <w:rsid w:val="005279B7"/>
    <w:rsid w:val="00527A90"/>
    <w:rsid w:val="00530804"/>
    <w:rsid w:val="005308E1"/>
    <w:rsid w:val="005318CA"/>
    <w:rsid w:val="00532BAE"/>
    <w:rsid w:val="00532E20"/>
    <w:rsid w:val="0053437B"/>
    <w:rsid w:val="00534ABB"/>
    <w:rsid w:val="005362F8"/>
    <w:rsid w:val="005368D5"/>
    <w:rsid w:val="0053773C"/>
    <w:rsid w:val="00540040"/>
    <w:rsid w:val="00540DBE"/>
    <w:rsid w:val="00541423"/>
    <w:rsid w:val="0054188A"/>
    <w:rsid w:val="00542939"/>
    <w:rsid w:val="00545237"/>
    <w:rsid w:val="0054524D"/>
    <w:rsid w:val="00545EAB"/>
    <w:rsid w:val="00546778"/>
    <w:rsid w:val="005504F9"/>
    <w:rsid w:val="00550779"/>
    <w:rsid w:val="00551CD6"/>
    <w:rsid w:val="00551E8D"/>
    <w:rsid w:val="00553828"/>
    <w:rsid w:val="00554320"/>
    <w:rsid w:val="005544CC"/>
    <w:rsid w:val="00554917"/>
    <w:rsid w:val="00555AF9"/>
    <w:rsid w:val="00560441"/>
    <w:rsid w:val="00560F91"/>
    <w:rsid w:val="00561EDA"/>
    <w:rsid w:val="005627EA"/>
    <w:rsid w:val="00566056"/>
    <w:rsid w:val="00566914"/>
    <w:rsid w:val="0056715B"/>
    <w:rsid w:val="00567394"/>
    <w:rsid w:val="005673C0"/>
    <w:rsid w:val="00570071"/>
    <w:rsid w:val="005711FC"/>
    <w:rsid w:val="00571AE1"/>
    <w:rsid w:val="00573B7D"/>
    <w:rsid w:val="005741D2"/>
    <w:rsid w:val="00574B76"/>
    <w:rsid w:val="005753BA"/>
    <w:rsid w:val="00575D80"/>
    <w:rsid w:val="005772D6"/>
    <w:rsid w:val="00577336"/>
    <w:rsid w:val="0057770D"/>
    <w:rsid w:val="0057774F"/>
    <w:rsid w:val="00577976"/>
    <w:rsid w:val="00577FC4"/>
    <w:rsid w:val="00580AB3"/>
    <w:rsid w:val="00580CCB"/>
    <w:rsid w:val="005824C7"/>
    <w:rsid w:val="00585C74"/>
    <w:rsid w:val="0058634E"/>
    <w:rsid w:val="0059126E"/>
    <w:rsid w:val="0059194C"/>
    <w:rsid w:val="00591EBC"/>
    <w:rsid w:val="00591EC0"/>
    <w:rsid w:val="005922F3"/>
    <w:rsid w:val="00592BC9"/>
    <w:rsid w:val="00593950"/>
    <w:rsid w:val="00594343"/>
    <w:rsid w:val="00594500"/>
    <w:rsid w:val="005945D8"/>
    <w:rsid w:val="00595DD7"/>
    <w:rsid w:val="005975FE"/>
    <w:rsid w:val="005A11CF"/>
    <w:rsid w:val="005A15FF"/>
    <w:rsid w:val="005A1721"/>
    <w:rsid w:val="005A17FE"/>
    <w:rsid w:val="005A2746"/>
    <w:rsid w:val="005A2AAF"/>
    <w:rsid w:val="005A304B"/>
    <w:rsid w:val="005A42E6"/>
    <w:rsid w:val="005A4BC6"/>
    <w:rsid w:val="005A546E"/>
    <w:rsid w:val="005A574F"/>
    <w:rsid w:val="005A5AA2"/>
    <w:rsid w:val="005A6EA3"/>
    <w:rsid w:val="005A71F9"/>
    <w:rsid w:val="005B0646"/>
    <w:rsid w:val="005B17E6"/>
    <w:rsid w:val="005B1F3A"/>
    <w:rsid w:val="005B2792"/>
    <w:rsid w:val="005B27A8"/>
    <w:rsid w:val="005B4000"/>
    <w:rsid w:val="005B42FF"/>
    <w:rsid w:val="005B56FA"/>
    <w:rsid w:val="005B6A61"/>
    <w:rsid w:val="005B6EEC"/>
    <w:rsid w:val="005B7125"/>
    <w:rsid w:val="005B72A3"/>
    <w:rsid w:val="005B7A2A"/>
    <w:rsid w:val="005C0296"/>
    <w:rsid w:val="005C0D77"/>
    <w:rsid w:val="005C1DA2"/>
    <w:rsid w:val="005C21DF"/>
    <w:rsid w:val="005C29A9"/>
    <w:rsid w:val="005C2FE8"/>
    <w:rsid w:val="005C39E7"/>
    <w:rsid w:val="005C4A00"/>
    <w:rsid w:val="005C534E"/>
    <w:rsid w:val="005C5368"/>
    <w:rsid w:val="005C5411"/>
    <w:rsid w:val="005C5E88"/>
    <w:rsid w:val="005C630C"/>
    <w:rsid w:val="005C683E"/>
    <w:rsid w:val="005C6F3F"/>
    <w:rsid w:val="005C72AA"/>
    <w:rsid w:val="005C7EB4"/>
    <w:rsid w:val="005C7FA7"/>
    <w:rsid w:val="005D15EF"/>
    <w:rsid w:val="005D1B86"/>
    <w:rsid w:val="005D20F1"/>
    <w:rsid w:val="005D2724"/>
    <w:rsid w:val="005D2756"/>
    <w:rsid w:val="005D2AFF"/>
    <w:rsid w:val="005D2EEB"/>
    <w:rsid w:val="005D37E6"/>
    <w:rsid w:val="005D4398"/>
    <w:rsid w:val="005D4833"/>
    <w:rsid w:val="005D49B0"/>
    <w:rsid w:val="005D5541"/>
    <w:rsid w:val="005D5995"/>
    <w:rsid w:val="005D5DD2"/>
    <w:rsid w:val="005D770D"/>
    <w:rsid w:val="005E0403"/>
    <w:rsid w:val="005E06C3"/>
    <w:rsid w:val="005E101A"/>
    <w:rsid w:val="005E12FE"/>
    <w:rsid w:val="005E1921"/>
    <w:rsid w:val="005E35CC"/>
    <w:rsid w:val="005E38B5"/>
    <w:rsid w:val="005E43F1"/>
    <w:rsid w:val="005E4B09"/>
    <w:rsid w:val="005E4B25"/>
    <w:rsid w:val="005E4DC7"/>
    <w:rsid w:val="005E4E16"/>
    <w:rsid w:val="005E5A6C"/>
    <w:rsid w:val="005E5B6F"/>
    <w:rsid w:val="005E603C"/>
    <w:rsid w:val="005E62E5"/>
    <w:rsid w:val="005F02E2"/>
    <w:rsid w:val="005F0976"/>
    <w:rsid w:val="005F1DAC"/>
    <w:rsid w:val="005F1DD9"/>
    <w:rsid w:val="005F1ECB"/>
    <w:rsid w:val="005F2804"/>
    <w:rsid w:val="005F32FA"/>
    <w:rsid w:val="005F34DA"/>
    <w:rsid w:val="005F3B6F"/>
    <w:rsid w:val="005F3E01"/>
    <w:rsid w:val="005F4EBC"/>
    <w:rsid w:val="005F6B1B"/>
    <w:rsid w:val="005F6D3D"/>
    <w:rsid w:val="005F7201"/>
    <w:rsid w:val="006006EC"/>
    <w:rsid w:val="00600B27"/>
    <w:rsid w:val="00601444"/>
    <w:rsid w:val="00601730"/>
    <w:rsid w:val="00603ABB"/>
    <w:rsid w:val="00604062"/>
    <w:rsid w:val="006049E2"/>
    <w:rsid w:val="006058C5"/>
    <w:rsid w:val="00605DED"/>
    <w:rsid w:val="00605FB6"/>
    <w:rsid w:val="006064F6"/>
    <w:rsid w:val="00606972"/>
    <w:rsid w:val="006119E3"/>
    <w:rsid w:val="00612346"/>
    <w:rsid w:val="0061236D"/>
    <w:rsid w:val="00612614"/>
    <w:rsid w:val="0061336B"/>
    <w:rsid w:val="00614995"/>
    <w:rsid w:val="00614A57"/>
    <w:rsid w:val="00614F16"/>
    <w:rsid w:val="00615A20"/>
    <w:rsid w:val="006163DF"/>
    <w:rsid w:val="00617DC4"/>
    <w:rsid w:val="00617EDF"/>
    <w:rsid w:val="00617FD3"/>
    <w:rsid w:val="00617FEC"/>
    <w:rsid w:val="00620454"/>
    <w:rsid w:val="00620B37"/>
    <w:rsid w:val="00622C98"/>
    <w:rsid w:val="006230F8"/>
    <w:rsid w:val="00623132"/>
    <w:rsid w:val="0062384F"/>
    <w:rsid w:val="00623966"/>
    <w:rsid w:val="00623E94"/>
    <w:rsid w:val="006241D9"/>
    <w:rsid w:val="00624E96"/>
    <w:rsid w:val="006258CB"/>
    <w:rsid w:val="00626F27"/>
    <w:rsid w:val="006277F1"/>
    <w:rsid w:val="00630B0D"/>
    <w:rsid w:val="00631CC1"/>
    <w:rsid w:val="00632641"/>
    <w:rsid w:val="0063277F"/>
    <w:rsid w:val="00632791"/>
    <w:rsid w:val="006346A8"/>
    <w:rsid w:val="00634CE3"/>
    <w:rsid w:val="00635226"/>
    <w:rsid w:val="00635503"/>
    <w:rsid w:val="00635587"/>
    <w:rsid w:val="006356DF"/>
    <w:rsid w:val="00635E0B"/>
    <w:rsid w:val="0063697E"/>
    <w:rsid w:val="00636C52"/>
    <w:rsid w:val="00641090"/>
    <w:rsid w:val="00641787"/>
    <w:rsid w:val="006427C5"/>
    <w:rsid w:val="00642F2A"/>
    <w:rsid w:val="00642F5A"/>
    <w:rsid w:val="00643EE8"/>
    <w:rsid w:val="00644820"/>
    <w:rsid w:val="00644E77"/>
    <w:rsid w:val="00645667"/>
    <w:rsid w:val="00646DE1"/>
    <w:rsid w:val="00646ECB"/>
    <w:rsid w:val="006510D3"/>
    <w:rsid w:val="006512D6"/>
    <w:rsid w:val="00651BFA"/>
    <w:rsid w:val="00651D1F"/>
    <w:rsid w:val="00652581"/>
    <w:rsid w:val="006527DE"/>
    <w:rsid w:val="0065281E"/>
    <w:rsid w:val="0065346B"/>
    <w:rsid w:val="00653502"/>
    <w:rsid w:val="00653FC5"/>
    <w:rsid w:val="0065490E"/>
    <w:rsid w:val="00654DC8"/>
    <w:rsid w:val="00655044"/>
    <w:rsid w:val="00655817"/>
    <w:rsid w:val="00656414"/>
    <w:rsid w:val="006565E9"/>
    <w:rsid w:val="00656A3F"/>
    <w:rsid w:val="0066107E"/>
    <w:rsid w:val="00662C01"/>
    <w:rsid w:val="00662D96"/>
    <w:rsid w:val="006640F7"/>
    <w:rsid w:val="0066419E"/>
    <w:rsid w:val="00664845"/>
    <w:rsid w:val="00664A55"/>
    <w:rsid w:val="0066571E"/>
    <w:rsid w:val="00665A61"/>
    <w:rsid w:val="00665C1B"/>
    <w:rsid w:val="00665D4D"/>
    <w:rsid w:val="00672007"/>
    <w:rsid w:val="006735C7"/>
    <w:rsid w:val="00673865"/>
    <w:rsid w:val="00673A46"/>
    <w:rsid w:val="00675FBA"/>
    <w:rsid w:val="0067652E"/>
    <w:rsid w:val="006766A4"/>
    <w:rsid w:val="00677B88"/>
    <w:rsid w:val="00677D30"/>
    <w:rsid w:val="00677D55"/>
    <w:rsid w:val="006808C7"/>
    <w:rsid w:val="0068209B"/>
    <w:rsid w:val="00682B0B"/>
    <w:rsid w:val="00682FD2"/>
    <w:rsid w:val="00683EF2"/>
    <w:rsid w:val="00685832"/>
    <w:rsid w:val="00687967"/>
    <w:rsid w:val="00690215"/>
    <w:rsid w:val="00690E57"/>
    <w:rsid w:val="006910D1"/>
    <w:rsid w:val="006912DF"/>
    <w:rsid w:val="00692D33"/>
    <w:rsid w:val="0069343F"/>
    <w:rsid w:val="00693FE3"/>
    <w:rsid w:val="006953A0"/>
    <w:rsid w:val="00696C9E"/>
    <w:rsid w:val="00697367"/>
    <w:rsid w:val="00697ED7"/>
    <w:rsid w:val="006A185A"/>
    <w:rsid w:val="006A1A67"/>
    <w:rsid w:val="006A3345"/>
    <w:rsid w:val="006A398F"/>
    <w:rsid w:val="006A5665"/>
    <w:rsid w:val="006A5951"/>
    <w:rsid w:val="006A5D11"/>
    <w:rsid w:val="006A5D75"/>
    <w:rsid w:val="006A6BE8"/>
    <w:rsid w:val="006A74DF"/>
    <w:rsid w:val="006B0911"/>
    <w:rsid w:val="006B0DBA"/>
    <w:rsid w:val="006B11EC"/>
    <w:rsid w:val="006B1A9A"/>
    <w:rsid w:val="006B1AAD"/>
    <w:rsid w:val="006B27C0"/>
    <w:rsid w:val="006B3DAF"/>
    <w:rsid w:val="006B4137"/>
    <w:rsid w:val="006B462A"/>
    <w:rsid w:val="006B4AD0"/>
    <w:rsid w:val="006B4AFF"/>
    <w:rsid w:val="006B530D"/>
    <w:rsid w:val="006B6B6C"/>
    <w:rsid w:val="006B6B72"/>
    <w:rsid w:val="006B6C3C"/>
    <w:rsid w:val="006B76CD"/>
    <w:rsid w:val="006C01EC"/>
    <w:rsid w:val="006C0824"/>
    <w:rsid w:val="006C0F0E"/>
    <w:rsid w:val="006C1D9C"/>
    <w:rsid w:val="006C2072"/>
    <w:rsid w:val="006C221A"/>
    <w:rsid w:val="006C24DD"/>
    <w:rsid w:val="006C26BC"/>
    <w:rsid w:val="006C2C20"/>
    <w:rsid w:val="006C3833"/>
    <w:rsid w:val="006C3CFB"/>
    <w:rsid w:val="006C543D"/>
    <w:rsid w:val="006C5496"/>
    <w:rsid w:val="006C5B68"/>
    <w:rsid w:val="006C6D78"/>
    <w:rsid w:val="006D0EBF"/>
    <w:rsid w:val="006D1705"/>
    <w:rsid w:val="006D17FB"/>
    <w:rsid w:val="006D19D5"/>
    <w:rsid w:val="006D27AB"/>
    <w:rsid w:val="006D293F"/>
    <w:rsid w:val="006D3B0A"/>
    <w:rsid w:val="006D4443"/>
    <w:rsid w:val="006D4ED7"/>
    <w:rsid w:val="006D5245"/>
    <w:rsid w:val="006D5564"/>
    <w:rsid w:val="006D626B"/>
    <w:rsid w:val="006D6582"/>
    <w:rsid w:val="006D6787"/>
    <w:rsid w:val="006D75A5"/>
    <w:rsid w:val="006D7977"/>
    <w:rsid w:val="006E1147"/>
    <w:rsid w:val="006E1FBE"/>
    <w:rsid w:val="006E232F"/>
    <w:rsid w:val="006E2C93"/>
    <w:rsid w:val="006E2D23"/>
    <w:rsid w:val="006E4810"/>
    <w:rsid w:val="006E5E29"/>
    <w:rsid w:val="006E60FB"/>
    <w:rsid w:val="006E62B9"/>
    <w:rsid w:val="006E67FF"/>
    <w:rsid w:val="006F021F"/>
    <w:rsid w:val="006F092D"/>
    <w:rsid w:val="006F0FEA"/>
    <w:rsid w:val="006F1839"/>
    <w:rsid w:val="006F19AD"/>
    <w:rsid w:val="006F27A2"/>
    <w:rsid w:val="006F2A8B"/>
    <w:rsid w:val="006F2D52"/>
    <w:rsid w:val="006F426C"/>
    <w:rsid w:val="006F5061"/>
    <w:rsid w:val="006F5150"/>
    <w:rsid w:val="006F5B65"/>
    <w:rsid w:val="006F73AF"/>
    <w:rsid w:val="006F79A6"/>
    <w:rsid w:val="0070077C"/>
    <w:rsid w:val="00700864"/>
    <w:rsid w:val="0070205F"/>
    <w:rsid w:val="0070235B"/>
    <w:rsid w:val="00702F6B"/>
    <w:rsid w:val="00703176"/>
    <w:rsid w:val="00703E6D"/>
    <w:rsid w:val="00703F90"/>
    <w:rsid w:val="00704097"/>
    <w:rsid w:val="0070457E"/>
    <w:rsid w:val="00704B9F"/>
    <w:rsid w:val="00704CAE"/>
    <w:rsid w:val="00704EDC"/>
    <w:rsid w:val="00704FFB"/>
    <w:rsid w:val="00706EDA"/>
    <w:rsid w:val="00707226"/>
    <w:rsid w:val="00710083"/>
    <w:rsid w:val="00710709"/>
    <w:rsid w:val="007109D0"/>
    <w:rsid w:val="00711433"/>
    <w:rsid w:val="00711CED"/>
    <w:rsid w:val="00712914"/>
    <w:rsid w:val="007147FA"/>
    <w:rsid w:val="007149A5"/>
    <w:rsid w:val="00715631"/>
    <w:rsid w:val="00715D54"/>
    <w:rsid w:val="007167C4"/>
    <w:rsid w:val="00716C3B"/>
    <w:rsid w:val="00716D19"/>
    <w:rsid w:val="007173D5"/>
    <w:rsid w:val="007220E8"/>
    <w:rsid w:val="00722378"/>
    <w:rsid w:val="0072246D"/>
    <w:rsid w:val="00722E39"/>
    <w:rsid w:val="00723D54"/>
    <w:rsid w:val="0072422F"/>
    <w:rsid w:val="007243FE"/>
    <w:rsid w:val="00724BC9"/>
    <w:rsid w:val="00726CF9"/>
    <w:rsid w:val="007276E2"/>
    <w:rsid w:val="00727B29"/>
    <w:rsid w:val="0073052E"/>
    <w:rsid w:val="0073144D"/>
    <w:rsid w:val="007317C0"/>
    <w:rsid w:val="0073225B"/>
    <w:rsid w:val="007329FE"/>
    <w:rsid w:val="00732A46"/>
    <w:rsid w:val="00732D8C"/>
    <w:rsid w:val="00734639"/>
    <w:rsid w:val="00734933"/>
    <w:rsid w:val="00734972"/>
    <w:rsid w:val="007358A0"/>
    <w:rsid w:val="00735936"/>
    <w:rsid w:val="00735D33"/>
    <w:rsid w:val="007367C5"/>
    <w:rsid w:val="00737FEA"/>
    <w:rsid w:val="007404B9"/>
    <w:rsid w:val="00740F6B"/>
    <w:rsid w:val="00741895"/>
    <w:rsid w:val="007421AF"/>
    <w:rsid w:val="007423A4"/>
    <w:rsid w:val="00742756"/>
    <w:rsid w:val="0074447E"/>
    <w:rsid w:val="007452CE"/>
    <w:rsid w:val="00745859"/>
    <w:rsid w:val="00745C6A"/>
    <w:rsid w:val="00745D43"/>
    <w:rsid w:val="007460F3"/>
    <w:rsid w:val="007468D8"/>
    <w:rsid w:val="007476EB"/>
    <w:rsid w:val="00747806"/>
    <w:rsid w:val="00747CA5"/>
    <w:rsid w:val="007502B1"/>
    <w:rsid w:val="007517CE"/>
    <w:rsid w:val="00752087"/>
    <w:rsid w:val="0075279F"/>
    <w:rsid w:val="00754147"/>
    <w:rsid w:val="007542CC"/>
    <w:rsid w:val="00754F8B"/>
    <w:rsid w:val="007563A9"/>
    <w:rsid w:val="00756ACC"/>
    <w:rsid w:val="007601EF"/>
    <w:rsid w:val="00760A1D"/>
    <w:rsid w:val="00760AB9"/>
    <w:rsid w:val="00761F8F"/>
    <w:rsid w:val="00762175"/>
    <w:rsid w:val="007627E6"/>
    <w:rsid w:val="0076292D"/>
    <w:rsid w:val="00762B18"/>
    <w:rsid w:val="007630E3"/>
    <w:rsid w:val="00763762"/>
    <w:rsid w:val="00763AB8"/>
    <w:rsid w:val="00765C74"/>
    <w:rsid w:val="00765E83"/>
    <w:rsid w:val="00766795"/>
    <w:rsid w:val="007667CD"/>
    <w:rsid w:val="00766EB8"/>
    <w:rsid w:val="00770C59"/>
    <w:rsid w:val="00770FB1"/>
    <w:rsid w:val="00772927"/>
    <w:rsid w:val="007740F7"/>
    <w:rsid w:val="00774212"/>
    <w:rsid w:val="00775318"/>
    <w:rsid w:val="007755BC"/>
    <w:rsid w:val="007761CF"/>
    <w:rsid w:val="00776A1E"/>
    <w:rsid w:val="007777DB"/>
    <w:rsid w:val="00777C4E"/>
    <w:rsid w:val="00780791"/>
    <w:rsid w:val="0078125E"/>
    <w:rsid w:val="00781D91"/>
    <w:rsid w:val="00784286"/>
    <w:rsid w:val="00784AEC"/>
    <w:rsid w:val="00784BFD"/>
    <w:rsid w:val="0078757F"/>
    <w:rsid w:val="00790788"/>
    <w:rsid w:val="00790C28"/>
    <w:rsid w:val="00791544"/>
    <w:rsid w:val="00793187"/>
    <w:rsid w:val="00793192"/>
    <w:rsid w:val="0079506A"/>
    <w:rsid w:val="00795347"/>
    <w:rsid w:val="00795E24"/>
    <w:rsid w:val="007978B2"/>
    <w:rsid w:val="00797C2E"/>
    <w:rsid w:val="007A00E2"/>
    <w:rsid w:val="007A114D"/>
    <w:rsid w:val="007A1298"/>
    <w:rsid w:val="007A1579"/>
    <w:rsid w:val="007A2547"/>
    <w:rsid w:val="007A2A0C"/>
    <w:rsid w:val="007A2A9F"/>
    <w:rsid w:val="007A3505"/>
    <w:rsid w:val="007A39C7"/>
    <w:rsid w:val="007A3E23"/>
    <w:rsid w:val="007A46DC"/>
    <w:rsid w:val="007A5AF1"/>
    <w:rsid w:val="007A6858"/>
    <w:rsid w:val="007A6AF9"/>
    <w:rsid w:val="007A6D2C"/>
    <w:rsid w:val="007A71ED"/>
    <w:rsid w:val="007A7254"/>
    <w:rsid w:val="007A7933"/>
    <w:rsid w:val="007B0CD0"/>
    <w:rsid w:val="007B0F27"/>
    <w:rsid w:val="007B0F2B"/>
    <w:rsid w:val="007B25F8"/>
    <w:rsid w:val="007B26C9"/>
    <w:rsid w:val="007B2B45"/>
    <w:rsid w:val="007B3170"/>
    <w:rsid w:val="007B3B65"/>
    <w:rsid w:val="007B3B92"/>
    <w:rsid w:val="007B3BEF"/>
    <w:rsid w:val="007B4170"/>
    <w:rsid w:val="007B4790"/>
    <w:rsid w:val="007B48D9"/>
    <w:rsid w:val="007B4A43"/>
    <w:rsid w:val="007B5EC7"/>
    <w:rsid w:val="007C0608"/>
    <w:rsid w:val="007C21CF"/>
    <w:rsid w:val="007C27EA"/>
    <w:rsid w:val="007C2B5D"/>
    <w:rsid w:val="007C3520"/>
    <w:rsid w:val="007C37C1"/>
    <w:rsid w:val="007C39B2"/>
    <w:rsid w:val="007C4C78"/>
    <w:rsid w:val="007C589C"/>
    <w:rsid w:val="007C5B61"/>
    <w:rsid w:val="007C662F"/>
    <w:rsid w:val="007C746C"/>
    <w:rsid w:val="007D06C7"/>
    <w:rsid w:val="007D1BF9"/>
    <w:rsid w:val="007D2189"/>
    <w:rsid w:val="007D3AF9"/>
    <w:rsid w:val="007D3B5A"/>
    <w:rsid w:val="007D5A0B"/>
    <w:rsid w:val="007D6226"/>
    <w:rsid w:val="007D63FB"/>
    <w:rsid w:val="007D6D8D"/>
    <w:rsid w:val="007E108B"/>
    <w:rsid w:val="007E170D"/>
    <w:rsid w:val="007E24BF"/>
    <w:rsid w:val="007E3ABC"/>
    <w:rsid w:val="007E42D5"/>
    <w:rsid w:val="007E43A5"/>
    <w:rsid w:val="007E4EE7"/>
    <w:rsid w:val="007E4F57"/>
    <w:rsid w:val="007E5101"/>
    <w:rsid w:val="007E6892"/>
    <w:rsid w:val="007E73C9"/>
    <w:rsid w:val="007E7B21"/>
    <w:rsid w:val="007E7B88"/>
    <w:rsid w:val="007E7CB0"/>
    <w:rsid w:val="007F093C"/>
    <w:rsid w:val="007F0D8B"/>
    <w:rsid w:val="007F0EB2"/>
    <w:rsid w:val="007F1354"/>
    <w:rsid w:val="007F1C15"/>
    <w:rsid w:val="007F362B"/>
    <w:rsid w:val="007F43A8"/>
    <w:rsid w:val="007F4BA0"/>
    <w:rsid w:val="007F5B52"/>
    <w:rsid w:val="007F6F6C"/>
    <w:rsid w:val="007F740B"/>
    <w:rsid w:val="007F74C9"/>
    <w:rsid w:val="0080185F"/>
    <w:rsid w:val="00801861"/>
    <w:rsid w:val="00801878"/>
    <w:rsid w:val="00801B27"/>
    <w:rsid w:val="008026B3"/>
    <w:rsid w:val="008042F1"/>
    <w:rsid w:val="00804936"/>
    <w:rsid w:val="008061CD"/>
    <w:rsid w:val="00807501"/>
    <w:rsid w:val="00807D21"/>
    <w:rsid w:val="00810022"/>
    <w:rsid w:val="0081223F"/>
    <w:rsid w:val="00812AF0"/>
    <w:rsid w:val="00812F3D"/>
    <w:rsid w:val="00813B2B"/>
    <w:rsid w:val="00814005"/>
    <w:rsid w:val="0081446E"/>
    <w:rsid w:val="008144D1"/>
    <w:rsid w:val="00814D72"/>
    <w:rsid w:val="008167E3"/>
    <w:rsid w:val="00820427"/>
    <w:rsid w:val="00820A41"/>
    <w:rsid w:val="00820AEA"/>
    <w:rsid w:val="00820F8D"/>
    <w:rsid w:val="0082128B"/>
    <w:rsid w:val="0082146C"/>
    <w:rsid w:val="008221F8"/>
    <w:rsid w:val="008227F1"/>
    <w:rsid w:val="00823AC6"/>
    <w:rsid w:val="00824F7A"/>
    <w:rsid w:val="00825E0C"/>
    <w:rsid w:val="00825F8E"/>
    <w:rsid w:val="008272E6"/>
    <w:rsid w:val="00827CDA"/>
    <w:rsid w:val="008305A6"/>
    <w:rsid w:val="0083126A"/>
    <w:rsid w:val="00832ABE"/>
    <w:rsid w:val="00832E26"/>
    <w:rsid w:val="00832E65"/>
    <w:rsid w:val="00832F76"/>
    <w:rsid w:val="00833AE9"/>
    <w:rsid w:val="00836C78"/>
    <w:rsid w:val="0083735B"/>
    <w:rsid w:val="00837400"/>
    <w:rsid w:val="00841010"/>
    <w:rsid w:val="00841864"/>
    <w:rsid w:val="00843767"/>
    <w:rsid w:val="008437F8"/>
    <w:rsid w:val="008447E4"/>
    <w:rsid w:val="0084510C"/>
    <w:rsid w:val="00845CB0"/>
    <w:rsid w:val="00846718"/>
    <w:rsid w:val="00846D63"/>
    <w:rsid w:val="008500CA"/>
    <w:rsid w:val="00850810"/>
    <w:rsid w:val="008510B6"/>
    <w:rsid w:val="00851526"/>
    <w:rsid w:val="0085162F"/>
    <w:rsid w:val="00852EF9"/>
    <w:rsid w:val="008532CF"/>
    <w:rsid w:val="00853E13"/>
    <w:rsid w:val="0085614E"/>
    <w:rsid w:val="00860082"/>
    <w:rsid w:val="00861599"/>
    <w:rsid w:val="00861F20"/>
    <w:rsid w:val="008622C6"/>
    <w:rsid w:val="00863CDE"/>
    <w:rsid w:val="008640CC"/>
    <w:rsid w:val="00866578"/>
    <w:rsid w:val="008668F7"/>
    <w:rsid w:val="00866D4E"/>
    <w:rsid w:val="00866D9B"/>
    <w:rsid w:val="00866F06"/>
    <w:rsid w:val="008670C8"/>
    <w:rsid w:val="00867545"/>
    <w:rsid w:val="00867F57"/>
    <w:rsid w:val="0087073C"/>
    <w:rsid w:val="00870AF0"/>
    <w:rsid w:val="0087102E"/>
    <w:rsid w:val="00871540"/>
    <w:rsid w:val="00871A71"/>
    <w:rsid w:val="00871DE8"/>
    <w:rsid w:val="00871E9E"/>
    <w:rsid w:val="00871EC7"/>
    <w:rsid w:val="00873099"/>
    <w:rsid w:val="00873BB1"/>
    <w:rsid w:val="00874A82"/>
    <w:rsid w:val="00874B73"/>
    <w:rsid w:val="00875CF9"/>
    <w:rsid w:val="008760BF"/>
    <w:rsid w:val="00877A48"/>
    <w:rsid w:val="00877C00"/>
    <w:rsid w:val="00880C45"/>
    <w:rsid w:val="00880C90"/>
    <w:rsid w:val="00883F76"/>
    <w:rsid w:val="008852AB"/>
    <w:rsid w:val="008855A4"/>
    <w:rsid w:val="00885EEA"/>
    <w:rsid w:val="00885F01"/>
    <w:rsid w:val="00886596"/>
    <w:rsid w:val="008865EF"/>
    <w:rsid w:val="00887843"/>
    <w:rsid w:val="00890A39"/>
    <w:rsid w:val="00890B23"/>
    <w:rsid w:val="00891BC0"/>
    <w:rsid w:val="00891E49"/>
    <w:rsid w:val="0089297E"/>
    <w:rsid w:val="00893338"/>
    <w:rsid w:val="00893AA7"/>
    <w:rsid w:val="00893BE3"/>
    <w:rsid w:val="00894825"/>
    <w:rsid w:val="00896881"/>
    <w:rsid w:val="008968CF"/>
    <w:rsid w:val="00896FED"/>
    <w:rsid w:val="008976E4"/>
    <w:rsid w:val="008977C0"/>
    <w:rsid w:val="008A086F"/>
    <w:rsid w:val="008A135E"/>
    <w:rsid w:val="008A1C2B"/>
    <w:rsid w:val="008A1D8F"/>
    <w:rsid w:val="008A2C88"/>
    <w:rsid w:val="008A341F"/>
    <w:rsid w:val="008A42C3"/>
    <w:rsid w:val="008A4DC7"/>
    <w:rsid w:val="008A597C"/>
    <w:rsid w:val="008A5ACF"/>
    <w:rsid w:val="008A742F"/>
    <w:rsid w:val="008B01A0"/>
    <w:rsid w:val="008B0DAB"/>
    <w:rsid w:val="008B126A"/>
    <w:rsid w:val="008B4268"/>
    <w:rsid w:val="008B4826"/>
    <w:rsid w:val="008B5941"/>
    <w:rsid w:val="008B5A16"/>
    <w:rsid w:val="008B7882"/>
    <w:rsid w:val="008C0F76"/>
    <w:rsid w:val="008C15E4"/>
    <w:rsid w:val="008C20D3"/>
    <w:rsid w:val="008C295A"/>
    <w:rsid w:val="008C391C"/>
    <w:rsid w:val="008C5385"/>
    <w:rsid w:val="008C54D2"/>
    <w:rsid w:val="008C5560"/>
    <w:rsid w:val="008C757A"/>
    <w:rsid w:val="008C77B1"/>
    <w:rsid w:val="008C7A06"/>
    <w:rsid w:val="008C7A53"/>
    <w:rsid w:val="008D043C"/>
    <w:rsid w:val="008D0BD4"/>
    <w:rsid w:val="008D1B7B"/>
    <w:rsid w:val="008D2505"/>
    <w:rsid w:val="008D2FB6"/>
    <w:rsid w:val="008D5359"/>
    <w:rsid w:val="008D56D8"/>
    <w:rsid w:val="008D6A32"/>
    <w:rsid w:val="008D71A1"/>
    <w:rsid w:val="008D7B73"/>
    <w:rsid w:val="008E0F57"/>
    <w:rsid w:val="008E1D2D"/>
    <w:rsid w:val="008E1DCF"/>
    <w:rsid w:val="008E3B11"/>
    <w:rsid w:val="008E402B"/>
    <w:rsid w:val="008E40E7"/>
    <w:rsid w:val="008E4F39"/>
    <w:rsid w:val="008E5099"/>
    <w:rsid w:val="008E51F8"/>
    <w:rsid w:val="008E5F47"/>
    <w:rsid w:val="008E6147"/>
    <w:rsid w:val="008E67BF"/>
    <w:rsid w:val="008E7950"/>
    <w:rsid w:val="008F07B9"/>
    <w:rsid w:val="008F1878"/>
    <w:rsid w:val="008F20A4"/>
    <w:rsid w:val="008F2910"/>
    <w:rsid w:val="008F2C05"/>
    <w:rsid w:val="008F2C0A"/>
    <w:rsid w:val="008F2C29"/>
    <w:rsid w:val="008F494A"/>
    <w:rsid w:val="008F57B4"/>
    <w:rsid w:val="008F69F3"/>
    <w:rsid w:val="008F6B15"/>
    <w:rsid w:val="008F6B99"/>
    <w:rsid w:val="00900053"/>
    <w:rsid w:val="00900286"/>
    <w:rsid w:val="0090042D"/>
    <w:rsid w:val="009008DB"/>
    <w:rsid w:val="009009BE"/>
    <w:rsid w:val="009017D0"/>
    <w:rsid w:val="009019DC"/>
    <w:rsid w:val="00901AC1"/>
    <w:rsid w:val="009032EF"/>
    <w:rsid w:val="00903AD8"/>
    <w:rsid w:val="009040B0"/>
    <w:rsid w:val="00904117"/>
    <w:rsid w:val="009044FE"/>
    <w:rsid w:val="009049C5"/>
    <w:rsid w:val="00904BF8"/>
    <w:rsid w:val="009059A9"/>
    <w:rsid w:val="00910373"/>
    <w:rsid w:val="0091139B"/>
    <w:rsid w:val="00911C9F"/>
    <w:rsid w:val="00912212"/>
    <w:rsid w:val="00912710"/>
    <w:rsid w:val="009131D1"/>
    <w:rsid w:val="0091423A"/>
    <w:rsid w:val="00914EDB"/>
    <w:rsid w:val="009223E5"/>
    <w:rsid w:val="00922C39"/>
    <w:rsid w:val="00922E1A"/>
    <w:rsid w:val="009230D8"/>
    <w:rsid w:val="0092347F"/>
    <w:rsid w:val="009255F7"/>
    <w:rsid w:val="00925DF9"/>
    <w:rsid w:val="0092630C"/>
    <w:rsid w:val="009267C3"/>
    <w:rsid w:val="0092682A"/>
    <w:rsid w:val="0093032D"/>
    <w:rsid w:val="00930F14"/>
    <w:rsid w:val="00931D97"/>
    <w:rsid w:val="0093227D"/>
    <w:rsid w:val="009322DD"/>
    <w:rsid w:val="009330CA"/>
    <w:rsid w:val="0093403A"/>
    <w:rsid w:val="009346B3"/>
    <w:rsid w:val="009364BA"/>
    <w:rsid w:val="009368AB"/>
    <w:rsid w:val="00940A11"/>
    <w:rsid w:val="0094188E"/>
    <w:rsid w:val="00944EE4"/>
    <w:rsid w:val="00945A5F"/>
    <w:rsid w:val="00945C5C"/>
    <w:rsid w:val="00947488"/>
    <w:rsid w:val="009504F5"/>
    <w:rsid w:val="00951A0E"/>
    <w:rsid w:val="00951FBA"/>
    <w:rsid w:val="009532D2"/>
    <w:rsid w:val="00960582"/>
    <w:rsid w:val="0096238C"/>
    <w:rsid w:val="00962AC6"/>
    <w:rsid w:val="00963EBB"/>
    <w:rsid w:val="009641E8"/>
    <w:rsid w:val="009657FC"/>
    <w:rsid w:val="00966700"/>
    <w:rsid w:val="00967154"/>
    <w:rsid w:val="0097015B"/>
    <w:rsid w:val="00970862"/>
    <w:rsid w:val="00970A71"/>
    <w:rsid w:val="009719C5"/>
    <w:rsid w:val="00971D82"/>
    <w:rsid w:val="00972D01"/>
    <w:rsid w:val="00973600"/>
    <w:rsid w:val="009740D0"/>
    <w:rsid w:val="0097514D"/>
    <w:rsid w:val="0097521D"/>
    <w:rsid w:val="00975CB7"/>
    <w:rsid w:val="00976257"/>
    <w:rsid w:val="0097680B"/>
    <w:rsid w:val="00976F11"/>
    <w:rsid w:val="00980A86"/>
    <w:rsid w:val="00980AD9"/>
    <w:rsid w:val="0098126C"/>
    <w:rsid w:val="00981A58"/>
    <w:rsid w:val="009831BC"/>
    <w:rsid w:val="00983829"/>
    <w:rsid w:val="00983C6B"/>
    <w:rsid w:val="009846C5"/>
    <w:rsid w:val="00984908"/>
    <w:rsid w:val="00985AFA"/>
    <w:rsid w:val="00986739"/>
    <w:rsid w:val="009869A3"/>
    <w:rsid w:val="00987064"/>
    <w:rsid w:val="009870F6"/>
    <w:rsid w:val="00990A89"/>
    <w:rsid w:val="00991761"/>
    <w:rsid w:val="0099218D"/>
    <w:rsid w:val="00992BA8"/>
    <w:rsid w:val="00993590"/>
    <w:rsid w:val="00993C9D"/>
    <w:rsid w:val="00994F1E"/>
    <w:rsid w:val="00996734"/>
    <w:rsid w:val="009968E1"/>
    <w:rsid w:val="00997FE0"/>
    <w:rsid w:val="009A03E1"/>
    <w:rsid w:val="009A0477"/>
    <w:rsid w:val="009A04AD"/>
    <w:rsid w:val="009A10A2"/>
    <w:rsid w:val="009A10FF"/>
    <w:rsid w:val="009A1758"/>
    <w:rsid w:val="009A1C0E"/>
    <w:rsid w:val="009A3002"/>
    <w:rsid w:val="009A3AC2"/>
    <w:rsid w:val="009A44E0"/>
    <w:rsid w:val="009A4E93"/>
    <w:rsid w:val="009A5015"/>
    <w:rsid w:val="009A619F"/>
    <w:rsid w:val="009A61AB"/>
    <w:rsid w:val="009A61F7"/>
    <w:rsid w:val="009A6207"/>
    <w:rsid w:val="009A6BB1"/>
    <w:rsid w:val="009A720A"/>
    <w:rsid w:val="009A7BE0"/>
    <w:rsid w:val="009A7FB3"/>
    <w:rsid w:val="009B0E26"/>
    <w:rsid w:val="009B1136"/>
    <w:rsid w:val="009B1AED"/>
    <w:rsid w:val="009B1C21"/>
    <w:rsid w:val="009B1FE7"/>
    <w:rsid w:val="009B2E0C"/>
    <w:rsid w:val="009B360F"/>
    <w:rsid w:val="009B3E81"/>
    <w:rsid w:val="009B401F"/>
    <w:rsid w:val="009B4A5C"/>
    <w:rsid w:val="009B7135"/>
    <w:rsid w:val="009C0516"/>
    <w:rsid w:val="009C2541"/>
    <w:rsid w:val="009C3B7B"/>
    <w:rsid w:val="009C3E02"/>
    <w:rsid w:val="009C56D8"/>
    <w:rsid w:val="009C6698"/>
    <w:rsid w:val="009C6B90"/>
    <w:rsid w:val="009C72AB"/>
    <w:rsid w:val="009D46E6"/>
    <w:rsid w:val="009D4C01"/>
    <w:rsid w:val="009D67B6"/>
    <w:rsid w:val="009D78AE"/>
    <w:rsid w:val="009E1023"/>
    <w:rsid w:val="009E233C"/>
    <w:rsid w:val="009E2552"/>
    <w:rsid w:val="009E264A"/>
    <w:rsid w:val="009E48CB"/>
    <w:rsid w:val="009E4C3E"/>
    <w:rsid w:val="009E50C2"/>
    <w:rsid w:val="009E6F84"/>
    <w:rsid w:val="009F1493"/>
    <w:rsid w:val="009F17ED"/>
    <w:rsid w:val="009F238F"/>
    <w:rsid w:val="009F2A1C"/>
    <w:rsid w:val="009F2C2C"/>
    <w:rsid w:val="009F317E"/>
    <w:rsid w:val="009F40D1"/>
    <w:rsid w:val="009F5570"/>
    <w:rsid w:val="009F72EE"/>
    <w:rsid w:val="009F76CE"/>
    <w:rsid w:val="009F7E34"/>
    <w:rsid w:val="00A00159"/>
    <w:rsid w:val="00A004F8"/>
    <w:rsid w:val="00A00CEB"/>
    <w:rsid w:val="00A01D44"/>
    <w:rsid w:val="00A01FCC"/>
    <w:rsid w:val="00A03110"/>
    <w:rsid w:val="00A035DD"/>
    <w:rsid w:val="00A04876"/>
    <w:rsid w:val="00A04CDB"/>
    <w:rsid w:val="00A052A2"/>
    <w:rsid w:val="00A055F0"/>
    <w:rsid w:val="00A05890"/>
    <w:rsid w:val="00A05EE7"/>
    <w:rsid w:val="00A0621E"/>
    <w:rsid w:val="00A06C7E"/>
    <w:rsid w:val="00A07317"/>
    <w:rsid w:val="00A078F3"/>
    <w:rsid w:val="00A108A8"/>
    <w:rsid w:val="00A10B11"/>
    <w:rsid w:val="00A113F0"/>
    <w:rsid w:val="00A11419"/>
    <w:rsid w:val="00A124FB"/>
    <w:rsid w:val="00A126AB"/>
    <w:rsid w:val="00A13A99"/>
    <w:rsid w:val="00A13C8F"/>
    <w:rsid w:val="00A143AD"/>
    <w:rsid w:val="00A144AA"/>
    <w:rsid w:val="00A145FE"/>
    <w:rsid w:val="00A15A25"/>
    <w:rsid w:val="00A173DD"/>
    <w:rsid w:val="00A20003"/>
    <w:rsid w:val="00A20031"/>
    <w:rsid w:val="00A20212"/>
    <w:rsid w:val="00A204B7"/>
    <w:rsid w:val="00A212DA"/>
    <w:rsid w:val="00A216B9"/>
    <w:rsid w:val="00A21996"/>
    <w:rsid w:val="00A23D30"/>
    <w:rsid w:val="00A23E84"/>
    <w:rsid w:val="00A2458A"/>
    <w:rsid w:val="00A24B24"/>
    <w:rsid w:val="00A24F16"/>
    <w:rsid w:val="00A2748D"/>
    <w:rsid w:val="00A2748F"/>
    <w:rsid w:val="00A27736"/>
    <w:rsid w:val="00A30038"/>
    <w:rsid w:val="00A308C9"/>
    <w:rsid w:val="00A31A43"/>
    <w:rsid w:val="00A31BA3"/>
    <w:rsid w:val="00A31E1D"/>
    <w:rsid w:val="00A323E3"/>
    <w:rsid w:val="00A3262F"/>
    <w:rsid w:val="00A32788"/>
    <w:rsid w:val="00A329E9"/>
    <w:rsid w:val="00A32EF8"/>
    <w:rsid w:val="00A33382"/>
    <w:rsid w:val="00A338AC"/>
    <w:rsid w:val="00A34E7E"/>
    <w:rsid w:val="00A350EE"/>
    <w:rsid w:val="00A351BF"/>
    <w:rsid w:val="00A35E79"/>
    <w:rsid w:val="00A40F84"/>
    <w:rsid w:val="00A421E8"/>
    <w:rsid w:val="00A4332D"/>
    <w:rsid w:val="00A43684"/>
    <w:rsid w:val="00A44307"/>
    <w:rsid w:val="00A444FB"/>
    <w:rsid w:val="00A46316"/>
    <w:rsid w:val="00A46D22"/>
    <w:rsid w:val="00A50368"/>
    <w:rsid w:val="00A507AB"/>
    <w:rsid w:val="00A50824"/>
    <w:rsid w:val="00A50DEA"/>
    <w:rsid w:val="00A517FC"/>
    <w:rsid w:val="00A53921"/>
    <w:rsid w:val="00A54B22"/>
    <w:rsid w:val="00A55030"/>
    <w:rsid w:val="00A557EE"/>
    <w:rsid w:val="00A55E85"/>
    <w:rsid w:val="00A577CE"/>
    <w:rsid w:val="00A60F4D"/>
    <w:rsid w:val="00A61118"/>
    <w:rsid w:val="00A61D69"/>
    <w:rsid w:val="00A62421"/>
    <w:rsid w:val="00A63035"/>
    <w:rsid w:val="00A635AB"/>
    <w:rsid w:val="00A635CA"/>
    <w:rsid w:val="00A63653"/>
    <w:rsid w:val="00A63736"/>
    <w:rsid w:val="00A644B8"/>
    <w:rsid w:val="00A64CBB"/>
    <w:rsid w:val="00A6598A"/>
    <w:rsid w:val="00A66445"/>
    <w:rsid w:val="00A66BFB"/>
    <w:rsid w:val="00A70308"/>
    <w:rsid w:val="00A71D40"/>
    <w:rsid w:val="00A72184"/>
    <w:rsid w:val="00A7226C"/>
    <w:rsid w:val="00A726FA"/>
    <w:rsid w:val="00A72896"/>
    <w:rsid w:val="00A72924"/>
    <w:rsid w:val="00A73059"/>
    <w:rsid w:val="00A739F3"/>
    <w:rsid w:val="00A75409"/>
    <w:rsid w:val="00A77D18"/>
    <w:rsid w:val="00A8003C"/>
    <w:rsid w:val="00A801EA"/>
    <w:rsid w:val="00A811BE"/>
    <w:rsid w:val="00A82DE2"/>
    <w:rsid w:val="00A84AF8"/>
    <w:rsid w:val="00A8568A"/>
    <w:rsid w:val="00A85A0C"/>
    <w:rsid w:val="00A86D8D"/>
    <w:rsid w:val="00A9032C"/>
    <w:rsid w:val="00A90951"/>
    <w:rsid w:val="00A90B01"/>
    <w:rsid w:val="00A912FA"/>
    <w:rsid w:val="00A91718"/>
    <w:rsid w:val="00A91B47"/>
    <w:rsid w:val="00A9229E"/>
    <w:rsid w:val="00A92B86"/>
    <w:rsid w:val="00A92C81"/>
    <w:rsid w:val="00A92CD2"/>
    <w:rsid w:val="00A932F6"/>
    <w:rsid w:val="00A9366F"/>
    <w:rsid w:val="00A93986"/>
    <w:rsid w:val="00A93C25"/>
    <w:rsid w:val="00A945D4"/>
    <w:rsid w:val="00A94FBF"/>
    <w:rsid w:val="00A958C0"/>
    <w:rsid w:val="00A95B7E"/>
    <w:rsid w:val="00A96320"/>
    <w:rsid w:val="00A9772D"/>
    <w:rsid w:val="00A97A4D"/>
    <w:rsid w:val="00AA13A2"/>
    <w:rsid w:val="00AA1798"/>
    <w:rsid w:val="00AA17ED"/>
    <w:rsid w:val="00AA19C5"/>
    <w:rsid w:val="00AA1F23"/>
    <w:rsid w:val="00AA422B"/>
    <w:rsid w:val="00AA462E"/>
    <w:rsid w:val="00AA5949"/>
    <w:rsid w:val="00AA6576"/>
    <w:rsid w:val="00AA6A40"/>
    <w:rsid w:val="00AA6CEE"/>
    <w:rsid w:val="00AA6E5A"/>
    <w:rsid w:val="00AA701E"/>
    <w:rsid w:val="00AA7544"/>
    <w:rsid w:val="00AA7B45"/>
    <w:rsid w:val="00AB0C69"/>
    <w:rsid w:val="00AB1BF0"/>
    <w:rsid w:val="00AB1DF2"/>
    <w:rsid w:val="00AB2E90"/>
    <w:rsid w:val="00AB384B"/>
    <w:rsid w:val="00AB387A"/>
    <w:rsid w:val="00AB3A69"/>
    <w:rsid w:val="00AB4644"/>
    <w:rsid w:val="00AB4DF8"/>
    <w:rsid w:val="00AB5A55"/>
    <w:rsid w:val="00AB6745"/>
    <w:rsid w:val="00AB71B5"/>
    <w:rsid w:val="00AB7388"/>
    <w:rsid w:val="00AB7C16"/>
    <w:rsid w:val="00AC066B"/>
    <w:rsid w:val="00AC0DCD"/>
    <w:rsid w:val="00AC28A0"/>
    <w:rsid w:val="00AC2AEC"/>
    <w:rsid w:val="00AC2CB9"/>
    <w:rsid w:val="00AC34E3"/>
    <w:rsid w:val="00AC420C"/>
    <w:rsid w:val="00AC42FE"/>
    <w:rsid w:val="00AC4A8B"/>
    <w:rsid w:val="00AC4BC9"/>
    <w:rsid w:val="00AC5794"/>
    <w:rsid w:val="00AC5922"/>
    <w:rsid w:val="00AC5DA3"/>
    <w:rsid w:val="00AC77D5"/>
    <w:rsid w:val="00AC7CB2"/>
    <w:rsid w:val="00AD042D"/>
    <w:rsid w:val="00AD05F1"/>
    <w:rsid w:val="00AD0B3F"/>
    <w:rsid w:val="00AD0F8D"/>
    <w:rsid w:val="00AD1009"/>
    <w:rsid w:val="00AD1A07"/>
    <w:rsid w:val="00AD29A4"/>
    <w:rsid w:val="00AD29B6"/>
    <w:rsid w:val="00AD30BF"/>
    <w:rsid w:val="00AD41C1"/>
    <w:rsid w:val="00AD4310"/>
    <w:rsid w:val="00AD48A4"/>
    <w:rsid w:val="00AD4A51"/>
    <w:rsid w:val="00AD4DF9"/>
    <w:rsid w:val="00AD603B"/>
    <w:rsid w:val="00AD6FE1"/>
    <w:rsid w:val="00AD7353"/>
    <w:rsid w:val="00AE13F9"/>
    <w:rsid w:val="00AE1C5E"/>
    <w:rsid w:val="00AE1EF5"/>
    <w:rsid w:val="00AE29B2"/>
    <w:rsid w:val="00AE32EE"/>
    <w:rsid w:val="00AE46E6"/>
    <w:rsid w:val="00AE47E3"/>
    <w:rsid w:val="00AE4C18"/>
    <w:rsid w:val="00AE5945"/>
    <w:rsid w:val="00AE5CAA"/>
    <w:rsid w:val="00AE6443"/>
    <w:rsid w:val="00AE64CF"/>
    <w:rsid w:val="00AE7354"/>
    <w:rsid w:val="00AE7DB6"/>
    <w:rsid w:val="00AF0A9F"/>
    <w:rsid w:val="00AF3B2C"/>
    <w:rsid w:val="00AF3C70"/>
    <w:rsid w:val="00AF495D"/>
    <w:rsid w:val="00AF4B61"/>
    <w:rsid w:val="00AF6DC5"/>
    <w:rsid w:val="00AF7242"/>
    <w:rsid w:val="00AF7AA8"/>
    <w:rsid w:val="00B00DA6"/>
    <w:rsid w:val="00B01506"/>
    <w:rsid w:val="00B01547"/>
    <w:rsid w:val="00B01784"/>
    <w:rsid w:val="00B01F58"/>
    <w:rsid w:val="00B01FEB"/>
    <w:rsid w:val="00B0269D"/>
    <w:rsid w:val="00B04388"/>
    <w:rsid w:val="00B04B5E"/>
    <w:rsid w:val="00B05082"/>
    <w:rsid w:val="00B05B2E"/>
    <w:rsid w:val="00B062B7"/>
    <w:rsid w:val="00B06791"/>
    <w:rsid w:val="00B11792"/>
    <w:rsid w:val="00B11C49"/>
    <w:rsid w:val="00B12641"/>
    <w:rsid w:val="00B13017"/>
    <w:rsid w:val="00B14928"/>
    <w:rsid w:val="00B166E6"/>
    <w:rsid w:val="00B169EC"/>
    <w:rsid w:val="00B173CB"/>
    <w:rsid w:val="00B20065"/>
    <w:rsid w:val="00B20213"/>
    <w:rsid w:val="00B202D7"/>
    <w:rsid w:val="00B20E00"/>
    <w:rsid w:val="00B2101F"/>
    <w:rsid w:val="00B23B13"/>
    <w:rsid w:val="00B23B3E"/>
    <w:rsid w:val="00B24EDF"/>
    <w:rsid w:val="00B253A3"/>
    <w:rsid w:val="00B2543C"/>
    <w:rsid w:val="00B254C1"/>
    <w:rsid w:val="00B260EB"/>
    <w:rsid w:val="00B26248"/>
    <w:rsid w:val="00B265E4"/>
    <w:rsid w:val="00B277AE"/>
    <w:rsid w:val="00B277C9"/>
    <w:rsid w:val="00B30840"/>
    <w:rsid w:val="00B308F1"/>
    <w:rsid w:val="00B30947"/>
    <w:rsid w:val="00B32415"/>
    <w:rsid w:val="00B330FC"/>
    <w:rsid w:val="00B337DB"/>
    <w:rsid w:val="00B338B8"/>
    <w:rsid w:val="00B34A08"/>
    <w:rsid w:val="00B34CCD"/>
    <w:rsid w:val="00B35926"/>
    <w:rsid w:val="00B3681D"/>
    <w:rsid w:val="00B36C9F"/>
    <w:rsid w:val="00B36E66"/>
    <w:rsid w:val="00B37DEB"/>
    <w:rsid w:val="00B40064"/>
    <w:rsid w:val="00B403E5"/>
    <w:rsid w:val="00B41DAF"/>
    <w:rsid w:val="00B42B09"/>
    <w:rsid w:val="00B42B11"/>
    <w:rsid w:val="00B430BB"/>
    <w:rsid w:val="00B439FD"/>
    <w:rsid w:val="00B43AE2"/>
    <w:rsid w:val="00B43B16"/>
    <w:rsid w:val="00B451FC"/>
    <w:rsid w:val="00B46660"/>
    <w:rsid w:val="00B467E1"/>
    <w:rsid w:val="00B4693C"/>
    <w:rsid w:val="00B47C40"/>
    <w:rsid w:val="00B503A2"/>
    <w:rsid w:val="00B5052F"/>
    <w:rsid w:val="00B522CA"/>
    <w:rsid w:val="00B52B7F"/>
    <w:rsid w:val="00B5381F"/>
    <w:rsid w:val="00B53D9B"/>
    <w:rsid w:val="00B55B25"/>
    <w:rsid w:val="00B56778"/>
    <w:rsid w:val="00B6075E"/>
    <w:rsid w:val="00B60AE4"/>
    <w:rsid w:val="00B60D3F"/>
    <w:rsid w:val="00B62BB9"/>
    <w:rsid w:val="00B6322E"/>
    <w:rsid w:val="00B64AEA"/>
    <w:rsid w:val="00B64FDD"/>
    <w:rsid w:val="00B6554F"/>
    <w:rsid w:val="00B657B1"/>
    <w:rsid w:val="00B67836"/>
    <w:rsid w:val="00B7148D"/>
    <w:rsid w:val="00B715DD"/>
    <w:rsid w:val="00B71630"/>
    <w:rsid w:val="00B726A5"/>
    <w:rsid w:val="00B74103"/>
    <w:rsid w:val="00B7422A"/>
    <w:rsid w:val="00B747EF"/>
    <w:rsid w:val="00B75011"/>
    <w:rsid w:val="00B7548F"/>
    <w:rsid w:val="00B75653"/>
    <w:rsid w:val="00B756AE"/>
    <w:rsid w:val="00B757DD"/>
    <w:rsid w:val="00B767FD"/>
    <w:rsid w:val="00B76AC3"/>
    <w:rsid w:val="00B77167"/>
    <w:rsid w:val="00B77379"/>
    <w:rsid w:val="00B77563"/>
    <w:rsid w:val="00B77DF3"/>
    <w:rsid w:val="00B80B74"/>
    <w:rsid w:val="00B83193"/>
    <w:rsid w:val="00B851EE"/>
    <w:rsid w:val="00B86021"/>
    <w:rsid w:val="00B864FC"/>
    <w:rsid w:val="00B8730B"/>
    <w:rsid w:val="00B9076D"/>
    <w:rsid w:val="00B92C42"/>
    <w:rsid w:val="00B9509B"/>
    <w:rsid w:val="00B95ACD"/>
    <w:rsid w:val="00B96AA1"/>
    <w:rsid w:val="00B9727B"/>
    <w:rsid w:val="00B973A1"/>
    <w:rsid w:val="00B975F9"/>
    <w:rsid w:val="00BA0832"/>
    <w:rsid w:val="00BA111A"/>
    <w:rsid w:val="00BA19D2"/>
    <w:rsid w:val="00BA2752"/>
    <w:rsid w:val="00BA31E7"/>
    <w:rsid w:val="00BA3DE9"/>
    <w:rsid w:val="00BA4572"/>
    <w:rsid w:val="00BA604B"/>
    <w:rsid w:val="00BA648F"/>
    <w:rsid w:val="00BA690E"/>
    <w:rsid w:val="00BA7E55"/>
    <w:rsid w:val="00BB1734"/>
    <w:rsid w:val="00BB20D3"/>
    <w:rsid w:val="00BB22E4"/>
    <w:rsid w:val="00BB234E"/>
    <w:rsid w:val="00BB2B51"/>
    <w:rsid w:val="00BB3DEA"/>
    <w:rsid w:val="00BB5596"/>
    <w:rsid w:val="00BB594F"/>
    <w:rsid w:val="00BB62A9"/>
    <w:rsid w:val="00BB74DB"/>
    <w:rsid w:val="00BC032A"/>
    <w:rsid w:val="00BC13D2"/>
    <w:rsid w:val="00BC5612"/>
    <w:rsid w:val="00BC57D4"/>
    <w:rsid w:val="00BC6C2D"/>
    <w:rsid w:val="00BC6DB5"/>
    <w:rsid w:val="00BD14EB"/>
    <w:rsid w:val="00BD1F7A"/>
    <w:rsid w:val="00BD38F8"/>
    <w:rsid w:val="00BD447B"/>
    <w:rsid w:val="00BD47C4"/>
    <w:rsid w:val="00BD4D78"/>
    <w:rsid w:val="00BD4F21"/>
    <w:rsid w:val="00BD590F"/>
    <w:rsid w:val="00BD5EE0"/>
    <w:rsid w:val="00BD6D6B"/>
    <w:rsid w:val="00BD7D73"/>
    <w:rsid w:val="00BE0BFA"/>
    <w:rsid w:val="00BE0CDD"/>
    <w:rsid w:val="00BE1863"/>
    <w:rsid w:val="00BE2162"/>
    <w:rsid w:val="00BE3926"/>
    <w:rsid w:val="00BE4870"/>
    <w:rsid w:val="00BE53D0"/>
    <w:rsid w:val="00BE657D"/>
    <w:rsid w:val="00BE6611"/>
    <w:rsid w:val="00BE6CBE"/>
    <w:rsid w:val="00BE71EC"/>
    <w:rsid w:val="00BE7E3E"/>
    <w:rsid w:val="00BF11A7"/>
    <w:rsid w:val="00BF16CA"/>
    <w:rsid w:val="00BF1BFE"/>
    <w:rsid w:val="00BF3062"/>
    <w:rsid w:val="00BF3504"/>
    <w:rsid w:val="00BF397C"/>
    <w:rsid w:val="00BF5D1D"/>
    <w:rsid w:val="00BF60F9"/>
    <w:rsid w:val="00BF75D6"/>
    <w:rsid w:val="00BF7698"/>
    <w:rsid w:val="00C00290"/>
    <w:rsid w:val="00C0031F"/>
    <w:rsid w:val="00C00937"/>
    <w:rsid w:val="00C00B14"/>
    <w:rsid w:val="00C00DFA"/>
    <w:rsid w:val="00C014BA"/>
    <w:rsid w:val="00C01ACF"/>
    <w:rsid w:val="00C020BF"/>
    <w:rsid w:val="00C03A15"/>
    <w:rsid w:val="00C03AFC"/>
    <w:rsid w:val="00C03BF1"/>
    <w:rsid w:val="00C04B4D"/>
    <w:rsid w:val="00C04BF9"/>
    <w:rsid w:val="00C05B7C"/>
    <w:rsid w:val="00C06D80"/>
    <w:rsid w:val="00C06DDE"/>
    <w:rsid w:val="00C06E25"/>
    <w:rsid w:val="00C0788D"/>
    <w:rsid w:val="00C10BE5"/>
    <w:rsid w:val="00C11409"/>
    <w:rsid w:val="00C119F8"/>
    <w:rsid w:val="00C11ABC"/>
    <w:rsid w:val="00C11E3A"/>
    <w:rsid w:val="00C13BCC"/>
    <w:rsid w:val="00C1574F"/>
    <w:rsid w:val="00C15941"/>
    <w:rsid w:val="00C15AF2"/>
    <w:rsid w:val="00C164E4"/>
    <w:rsid w:val="00C17A1F"/>
    <w:rsid w:val="00C2030D"/>
    <w:rsid w:val="00C206A0"/>
    <w:rsid w:val="00C20C1F"/>
    <w:rsid w:val="00C21091"/>
    <w:rsid w:val="00C21371"/>
    <w:rsid w:val="00C21416"/>
    <w:rsid w:val="00C218E0"/>
    <w:rsid w:val="00C21C98"/>
    <w:rsid w:val="00C21F32"/>
    <w:rsid w:val="00C23110"/>
    <w:rsid w:val="00C2487E"/>
    <w:rsid w:val="00C256C7"/>
    <w:rsid w:val="00C259B0"/>
    <w:rsid w:val="00C26A4B"/>
    <w:rsid w:val="00C27490"/>
    <w:rsid w:val="00C27B41"/>
    <w:rsid w:val="00C31C4B"/>
    <w:rsid w:val="00C33C85"/>
    <w:rsid w:val="00C34958"/>
    <w:rsid w:val="00C349AA"/>
    <w:rsid w:val="00C352CB"/>
    <w:rsid w:val="00C36282"/>
    <w:rsid w:val="00C36A3D"/>
    <w:rsid w:val="00C36A66"/>
    <w:rsid w:val="00C36AE1"/>
    <w:rsid w:val="00C37390"/>
    <w:rsid w:val="00C379DB"/>
    <w:rsid w:val="00C37B80"/>
    <w:rsid w:val="00C37BAD"/>
    <w:rsid w:val="00C40BB2"/>
    <w:rsid w:val="00C41127"/>
    <w:rsid w:val="00C41A5E"/>
    <w:rsid w:val="00C42215"/>
    <w:rsid w:val="00C42253"/>
    <w:rsid w:val="00C42D87"/>
    <w:rsid w:val="00C430E8"/>
    <w:rsid w:val="00C43792"/>
    <w:rsid w:val="00C43D5B"/>
    <w:rsid w:val="00C4407A"/>
    <w:rsid w:val="00C4492C"/>
    <w:rsid w:val="00C46A6E"/>
    <w:rsid w:val="00C471E3"/>
    <w:rsid w:val="00C47D03"/>
    <w:rsid w:val="00C5031B"/>
    <w:rsid w:val="00C509DD"/>
    <w:rsid w:val="00C512F7"/>
    <w:rsid w:val="00C526D5"/>
    <w:rsid w:val="00C5300A"/>
    <w:rsid w:val="00C544F5"/>
    <w:rsid w:val="00C54610"/>
    <w:rsid w:val="00C54BDB"/>
    <w:rsid w:val="00C5528C"/>
    <w:rsid w:val="00C55668"/>
    <w:rsid w:val="00C562C8"/>
    <w:rsid w:val="00C5696C"/>
    <w:rsid w:val="00C56D52"/>
    <w:rsid w:val="00C57166"/>
    <w:rsid w:val="00C574CE"/>
    <w:rsid w:val="00C57C32"/>
    <w:rsid w:val="00C60FE5"/>
    <w:rsid w:val="00C61772"/>
    <w:rsid w:val="00C61B3F"/>
    <w:rsid w:val="00C61F9E"/>
    <w:rsid w:val="00C62370"/>
    <w:rsid w:val="00C62AEE"/>
    <w:rsid w:val="00C6335B"/>
    <w:rsid w:val="00C636D9"/>
    <w:rsid w:val="00C63926"/>
    <w:rsid w:val="00C63D51"/>
    <w:rsid w:val="00C63EA6"/>
    <w:rsid w:val="00C65047"/>
    <w:rsid w:val="00C65463"/>
    <w:rsid w:val="00C65B50"/>
    <w:rsid w:val="00C66D3B"/>
    <w:rsid w:val="00C66E24"/>
    <w:rsid w:val="00C67150"/>
    <w:rsid w:val="00C678B8"/>
    <w:rsid w:val="00C705D2"/>
    <w:rsid w:val="00C7072F"/>
    <w:rsid w:val="00C71096"/>
    <w:rsid w:val="00C71393"/>
    <w:rsid w:val="00C71690"/>
    <w:rsid w:val="00C7254E"/>
    <w:rsid w:val="00C73336"/>
    <w:rsid w:val="00C73B76"/>
    <w:rsid w:val="00C745D2"/>
    <w:rsid w:val="00C755C9"/>
    <w:rsid w:val="00C75854"/>
    <w:rsid w:val="00C76352"/>
    <w:rsid w:val="00C7696D"/>
    <w:rsid w:val="00C7724E"/>
    <w:rsid w:val="00C773C2"/>
    <w:rsid w:val="00C77AA5"/>
    <w:rsid w:val="00C77E42"/>
    <w:rsid w:val="00C77F5B"/>
    <w:rsid w:val="00C80550"/>
    <w:rsid w:val="00C80940"/>
    <w:rsid w:val="00C80AC4"/>
    <w:rsid w:val="00C8202E"/>
    <w:rsid w:val="00C828E4"/>
    <w:rsid w:val="00C8432A"/>
    <w:rsid w:val="00C8571A"/>
    <w:rsid w:val="00C8656E"/>
    <w:rsid w:val="00C867AA"/>
    <w:rsid w:val="00C86832"/>
    <w:rsid w:val="00C874B0"/>
    <w:rsid w:val="00C87EF3"/>
    <w:rsid w:val="00C9066E"/>
    <w:rsid w:val="00C90961"/>
    <w:rsid w:val="00C9143D"/>
    <w:rsid w:val="00C91D14"/>
    <w:rsid w:val="00C91E40"/>
    <w:rsid w:val="00C92887"/>
    <w:rsid w:val="00C92BBA"/>
    <w:rsid w:val="00C93C00"/>
    <w:rsid w:val="00C9439F"/>
    <w:rsid w:val="00C9463E"/>
    <w:rsid w:val="00C9492D"/>
    <w:rsid w:val="00C96481"/>
    <w:rsid w:val="00C96D76"/>
    <w:rsid w:val="00C971A6"/>
    <w:rsid w:val="00C97A48"/>
    <w:rsid w:val="00CA047E"/>
    <w:rsid w:val="00CA0A9A"/>
    <w:rsid w:val="00CA1190"/>
    <w:rsid w:val="00CA1AE5"/>
    <w:rsid w:val="00CA1D1E"/>
    <w:rsid w:val="00CA1DAA"/>
    <w:rsid w:val="00CA1E29"/>
    <w:rsid w:val="00CA2457"/>
    <w:rsid w:val="00CA2B2B"/>
    <w:rsid w:val="00CA34F9"/>
    <w:rsid w:val="00CA49F5"/>
    <w:rsid w:val="00CA53FE"/>
    <w:rsid w:val="00CA5E7A"/>
    <w:rsid w:val="00CA61AA"/>
    <w:rsid w:val="00CA620E"/>
    <w:rsid w:val="00CA6424"/>
    <w:rsid w:val="00CA67CD"/>
    <w:rsid w:val="00CA6BD1"/>
    <w:rsid w:val="00CA74DC"/>
    <w:rsid w:val="00CA7914"/>
    <w:rsid w:val="00CA7BEB"/>
    <w:rsid w:val="00CB109F"/>
    <w:rsid w:val="00CB13E7"/>
    <w:rsid w:val="00CB2E0A"/>
    <w:rsid w:val="00CB3058"/>
    <w:rsid w:val="00CB3338"/>
    <w:rsid w:val="00CB360E"/>
    <w:rsid w:val="00CB3D77"/>
    <w:rsid w:val="00CB4DC3"/>
    <w:rsid w:val="00CB5881"/>
    <w:rsid w:val="00CB5900"/>
    <w:rsid w:val="00CB6625"/>
    <w:rsid w:val="00CB6F7B"/>
    <w:rsid w:val="00CB6FEE"/>
    <w:rsid w:val="00CB70C5"/>
    <w:rsid w:val="00CB777A"/>
    <w:rsid w:val="00CC00B9"/>
    <w:rsid w:val="00CC08FB"/>
    <w:rsid w:val="00CC0F86"/>
    <w:rsid w:val="00CC1356"/>
    <w:rsid w:val="00CC1DCC"/>
    <w:rsid w:val="00CC2B60"/>
    <w:rsid w:val="00CC2FD5"/>
    <w:rsid w:val="00CC3837"/>
    <w:rsid w:val="00CC3CE8"/>
    <w:rsid w:val="00CC56C1"/>
    <w:rsid w:val="00CD1320"/>
    <w:rsid w:val="00CD18CF"/>
    <w:rsid w:val="00CD1F21"/>
    <w:rsid w:val="00CD4757"/>
    <w:rsid w:val="00CD4F11"/>
    <w:rsid w:val="00CD505D"/>
    <w:rsid w:val="00CD5E22"/>
    <w:rsid w:val="00CD61C9"/>
    <w:rsid w:val="00CE1E47"/>
    <w:rsid w:val="00CE1F4F"/>
    <w:rsid w:val="00CE2773"/>
    <w:rsid w:val="00CE30E6"/>
    <w:rsid w:val="00CE3C00"/>
    <w:rsid w:val="00CE5078"/>
    <w:rsid w:val="00CE5317"/>
    <w:rsid w:val="00CE5479"/>
    <w:rsid w:val="00CE5B3A"/>
    <w:rsid w:val="00CE6987"/>
    <w:rsid w:val="00CE791A"/>
    <w:rsid w:val="00CE7F9A"/>
    <w:rsid w:val="00CF0FB6"/>
    <w:rsid w:val="00CF1497"/>
    <w:rsid w:val="00CF1581"/>
    <w:rsid w:val="00CF1DBE"/>
    <w:rsid w:val="00CF226D"/>
    <w:rsid w:val="00CF4016"/>
    <w:rsid w:val="00CF5001"/>
    <w:rsid w:val="00CF65F3"/>
    <w:rsid w:val="00CF6840"/>
    <w:rsid w:val="00CF7EE1"/>
    <w:rsid w:val="00D01D6C"/>
    <w:rsid w:val="00D029AD"/>
    <w:rsid w:val="00D03017"/>
    <w:rsid w:val="00D033C5"/>
    <w:rsid w:val="00D03435"/>
    <w:rsid w:val="00D045FF"/>
    <w:rsid w:val="00D04AFD"/>
    <w:rsid w:val="00D04B5E"/>
    <w:rsid w:val="00D04C33"/>
    <w:rsid w:val="00D04D5F"/>
    <w:rsid w:val="00D05602"/>
    <w:rsid w:val="00D05B70"/>
    <w:rsid w:val="00D06411"/>
    <w:rsid w:val="00D067D6"/>
    <w:rsid w:val="00D068CE"/>
    <w:rsid w:val="00D073F4"/>
    <w:rsid w:val="00D07CF9"/>
    <w:rsid w:val="00D07EA5"/>
    <w:rsid w:val="00D07FF6"/>
    <w:rsid w:val="00D107E1"/>
    <w:rsid w:val="00D10FE2"/>
    <w:rsid w:val="00D11FAC"/>
    <w:rsid w:val="00D121F4"/>
    <w:rsid w:val="00D14D67"/>
    <w:rsid w:val="00D15394"/>
    <w:rsid w:val="00D15DEB"/>
    <w:rsid w:val="00D201A7"/>
    <w:rsid w:val="00D208E6"/>
    <w:rsid w:val="00D2123C"/>
    <w:rsid w:val="00D21E92"/>
    <w:rsid w:val="00D23599"/>
    <w:rsid w:val="00D23FFE"/>
    <w:rsid w:val="00D250C7"/>
    <w:rsid w:val="00D2654E"/>
    <w:rsid w:val="00D313DA"/>
    <w:rsid w:val="00D319DD"/>
    <w:rsid w:val="00D32AFA"/>
    <w:rsid w:val="00D3321E"/>
    <w:rsid w:val="00D33A15"/>
    <w:rsid w:val="00D33E6B"/>
    <w:rsid w:val="00D3421D"/>
    <w:rsid w:val="00D343D6"/>
    <w:rsid w:val="00D3497F"/>
    <w:rsid w:val="00D34B37"/>
    <w:rsid w:val="00D34BF6"/>
    <w:rsid w:val="00D3508E"/>
    <w:rsid w:val="00D35B91"/>
    <w:rsid w:val="00D3604D"/>
    <w:rsid w:val="00D36EF9"/>
    <w:rsid w:val="00D40658"/>
    <w:rsid w:val="00D408D2"/>
    <w:rsid w:val="00D43A5D"/>
    <w:rsid w:val="00D45838"/>
    <w:rsid w:val="00D47022"/>
    <w:rsid w:val="00D50345"/>
    <w:rsid w:val="00D50756"/>
    <w:rsid w:val="00D5075A"/>
    <w:rsid w:val="00D50840"/>
    <w:rsid w:val="00D51072"/>
    <w:rsid w:val="00D520AB"/>
    <w:rsid w:val="00D52523"/>
    <w:rsid w:val="00D52F9E"/>
    <w:rsid w:val="00D53257"/>
    <w:rsid w:val="00D543FB"/>
    <w:rsid w:val="00D54530"/>
    <w:rsid w:val="00D549D7"/>
    <w:rsid w:val="00D54CAE"/>
    <w:rsid w:val="00D55118"/>
    <w:rsid w:val="00D55B57"/>
    <w:rsid w:val="00D55C31"/>
    <w:rsid w:val="00D5642A"/>
    <w:rsid w:val="00D56537"/>
    <w:rsid w:val="00D56CFB"/>
    <w:rsid w:val="00D5740F"/>
    <w:rsid w:val="00D578A4"/>
    <w:rsid w:val="00D57AA5"/>
    <w:rsid w:val="00D60395"/>
    <w:rsid w:val="00D62387"/>
    <w:rsid w:val="00D624AE"/>
    <w:rsid w:val="00D62EA7"/>
    <w:rsid w:val="00D62F2B"/>
    <w:rsid w:val="00D633BF"/>
    <w:rsid w:val="00D63926"/>
    <w:rsid w:val="00D64F24"/>
    <w:rsid w:val="00D65404"/>
    <w:rsid w:val="00D661CC"/>
    <w:rsid w:val="00D666ED"/>
    <w:rsid w:val="00D6674A"/>
    <w:rsid w:val="00D66AA8"/>
    <w:rsid w:val="00D67304"/>
    <w:rsid w:val="00D67BB0"/>
    <w:rsid w:val="00D71421"/>
    <w:rsid w:val="00D71614"/>
    <w:rsid w:val="00D72545"/>
    <w:rsid w:val="00D74252"/>
    <w:rsid w:val="00D74635"/>
    <w:rsid w:val="00D747A6"/>
    <w:rsid w:val="00D756E5"/>
    <w:rsid w:val="00D759B0"/>
    <w:rsid w:val="00D76D68"/>
    <w:rsid w:val="00D7750B"/>
    <w:rsid w:val="00D77695"/>
    <w:rsid w:val="00D77BE1"/>
    <w:rsid w:val="00D80859"/>
    <w:rsid w:val="00D81845"/>
    <w:rsid w:val="00D838DA"/>
    <w:rsid w:val="00D83E50"/>
    <w:rsid w:val="00D84E93"/>
    <w:rsid w:val="00D84EB1"/>
    <w:rsid w:val="00D84F68"/>
    <w:rsid w:val="00D85A3C"/>
    <w:rsid w:val="00D86F28"/>
    <w:rsid w:val="00D86F89"/>
    <w:rsid w:val="00D91912"/>
    <w:rsid w:val="00D92DB2"/>
    <w:rsid w:val="00D92DE0"/>
    <w:rsid w:val="00D92DFC"/>
    <w:rsid w:val="00D931A3"/>
    <w:rsid w:val="00D932FA"/>
    <w:rsid w:val="00D93606"/>
    <w:rsid w:val="00D938E4"/>
    <w:rsid w:val="00D942B3"/>
    <w:rsid w:val="00D954AB"/>
    <w:rsid w:val="00D9671B"/>
    <w:rsid w:val="00D9706D"/>
    <w:rsid w:val="00D97462"/>
    <w:rsid w:val="00DA00EC"/>
    <w:rsid w:val="00DA03BF"/>
    <w:rsid w:val="00DA0CD9"/>
    <w:rsid w:val="00DA2404"/>
    <w:rsid w:val="00DA3002"/>
    <w:rsid w:val="00DA3633"/>
    <w:rsid w:val="00DA3F32"/>
    <w:rsid w:val="00DA4104"/>
    <w:rsid w:val="00DA44EB"/>
    <w:rsid w:val="00DA45B6"/>
    <w:rsid w:val="00DA4F2B"/>
    <w:rsid w:val="00DA6E9E"/>
    <w:rsid w:val="00DB002F"/>
    <w:rsid w:val="00DB01AE"/>
    <w:rsid w:val="00DB02E0"/>
    <w:rsid w:val="00DB19A7"/>
    <w:rsid w:val="00DB26DC"/>
    <w:rsid w:val="00DB2E1A"/>
    <w:rsid w:val="00DB3985"/>
    <w:rsid w:val="00DB407E"/>
    <w:rsid w:val="00DB5B8B"/>
    <w:rsid w:val="00DB5CE2"/>
    <w:rsid w:val="00DB653D"/>
    <w:rsid w:val="00DC04C6"/>
    <w:rsid w:val="00DC0ED2"/>
    <w:rsid w:val="00DC1507"/>
    <w:rsid w:val="00DC1699"/>
    <w:rsid w:val="00DC1D94"/>
    <w:rsid w:val="00DC3A1D"/>
    <w:rsid w:val="00DC5637"/>
    <w:rsid w:val="00DC59B6"/>
    <w:rsid w:val="00DC5D59"/>
    <w:rsid w:val="00DC5EF7"/>
    <w:rsid w:val="00DC71D8"/>
    <w:rsid w:val="00DC71EC"/>
    <w:rsid w:val="00DC72AC"/>
    <w:rsid w:val="00DC7382"/>
    <w:rsid w:val="00DC74FD"/>
    <w:rsid w:val="00DD0DBA"/>
    <w:rsid w:val="00DD1C77"/>
    <w:rsid w:val="00DD2A94"/>
    <w:rsid w:val="00DD334C"/>
    <w:rsid w:val="00DD3B57"/>
    <w:rsid w:val="00DD4964"/>
    <w:rsid w:val="00DD4A1F"/>
    <w:rsid w:val="00DD4F0D"/>
    <w:rsid w:val="00DD5417"/>
    <w:rsid w:val="00DD614F"/>
    <w:rsid w:val="00DE0131"/>
    <w:rsid w:val="00DE1295"/>
    <w:rsid w:val="00DE29AD"/>
    <w:rsid w:val="00DE461D"/>
    <w:rsid w:val="00DE4C16"/>
    <w:rsid w:val="00DE535D"/>
    <w:rsid w:val="00DE6395"/>
    <w:rsid w:val="00DE753C"/>
    <w:rsid w:val="00DF160A"/>
    <w:rsid w:val="00DF254D"/>
    <w:rsid w:val="00DF2B5D"/>
    <w:rsid w:val="00DF350F"/>
    <w:rsid w:val="00DF421A"/>
    <w:rsid w:val="00DF4A98"/>
    <w:rsid w:val="00DF5B80"/>
    <w:rsid w:val="00DF5D44"/>
    <w:rsid w:val="00DF66B1"/>
    <w:rsid w:val="00DF6BA3"/>
    <w:rsid w:val="00DF6C5A"/>
    <w:rsid w:val="00DF73E2"/>
    <w:rsid w:val="00E0015A"/>
    <w:rsid w:val="00E005B6"/>
    <w:rsid w:val="00E00B31"/>
    <w:rsid w:val="00E00F4C"/>
    <w:rsid w:val="00E012DF"/>
    <w:rsid w:val="00E01762"/>
    <w:rsid w:val="00E01F5C"/>
    <w:rsid w:val="00E02836"/>
    <w:rsid w:val="00E029EA"/>
    <w:rsid w:val="00E02CDB"/>
    <w:rsid w:val="00E048F5"/>
    <w:rsid w:val="00E05A22"/>
    <w:rsid w:val="00E061F7"/>
    <w:rsid w:val="00E06EB3"/>
    <w:rsid w:val="00E07141"/>
    <w:rsid w:val="00E07BDE"/>
    <w:rsid w:val="00E1028E"/>
    <w:rsid w:val="00E10724"/>
    <w:rsid w:val="00E10D63"/>
    <w:rsid w:val="00E11DE9"/>
    <w:rsid w:val="00E121E6"/>
    <w:rsid w:val="00E1442C"/>
    <w:rsid w:val="00E159E2"/>
    <w:rsid w:val="00E15B05"/>
    <w:rsid w:val="00E16705"/>
    <w:rsid w:val="00E17100"/>
    <w:rsid w:val="00E1723F"/>
    <w:rsid w:val="00E17694"/>
    <w:rsid w:val="00E20F4F"/>
    <w:rsid w:val="00E2205E"/>
    <w:rsid w:val="00E22388"/>
    <w:rsid w:val="00E22D03"/>
    <w:rsid w:val="00E23070"/>
    <w:rsid w:val="00E2334F"/>
    <w:rsid w:val="00E239E0"/>
    <w:rsid w:val="00E23BF3"/>
    <w:rsid w:val="00E23D00"/>
    <w:rsid w:val="00E2596C"/>
    <w:rsid w:val="00E25C72"/>
    <w:rsid w:val="00E25F82"/>
    <w:rsid w:val="00E268B6"/>
    <w:rsid w:val="00E26AA3"/>
    <w:rsid w:val="00E27E20"/>
    <w:rsid w:val="00E304E4"/>
    <w:rsid w:val="00E305DE"/>
    <w:rsid w:val="00E30AB6"/>
    <w:rsid w:val="00E30B7E"/>
    <w:rsid w:val="00E30F28"/>
    <w:rsid w:val="00E31139"/>
    <w:rsid w:val="00E31F5C"/>
    <w:rsid w:val="00E32028"/>
    <w:rsid w:val="00E32F63"/>
    <w:rsid w:val="00E34A32"/>
    <w:rsid w:val="00E34E4E"/>
    <w:rsid w:val="00E355BD"/>
    <w:rsid w:val="00E3657A"/>
    <w:rsid w:val="00E402BE"/>
    <w:rsid w:val="00E40371"/>
    <w:rsid w:val="00E407E4"/>
    <w:rsid w:val="00E40803"/>
    <w:rsid w:val="00E4092D"/>
    <w:rsid w:val="00E40C97"/>
    <w:rsid w:val="00E40E91"/>
    <w:rsid w:val="00E41246"/>
    <w:rsid w:val="00E423EF"/>
    <w:rsid w:val="00E43388"/>
    <w:rsid w:val="00E43CBC"/>
    <w:rsid w:val="00E44B22"/>
    <w:rsid w:val="00E45BDD"/>
    <w:rsid w:val="00E45E6A"/>
    <w:rsid w:val="00E46E06"/>
    <w:rsid w:val="00E47C94"/>
    <w:rsid w:val="00E5055B"/>
    <w:rsid w:val="00E50E35"/>
    <w:rsid w:val="00E511AD"/>
    <w:rsid w:val="00E512ED"/>
    <w:rsid w:val="00E51EE5"/>
    <w:rsid w:val="00E529D9"/>
    <w:rsid w:val="00E52B6B"/>
    <w:rsid w:val="00E53339"/>
    <w:rsid w:val="00E5549F"/>
    <w:rsid w:val="00E5609F"/>
    <w:rsid w:val="00E5639D"/>
    <w:rsid w:val="00E56491"/>
    <w:rsid w:val="00E5675C"/>
    <w:rsid w:val="00E56776"/>
    <w:rsid w:val="00E56FED"/>
    <w:rsid w:val="00E57398"/>
    <w:rsid w:val="00E57B66"/>
    <w:rsid w:val="00E60A67"/>
    <w:rsid w:val="00E61034"/>
    <w:rsid w:val="00E61543"/>
    <w:rsid w:val="00E616D5"/>
    <w:rsid w:val="00E6317A"/>
    <w:rsid w:val="00E64BD3"/>
    <w:rsid w:val="00E64FF5"/>
    <w:rsid w:val="00E66257"/>
    <w:rsid w:val="00E663B9"/>
    <w:rsid w:val="00E6696C"/>
    <w:rsid w:val="00E67152"/>
    <w:rsid w:val="00E671E6"/>
    <w:rsid w:val="00E673BA"/>
    <w:rsid w:val="00E6780F"/>
    <w:rsid w:val="00E709EE"/>
    <w:rsid w:val="00E71104"/>
    <w:rsid w:val="00E71D70"/>
    <w:rsid w:val="00E72398"/>
    <w:rsid w:val="00E735A8"/>
    <w:rsid w:val="00E7369A"/>
    <w:rsid w:val="00E73863"/>
    <w:rsid w:val="00E73882"/>
    <w:rsid w:val="00E74FBF"/>
    <w:rsid w:val="00E75422"/>
    <w:rsid w:val="00E755A5"/>
    <w:rsid w:val="00E773A7"/>
    <w:rsid w:val="00E77909"/>
    <w:rsid w:val="00E8065C"/>
    <w:rsid w:val="00E8093B"/>
    <w:rsid w:val="00E80B4D"/>
    <w:rsid w:val="00E815BF"/>
    <w:rsid w:val="00E81EC2"/>
    <w:rsid w:val="00E82AE2"/>
    <w:rsid w:val="00E8382D"/>
    <w:rsid w:val="00E848B3"/>
    <w:rsid w:val="00E84CD6"/>
    <w:rsid w:val="00E8536B"/>
    <w:rsid w:val="00E858C7"/>
    <w:rsid w:val="00E8680F"/>
    <w:rsid w:val="00E86A77"/>
    <w:rsid w:val="00E86FAB"/>
    <w:rsid w:val="00E90127"/>
    <w:rsid w:val="00E902C5"/>
    <w:rsid w:val="00E91319"/>
    <w:rsid w:val="00E9158D"/>
    <w:rsid w:val="00E91FBC"/>
    <w:rsid w:val="00E93875"/>
    <w:rsid w:val="00E9401E"/>
    <w:rsid w:val="00E942F2"/>
    <w:rsid w:val="00E94D10"/>
    <w:rsid w:val="00E94F6C"/>
    <w:rsid w:val="00E94FF4"/>
    <w:rsid w:val="00E95738"/>
    <w:rsid w:val="00E959AA"/>
    <w:rsid w:val="00E96580"/>
    <w:rsid w:val="00E96C64"/>
    <w:rsid w:val="00E97465"/>
    <w:rsid w:val="00E97E96"/>
    <w:rsid w:val="00EA1D7D"/>
    <w:rsid w:val="00EA21C0"/>
    <w:rsid w:val="00EA27D1"/>
    <w:rsid w:val="00EA29C7"/>
    <w:rsid w:val="00EA3667"/>
    <w:rsid w:val="00EA367F"/>
    <w:rsid w:val="00EA4A41"/>
    <w:rsid w:val="00EA4C75"/>
    <w:rsid w:val="00EA511F"/>
    <w:rsid w:val="00EA51E1"/>
    <w:rsid w:val="00EA5941"/>
    <w:rsid w:val="00EA7046"/>
    <w:rsid w:val="00EA7252"/>
    <w:rsid w:val="00EB09BC"/>
    <w:rsid w:val="00EB0A37"/>
    <w:rsid w:val="00EB13FA"/>
    <w:rsid w:val="00EB186F"/>
    <w:rsid w:val="00EB1F5D"/>
    <w:rsid w:val="00EB2356"/>
    <w:rsid w:val="00EB3A7D"/>
    <w:rsid w:val="00EB3AFE"/>
    <w:rsid w:val="00EB3C72"/>
    <w:rsid w:val="00EB51E2"/>
    <w:rsid w:val="00EB5320"/>
    <w:rsid w:val="00EB6625"/>
    <w:rsid w:val="00EB6C86"/>
    <w:rsid w:val="00EB6E47"/>
    <w:rsid w:val="00EB77BA"/>
    <w:rsid w:val="00EC066F"/>
    <w:rsid w:val="00EC0A2C"/>
    <w:rsid w:val="00EC0E5B"/>
    <w:rsid w:val="00EC384F"/>
    <w:rsid w:val="00EC3B12"/>
    <w:rsid w:val="00EC3C4F"/>
    <w:rsid w:val="00EC42DB"/>
    <w:rsid w:val="00EC4D91"/>
    <w:rsid w:val="00EC5773"/>
    <w:rsid w:val="00EC5CAF"/>
    <w:rsid w:val="00EC60E1"/>
    <w:rsid w:val="00EC623F"/>
    <w:rsid w:val="00EC6258"/>
    <w:rsid w:val="00EC657F"/>
    <w:rsid w:val="00EC65A0"/>
    <w:rsid w:val="00EC6FCA"/>
    <w:rsid w:val="00EC70B9"/>
    <w:rsid w:val="00EC72F7"/>
    <w:rsid w:val="00EC7401"/>
    <w:rsid w:val="00ED0215"/>
    <w:rsid w:val="00ED0C85"/>
    <w:rsid w:val="00ED0E10"/>
    <w:rsid w:val="00ED1A33"/>
    <w:rsid w:val="00ED214C"/>
    <w:rsid w:val="00ED23D6"/>
    <w:rsid w:val="00ED33BC"/>
    <w:rsid w:val="00ED59AA"/>
    <w:rsid w:val="00ED5C0C"/>
    <w:rsid w:val="00ED790B"/>
    <w:rsid w:val="00ED7B5C"/>
    <w:rsid w:val="00EE2154"/>
    <w:rsid w:val="00EE325F"/>
    <w:rsid w:val="00EE345B"/>
    <w:rsid w:val="00EE4164"/>
    <w:rsid w:val="00EE421C"/>
    <w:rsid w:val="00EE5128"/>
    <w:rsid w:val="00EE5E78"/>
    <w:rsid w:val="00EE63B0"/>
    <w:rsid w:val="00EE64A0"/>
    <w:rsid w:val="00EE6C84"/>
    <w:rsid w:val="00EE7074"/>
    <w:rsid w:val="00EE73FE"/>
    <w:rsid w:val="00EE783A"/>
    <w:rsid w:val="00EE7A06"/>
    <w:rsid w:val="00EF0205"/>
    <w:rsid w:val="00EF0E24"/>
    <w:rsid w:val="00EF21EF"/>
    <w:rsid w:val="00EF2DDB"/>
    <w:rsid w:val="00EF2F01"/>
    <w:rsid w:val="00EF33C6"/>
    <w:rsid w:val="00EF3613"/>
    <w:rsid w:val="00EF3FF1"/>
    <w:rsid w:val="00EF4145"/>
    <w:rsid w:val="00EF4300"/>
    <w:rsid w:val="00EF51F7"/>
    <w:rsid w:val="00EF5844"/>
    <w:rsid w:val="00EF6FCC"/>
    <w:rsid w:val="00F018CD"/>
    <w:rsid w:val="00F03450"/>
    <w:rsid w:val="00F03EE7"/>
    <w:rsid w:val="00F0470A"/>
    <w:rsid w:val="00F047DC"/>
    <w:rsid w:val="00F05178"/>
    <w:rsid w:val="00F0767D"/>
    <w:rsid w:val="00F07BC0"/>
    <w:rsid w:val="00F11368"/>
    <w:rsid w:val="00F119FE"/>
    <w:rsid w:val="00F123A8"/>
    <w:rsid w:val="00F126AA"/>
    <w:rsid w:val="00F12E2A"/>
    <w:rsid w:val="00F130A4"/>
    <w:rsid w:val="00F13550"/>
    <w:rsid w:val="00F142F7"/>
    <w:rsid w:val="00F15018"/>
    <w:rsid w:val="00F152A6"/>
    <w:rsid w:val="00F153C8"/>
    <w:rsid w:val="00F16115"/>
    <w:rsid w:val="00F16F5E"/>
    <w:rsid w:val="00F17551"/>
    <w:rsid w:val="00F17985"/>
    <w:rsid w:val="00F179E2"/>
    <w:rsid w:val="00F17F18"/>
    <w:rsid w:val="00F22164"/>
    <w:rsid w:val="00F224F2"/>
    <w:rsid w:val="00F23919"/>
    <w:rsid w:val="00F25255"/>
    <w:rsid w:val="00F25955"/>
    <w:rsid w:val="00F25C0D"/>
    <w:rsid w:val="00F26058"/>
    <w:rsid w:val="00F269DD"/>
    <w:rsid w:val="00F2721E"/>
    <w:rsid w:val="00F30AD3"/>
    <w:rsid w:val="00F318FA"/>
    <w:rsid w:val="00F333CA"/>
    <w:rsid w:val="00F333FE"/>
    <w:rsid w:val="00F34EDD"/>
    <w:rsid w:val="00F35149"/>
    <w:rsid w:val="00F36F1A"/>
    <w:rsid w:val="00F3712E"/>
    <w:rsid w:val="00F373D4"/>
    <w:rsid w:val="00F3788D"/>
    <w:rsid w:val="00F37BAE"/>
    <w:rsid w:val="00F37D9F"/>
    <w:rsid w:val="00F4056A"/>
    <w:rsid w:val="00F40FFD"/>
    <w:rsid w:val="00F426C5"/>
    <w:rsid w:val="00F42C3C"/>
    <w:rsid w:val="00F431D5"/>
    <w:rsid w:val="00F443EB"/>
    <w:rsid w:val="00F44FAB"/>
    <w:rsid w:val="00F51614"/>
    <w:rsid w:val="00F51D3D"/>
    <w:rsid w:val="00F52638"/>
    <w:rsid w:val="00F53372"/>
    <w:rsid w:val="00F544F9"/>
    <w:rsid w:val="00F548C0"/>
    <w:rsid w:val="00F55249"/>
    <w:rsid w:val="00F552E2"/>
    <w:rsid w:val="00F55E33"/>
    <w:rsid w:val="00F56F81"/>
    <w:rsid w:val="00F57BD1"/>
    <w:rsid w:val="00F57EFD"/>
    <w:rsid w:val="00F60A31"/>
    <w:rsid w:val="00F6170F"/>
    <w:rsid w:val="00F61A95"/>
    <w:rsid w:val="00F61F6A"/>
    <w:rsid w:val="00F61FC2"/>
    <w:rsid w:val="00F63B00"/>
    <w:rsid w:val="00F63D3E"/>
    <w:rsid w:val="00F63FBB"/>
    <w:rsid w:val="00F6464C"/>
    <w:rsid w:val="00F65B09"/>
    <w:rsid w:val="00F66178"/>
    <w:rsid w:val="00F66DBE"/>
    <w:rsid w:val="00F674CB"/>
    <w:rsid w:val="00F67B6D"/>
    <w:rsid w:val="00F70CB9"/>
    <w:rsid w:val="00F730EE"/>
    <w:rsid w:val="00F73430"/>
    <w:rsid w:val="00F7357D"/>
    <w:rsid w:val="00F7415B"/>
    <w:rsid w:val="00F7485C"/>
    <w:rsid w:val="00F75F8C"/>
    <w:rsid w:val="00F768D2"/>
    <w:rsid w:val="00F771F7"/>
    <w:rsid w:val="00F77B38"/>
    <w:rsid w:val="00F77F38"/>
    <w:rsid w:val="00F8079C"/>
    <w:rsid w:val="00F8213B"/>
    <w:rsid w:val="00F82939"/>
    <w:rsid w:val="00F83C18"/>
    <w:rsid w:val="00F842BA"/>
    <w:rsid w:val="00F846CD"/>
    <w:rsid w:val="00F84D6A"/>
    <w:rsid w:val="00F84E4D"/>
    <w:rsid w:val="00F87632"/>
    <w:rsid w:val="00F87E55"/>
    <w:rsid w:val="00F9050D"/>
    <w:rsid w:val="00F907EA"/>
    <w:rsid w:val="00F90810"/>
    <w:rsid w:val="00F90ED7"/>
    <w:rsid w:val="00F92AA4"/>
    <w:rsid w:val="00F92C07"/>
    <w:rsid w:val="00F92CD1"/>
    <w:rsid w:val="00F93CF8"/>
    <w:rsid w:val="00F940C8"/>
    <w:rsid w:val="00F95318"/>
    <w:rsid w:val="00F9542F"/>
    <w:rsid w:val="00F97B69"/>
    <w:rsid w:val="00FA0535"/>
    <w:rsid w:val="00FA0CF6"/>
    <w:rsid w:val="00FA1225"/>
    <w:rsid w:val="00FA191C"/>
    <w:rsid w:val="00FA1AD5"/>
    <w:rsid w:val="00FA2BC7"/>
    <w:rsid w:val="00FA2C1B"/>
    <w:rsid w:val="00FA3ED9"/>
    <w:rsid w:val="00FA4E40"/>
    <w:rsid w:val="00FA54BD"/>
    <w:rsid w:val="00FA5F20"/>
    <w:rsid w:val="00FA71F7"/>
    <w:rsid w:val="00FB0101"/>
    <w:rsid w:val="00FB0494"/>
    <w:rsid w:val="00FB13AB"/>
    <w:rsid w:val="00FB13BD"/>
    <w:rsid w:val="00FB17AD"/>
    <w:rsid w:val="00FB1DFE"/>
    <w:rsid w:val="00FB2433"/>
    <w:rsid w:val="00FB311E"/>
    <w:rsid w:val="00FB317E"/>
    <w:rsid w:val="00FB31B3"/>
    <w:rsid w:val="00FB350D"/>
    <w:rsid w:val="00FB407D"/>
    <w:rsid w:val="00FB41FE"/>
    <w:rsid w:val="00FB4B9D"/>
    <w:rsid w:val="00FB5613"/>
    <w:rsid w:val="00FB6707"/>
    <w:rsid w:val="00FB71EF"/>
    <w:rsid w:val="00FB7296"/>
    <w:rsid w:val="00FB7A7F"/>
    <w:rsid w:val="00FC016E"/>
    <w:rsid w:val="00FC0986"/>
    <w:rsid w:val="00FC13FB"/>
    <w:rsid w:val="00FC30BB"/>
    <w:rsid w:val="00FC45D3"/>
    <w:rsid w:val="00FC4BDC"/>
    <w:rsid w:val="00FC61CC"/>
    <w:rsid w:val="00FC7AAC"/>
    <w:rsid w:val="00FD1398"/>
    <w:rsid w:val="00FD1798"/>
    <w:rsid w:val="00FD17D5"/>
    <w:rsid w:val="00FD2BB6"/>
    <w:rsid w:val="00FD3AB3"/>
    <w:rsid w:val="00FD409B"/>
    <w:rsid w:val="00FD4516"/>
    <w:rsid w:val="00FD4CAF"/>
    <w:rsid w:val="00FD5181"/>
    <w:rsid w:val="00FD5B8F"/>
    <w:rsid w:val="00FD692F"/>
    <w:rsid w:val="00FD69FF"/>
    <w:rsid w:val="00FD7008"/>
    <w:rsid w:val="00FD7720"/>
    <w:rsid w:val="00FD7F7B"/>
    <w:rsid w:val="00FE0BD1"/>
    <w:rsid w:val="00FE1111"/>
    <w:rsid w:val="00FE1B35"/>
    <w:rsid w:val="00FE296D"/>
    <w:rsid w:val="00FE3607"/>
    <w:rsid w:val="00FE450A"/>
    <w:rsid w:val="00FE4BC1"/>
    <w:rsid w:val="00FE4F1F"/>
    <w:rsid w:val="00FE5197"/>
    <w:rsid w:val="00FE5587"/>
    <w:rsid w:val="00FE5EA0"/>
    <w:rsid w:val="00FE60C2"/>
    <w:rsid w:val="00FF01E7"/>
    <w:rsid w:val="00FF0FCF"/>
    <w:rsid w:val="00FF1780"/>
    <w:rsid w:val="00FF234C"/>
    <w:rsid w:val="00FF2760"/>
    <w:rsid w:val="00FF2A12"/>
    <w:rsid w:val="00FF31CE"/>
    <w:rsid w:val="00FF3267"/>
    <w:rsid w:val="00FF3D7B"/>
    <w:rsid w:val="00FF3FCB"/>
    <w:rsid w:val="00FF55EB"/>
    <w:rsid w:val="00FF5F5E"/>
    <w:rsid w:val="00FF609F"/>
    <w:rsid w:val="00FF6C98"/>
    <w:rsid w:val="00FF7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1298"/>
    <w:rPr>
      <w:rFonts w:ascii="Arial" w:hAnsi="Arial"/>
      <w:position w:val="6"/>
    </w:rPr>
  </w:style>
  <w:style w:type="paragraph" w:styleId="Nadpis1">
    <w:name w:val="heading 1"/>
    <w:basedOn w:val="Normln"/>
    <w:next w:val="Normln"/>
    <w:qFormat/>
    <w:rsid w:val="00074021"/>
    <w:pPr>
      <w:keepNext/>
      <w:spacing w:before="240" w:after="60"/>
      <w:jc w:val="right"/>
      <w:outlineLvl w:val="0"/>
    </w:pPr>
    <w:rPr>
      <w:rFonts w:cs="Arial"/>
      <w:bCs/>
      <w:color w:val="808080"/>
      <w:spacing w:val="60"/>
      <w:kern w:val="32"/>
      <w:sz w:val="90"/>
      <w:szCs w:val="90"/>
    </w:rPr>
  </w:style>
  <w:style w:type="paragraph" w:styleId="Nadpis2">
    <w:name w:val="heading 2"/>
    <w:basedOn w:val="Normln"/>
    <w:next w:val="Normln"/>
    <w:qFormat/>
    <w:rsid w:val="00074021"/>
    <w:pPr>
      <w:keepNext/>
      <w:spacing w:before="240" w:after="60"/>
      <w:jc w:val="right"/>
      <w:outlineLvl w:val="1"/>
    </w:pPr>
    <w:rPr>
      <w:rFonts w:cs="Arial"/>
      <w:bCs/>
      <w:iCs/>
      <w:color w:val="808080"/>
      <w:spacing w:val="20"/>
      <w:sz w:val="50"/>
      <w:szCs w:val="50"/>
    </w:rPr>
  </w:style>
  <w:style w:type="paragraph" w:styleId="Nadpis3">
    <w:name w:val="heading 3"/>
    <w:basedOn w:val="Normln"/>
    <w:next w:val="Normln"/>
    <w:qFormat/>
    <w:rsid w:val="00074021"/>
    <w:pPr>
      <w:keepNext/>
      <w:tabs>
        <w:tab w:val="left" w:pos="4253"/>
      </w:tabs>
      <w:spacing w:before="240" w:after="60"/>
      <w:jc w:val="right"/>
      <w:outlineLvl w:val="2"/>
    </w:pPr>
    <w:rPr>
      <w:rFonts w:cs="Arial"/>
      <w:b/>
      <w:bCs/>
      <w:color w:val="333333"/>
      <w:spacing w:val="30"/>
      <w:sz w:val="28"/>
      <w:szCs w:val="28"/>
    </w:rPr>
  </w:style>
  <w:style w:type="paragraph" w:styleId="Nadpis6">
    <w:name w:val="heading 6"/>
    <w:basedOn w:val="Normln"/>
    <w:next w:val="Normln"/>
    <w:qFormat/>
    <w:rsid w:val="00074021"/>
    <w:pPr>
      <w:keepNext/>
      <w:outlineLvl w:val="5"/>
    </w:pPr>
    <w:rPr>
      <w:position w:val="0"/>
      <w:sz w:val="24"/>
    </w:rPr>
  </w:style>
  <w:style w:type="paragraph" w:styleId="Nadpis8">
    <w:name w:val="heading 8"/>
    <w:basedOn w:val="Normln"/>
    <w:next w:val="Normln"/>
    <w:qFormat/>
    <w:rsid w:val="00074021"/>
    <w:pPr>
      <w:keepNext/>
      <w:outlineLvl w:val="7"/>
    </w:pPr>
    <w:rPr>
      <w:caps/>
      <w:snapToGrid w:val="0"/>
      <w:color w:val="000000"/>
      <w:position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074021"/>
    <w:pPr>
      <w:shd w:val="clear" w:color="auto" w:fill="000080"/>
    </w:pPr>
    <w:rPr>
      <w:rFonts w:ascii="Tahoma" w:hAnsi="Tahoma" w:cs="Tahoma"/>
    </w:rPr>
  </w:style>
  <w:style w:type="character" w:customStyle="1" w:styleId="Styl2Char">
    <w:name w:val="Styl2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07402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074021"/>
    <w:pPr>
      <w:tabs>
        <w:tab w:val="center" w:pos="4536"/>
        <w:tab w:val="right" w:pos="9072"/>
      </w:tabs>
    </w:pPr>
  </w:style>
  <w:style w:type="character" w:customStyle="1" w:styleId="Nadpis1Char">
    <w:name w:val="Nadpis 1 Char"/>
    <w:rsid w:val="00074021"/>
    <w:rPr>
      <w:rFonts w:ascii="HelveticaNewE" w:hAnsi="HelveticaNewE" w:cs="Arial"/>
      <w:bCs/>
      <w:color w:val="808080"/>
      <w:spacing w:val="60"/>
      <w:kern w:val="32"/>
      <w:sz w:val="90"/>
      <w:szCs w:val="90"/>
      <w:lang w:val="cs-CZ" w:eastAsia="cs-CZ" w:bidi="ar-SA"/>
    </w:rPr>
  </w:style>
  <w:style w:type="paragraph" w:styleId="Zkladntext2">
    <w:name w:val="Body Text 2"/>
    <w:basedOn w:val="Normln"/>
    <w:link w:val="Zkladntext2Char"/>
    <w:rsid w:val="00074021"/>
    <w:rPr>
      <w:sz w:val="24"/>
    </w:rPr>
  </w:style>
  <w:style w:type="paragraph" w:customStyle="1" w:styleId="Styl2">
    <w:name w:val="Styl2"/>
    <w:basedOn w:val="Nadpis3"/>
    <w:rsid w:val="00074021"/>
    <w:pPr>
      <w:jc w:val="left"/>
    </w:pPr>
    <w:rPr>
      <w:sz w:val="36"/>
      <w:szCs w:val="36"/>
    </w:rPr>
  </w:style>
  <w:style w:type="paragraph" w:customStyle="1" w:styleId="tiskovamedia">
    <w:name w:val="tiskova media"/>
    <w:basedOn w:val="Normln"/>
    <w:rsid w:val="00074021"/>
    <w:pPr>
      <w:keepNext/>
      <w:tabs>
        <w:tab w:val="left" w:pos="4082"/>
        <w:tab w:val="left" w:pos="4139"/>
      </w:tabs>
      <w:spacing w:before="240" w:after="200"/>
      <w:outlineLvl w:val="2"/>
    </w:pPr>
    <w:rPr>
      <w:b/>
      <w:bCs/>
      <w:color w:val="999999"/>
      <w:spacing w:val="30"/>
      <w:sz w:val="44"/>
      <w:szCs w:val="36"/>
    </w:rPr>
  </w:style>
  <w:style w:type="character" w:customStyle="1" w:styleId="tiskovamediaChar">
    <w:name w:val="tiskova media Char"/>
    <w:rsid w:val="00074021"/>
    <w:rPr>
      <w:rFonts w:ascii="HelveticaNewE" w:hAnsi="HelveticaNewE"/>
      <w:b/>
      <w:bCs/>
      <w:color w:val="999999"/>
      <w:spacing w:val="30"/>
      <w:position w:val="6"/>
      <w:sz w:val="44"/>
      <w:szCs w:val="36"/>
      <w:lang w:val="cs-CZ" w:eastAsia="cs-CZ" w:bidi="ar-SA"/>
    </w:rPr>
  </w:style>
  <w:style w:type="character" w:customStyle="1" w:styleId="Nadpis3Char">
    <w:name w:val="Nadpis 3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28"/>
      <w:lang w:val="cs-CZ" w:eastAsia="cs-CZ" w:bidi="ar-SA"/>
    </w:rPr>
  </w:style>
  <w:style w:type="paragraph" w:customStyle="1" w:styleId="StylStyl214b">
    <w:name w:val="Styl Styl2 + 14 b."/>
    <w:basedOn w:val="Styl2"/>
    <w:rsid w:val="00074021"/>
    <w:pPr>
      <w:tabs>
        <w:tab w:val="clear" w:pos="4253"/>
        <w:tab w:val="left" w:pos="4082"/>
      </w:tabs>
    </w:pPr>
    <w:rPr>
      <w:sz w:val="28"/>
    </w:rPr>
  </w:style>
  <w:style w:type="paragraph" w:customStyle="1" w:styleId="StylStylStyl214b18b">
    <w:name w:val="Styl Styl Styl2 + 14 b. + 18 b."/>
    <w:basedOn w:val="StylStyl214b"/>
    <w:rsid w:val="00074021"/>
    <w:rPr>
      <w:sz w:val="36"/>
    </w:rPr>
  </w:style>
  <w:style w:type="character" w:customStyle="1" w:styleId="StylStyl214bChar">
    <w:name w:val="Styl Styl2 + 14 b.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character" w:customStyle="1" w:styleId="StylStylStyl214b18bChar">
    <w:name w:val="Styl Styl Styl2 + 14 b. + 18 b.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customStyle="1" w:styleId="StylStylStyl214bnenTun">
    <w:name w:val="Styl Styl Styl2 + 14 b. + není Tučné"/>
    <w:basedOn w:val="StylStyl214b"/>
    <w:rsid w:val="00074021"/>
    <w:pPr>
      <w:spacing w:before="0" w:after="0"/>
      <w:outlineLvl w:val="9"/>
    </w:pPr>
    <w:rPr>
      <w:b w:val="0"/>
      <w:bCs w:val="0"/>
    </w:rPr>
  </w:style>
  <w:style w:type="character" w:customStyle="1" w:styleId="StylStylStyl214bnenTunChar">
    <w:name w:val="Styl Styl Styl2 + 14 b. + není Tučné Char"/>
    <w:basedOn w:val="StylStyl214b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customStyle="1" w:styleId="StylStylStylStyl214bnenTun">
    <w:name w:val="Styl Styl Styl Styl2 + 14 b. + není Tučné +"/>
    <w:basedOn w:val="StylStylStyl214bnenTun"/>
    <w:rsid w:val="00074021"/>
  </w:style>
  <w:style w:type="character" w:customStyle="1" w:styleId="StylStylStylStyl214bnenTunChar">
    <w:name w:val="Styl Styl Styl Styl2 + 14 b. + není Tučné + Char"/>
    <w:basedOn w:val="StylStylStyl214bnenTun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styleId="Zkladntext">
    <w:name w:val="Body Text"/>
    <w:basedOn w:val="Normln"/>
    <w:link w:val="ZkladntextChar"/>
    <w:rsid w:val="00074021"/>
    <w:rPr>
      <w:rFonts w:ascii="Times New Roman" w:hAnsi="Times New Roman"/>
      <w:b/>
      <w:bCs/>
      <w:position w:val="0"/>
      <w:sz w:val="24"/>
      <w:szCs w:val="24"/>
    </w:rPr>
  </w:style>
  <w:style w:type="paragraph" w:styleId="Zkladntext3">
    <w:name w:val="Body Text 3"/>
    <w:basedOn w:val="Normln"/>
    <w:link w:val="Zkladntext3Char"/>
    <w:rsid w:val="00074021"/>
    <w:rPr>
      <w:color w:val="605D5C"/>
      <w:spacing w:val="30"/>
      <w:sz w:val="26"/>
    </w:rPr>
  </w:style>
  <w:style w:type="character" w:styleId="Hypertextovodkaz">
    <w:name w:val="Hyperlink"/>
    <w:rsid w:val="001D2A3C"/>
    <w:rPr>
      <w:color w:val="0000FF"/>
      <w:u w:val="single"/>
    </w:rPr>
  </w:style>
  <w:style w:type="character" w:customStyle="1" w:styleId="Zkladntext3Char">
    <w:name w:val="Základní text 3 Char"/>
    <w:link w:val="Zkladntext3"/>
    <w:rsid w:val="00CD5E22"/>
    <w:rPr>
      <w:rFonts w:ascii="HelveticaNewE" w:hAnsi="HelveticaNewE"/>
      <w:color w:val="605D5C"/>
      <w:spacing w:val="30"/>
      <w:position w:val="6"/>
      <w:sz w:val="26"/>
    </w:rPr>
  </w:style>
  <w:style w:type="paragraph" w:styleId="Textbubliny">
    <w:name w:val="Balloon Text"/>
    <w:basedOn w:val="Normln"/>
    <w:link w:val="TextbublinyChar"/>
    <w:rsid w:val="006B6C3C"/>
    <w:rPr>
      <w:sz w:val="16"/>
      <w:szCs w:val="16"/>
    </w:rPr>
  </w:style>
  <w:style w:type="character" w:customStyle="1" w:styleId="TextbublinyChar">
    <w:name w:val="Text bubliny Char"/>
    <w:link w:val="Textbubliny"/>
    <w:rsid w:val="006B6C3C"/>
    <w:rPr>
      <w:rFonts w:ascii="Arial" w:hAnsi="Arial" w:cs="Arial"/>
      <w:position w:val="6"/>
      <w:sz w:val="16"/>
      <w:szCs w:val="16"/>
    </w:rPr>
  </w:style>
  <w:style w:type="character" w:customStyle="1" w:styleId="ZpatChar">
    <w:name w:val="Zápatí Char"/>
    <w:link w:val="Zpat"/>
    <w:uiPriority w:val="99"/>
    <w:rsid w:val="005F32FA"/>
    <w:rPr>
      <w:rFonts w:ascii="HelveticaNewE" w:hAnsi="HelveticaNewE"/>
      <w:position w:val="6"/>
    </w:rPr>
  </w:style>
  <w:style w:type="character" w:customStyle="1" w:styleId="ZhlavChar">
    <w:name w:val="Záhlaví Char"/>
    <w:link w:val="Zhlav"/>
    <w:uiPriority w:val="99"/>
    <w:rsid w:val="00665D4D"/>
    <w:rPr>
      <w:rFonts w:ascii="HelveticaNewE" w:hAnsi="HelveticaNewE"/>
      <w:position w:val="6"/>
    </w:rPr>
  </w:style>
  <w:style w:type="paragraph" w:styleId="Revize">
    <w:name w:val="Revision"/>
    <w:hidden/>
    <w:uiPriority w:val="99"/>
    <w:semiHidden/>
    <w:rsid w:val="00E57398"/>
    <w:rPr>
      <w:rFonts w:ascii="Arial" w:hAnsi="Arial"/>
      <w:position w:val="6"/>
    </w:rPr>
  </w:style>
  <w:style w:type="character" w:styleId="Odkaznakoment">
    <w:name w:val="annotation reference"/>
    <w:basedOn w:val="Standardnpsmoodstavce"/>
    <w:rsid w:val="00262C19"/>
    <w:rPr>
      <w:sz w:val="16"/>
      <w:szCs w:val="16"/>
    </w:rPr>
  </w:style>
  <w:style w:type="paragraph" w:styleId="Textkomente">
    <w:name w:val="annotation text"/>
    <w:basedOn w:val="Normln"/>
    <w:link w:val="TextkomenteChar"/>
    <w:rsid w:val="00262C19"/>
  </w:style>
  <w:style w:type="character" w:customStyle="1" w:styleId="TextkomenteChar">
    <w:name w:val="Text komentáře Char"/>
    <w:basedOn w:val="Standardnpsmoodstavce"/>
    <w:link w:val="Textkomente"/>
    <w:rsid w:val="00262C19"/>
    <w:rPr>
      <w:rFonts w:ascii="Arial" w:hAnsi="Arial"/>
      <w:position w:val="6"/>
    </w:rPr>
  </w:style>
  <w:style w:type="paragraph" w:styleId="Pedmtkomente">
    <w:name w:val="annotation subject"/>
    <w:basedOn w:val="Textkomente"/>
    <w:next w:val="Textkomente"/>
    <w:link w:val="PedmtkomenteChar"/>
    <w:rsid w:val="00262C1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262C19"/>
    <w:rPr>
      <w:rFonts w:ascii="Arial" w:hAnsi="Arial"/>
      <w:b/>
      <w:bCs/>
      <w:position w:val="6"/>
    </w:rPr>
  </w:style>
  <w:style w:type="character" w:customStyle="1" w:styleId="Zkladntext2Char">
    <w:name w:val="Základní text 2 Char"/>
    <w:basedOn w:val="Standardnpsmoodstavce"/>
    <w:link w:val="Zkladntext2"/>
    <w:rsid w:val="00617FEC"/>
    <w:rPr>
      <w:rFonts w:ascii="Arial" w:hAnsi="Arial"/>
      <w:position w:val="6"/>
      <w:sz w:val="24"/>
    </w:rPr>
  </w:style>
  <w:style w:type="character" w:customStyle="1" w:styleId="ZkladntextChar">
    <w:name w:val="Základní text Char"/>
    <w:basedOn w:val="Standardnpsmoodstavce"/>
    <w:link w:val="Zkladntext"/>
    <w:rsid w:val="00617FE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ata%20aplikac&#237;\Microsoft\&#352;ablony\MP-sablona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EB40B-84BE-4B87-9C07-83B1D9A3B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MP-sablona.dot</Template>
  <TotalTime>0</TotalTime>
  <Pages>9</Pages>
  <Words>1076</Words>
  <Characters>6353</Characters>
  <Application>Microsoft Office Word</Application>
  <DocSecurity>0</DocSecurity>
  <Lines>52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2010-11-03T15:07:00Z</cp:lastPrinted>
  <dcterms:created xsi:type="dcterms:W3CDTF">2020-02-07T10:50:00Z</dcterms:created>
  <dcterms:modified xsi:type="dcterms:W3CDTF">2020-02-07T10:50:00Z</dcterms:modified>
</cp:coreProperties>
</file>