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7A3" w:rsidRDefault="001747A3" w:rsidP="00426E09">
      <w:pPr>
        <w:jc w:val="center"/>
      </w:pPr>
    </w:p>
    <w:p w:rsidR="00EA1D7D" w:rsidRPr="000D63B6" w:rsidRDefault="00525DED" w:rsidP="00EA1D7D">
      <w:pPr>
        <w:ind w:right="284"/>
        <w:jc w:val="right"/>
        <w:rPr>
          <w:rFonts w:eastAsia="Calibri" w:cs="Arial"/>
          <w:color w:val="777777"/>
          <w:position w:val="0"/>
          <w:sz w:val="90"/>
          <w:szCs w:val="90"/>
          <w:lang w:eastAsia="en-US"/>
        </w:rPr>
      </w:pPr>
      <w:r w:rsidRPr="000D63B6">
        <w:rPr>
          <w:rFonts w:eastAsia="Calibri" w:cs="Arial"/>
          <w:color w:val="777777"/>
          <w:position w:val="0"/>
          <w:sz w:val="90"/>
          <w:szCs w:val="90"/>
          <w:lang w:eastAsia="en-US"/>
        </w:rPr>
        <w:t>20</w:t>
      </w:r>
      <w:r w:rsidR="00F917CC" w:rsidRPr="000D63B6">
        <w:rPr>
          <w:rFonts w:eastAsia="Calibri" w:cs="Arial"/>
          <w:color w:val="777777"/>
          <w:position w:val="0"/>
          <w:sz w:val="90"/>
          <w:szCs w:val="90"/>
          <w:lang w:eastAsia="en-US"/>
        </w:rPr>
        <w:t>20</w:t>
      </w:r>
    </w:p>
    <w:p w:rsidR="00EA1D7D" w:rsidRPr="000D63B6" w:rsidRDefault="00EA1D7D" w:rsidP="00EA1D7D">
      <w:pPr>
        <w:tabs>
          <w:tab w:val="left" w:pos="709"/>
        </w:tabs>
        <w:rPr>
          <w:rFonts w:eastAsia="Calibri" w:cs="Arial"/>
          <w:color w:val="777777"/>
          <w:position w:val="0"/>
          <w:sz w:val="52"/>
          <w:szCs w:val="90"/>
          <w:lang w:eastAsia="en-US"/>
        </w:rPr>
      </w:pPr>
      <w:r w:rsidRPr="000D63B6">
        <w:rPr>
          <w:rFonts w:eastAsia="Calibri" w:cs="Arial"/>
          <w:color w:val="777777"/>
          <w:position w:val="0"/>
          <w:sz w:val="52"/>
          <w:szCs w:val="90"/>
          <w:lang w:eastAsia="en-US"/>
        </w:rPr>
        <w:tab/>
      </w:r>
    </w:p>
    <w:p w:rsidR="00EA1D7D" w:rsidRPr="000D63B6" w:rsidRDefault="00837F53" w:rsidP="00EA1D7D">
      <w:pPr>
        <w:tabs>
          <w:tab w:val="left" w:pos="1276"/>
        </w:tabs>
        <w:rPr>
          <w:rFonts w:eastAsia="Calibri" w:cs="Arial"/>
          <w:color w:val="777777"/>
          <w:position w:val="0"/>
          <w:sz w:val="36"/>
          <w:szCs w:val="36"/>
          <w:lang w:eastAsia="en-US"/>
        </w:rPr>
      </w:pPr>
      <w:r w:rsidRPr="000D63B6">
        <w:rPr>
          <w:rFonts w:eastAsia="Calibri" w:cs="Arial"/>
          <w:color w:val="777777"/>
          <w:position w:val="0"/>
          <w:sz w:val="36"/>
          <w:szCs w:val="36"/>
          <w:lang w:eastAsia="en-US"/>
        </w:rPr>
        <w:t>1. 4. 2020 - 30. 9</w:t>
      </w:r>
      <w:r w:rsidR="00525DED" w:rsidRPr="000D63B6">
        <w:rPr>
          <w:rFonts w:eastAsia="Calibri" w:cs="Arial"/>
          <w:color w:val="777777"/>
          <w:position w:val="0"/>
          <w:sz w:val="36"/>
          <w:szCs w:val="36"/>
          <w:lang w:eastAsia="en-US"/>
        </w:rPr>
        <w:t>. 2020</w:t>
      </w:r>
    </w:p>
    <w:p w:rsidR="00EA1D7D" w:rsidRPr="000D63B6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0D63B6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0D63B6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0D63B6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0D63B6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  <w:r w:rsidRPr="000D63B6">
        <w:rPr>
          <w:rFonts w:ascii="Calibri" w:eastAsia="Calibri" w:hAnsi="Calibri"/>
          <w:b/>
          <w:noProof/>
          <w:color w:val="4D4D4D"/>
          <w:position w:val="0"/>
          <w:sz w:val="24"/>
          <w:szCs w:val="22"/>
        </w:rPr>
        <w:drawing>
          <wp:anchor distT="0" distB="0" distL="114300" distR="114300" simplePos="0" relativeHeight="251669504" behindDoc="0" locked="0" layoutInCell="1" allowOverlap="1" wp14:anchorId="0963D8F4" wp14:editId="5686B034">
            <wp:simplePos x="0" y="0"/>
            <wp:positionH relativeFrom="column">
              <wp:posOffset>743585</wp:posOffset>
            </wp:positionH>
            <wp:positionV relativeFrom="paragraph">
              <wp:posOffset>394335</wp:posOffset>
            </wp:positionV>
            <wp:extent cx="2021840" cy="371475"/>
            <wp:effectExtent l="0" t="0" r="0" b="9525"/>
            <wp:wrapNone/>
            <wp:docPr id="16" name="Obrázek 16" descr="mal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lé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D7D" w:rsidRPr="000D63B6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0D63B6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  <w:r w:rsidRPr="000D63B6">
        <w:rPr>
          <w:rFonts w:ascii="Calibri" w:eastAsia="Calibri" w:hAnsi="Calibri"/>
          <w:b/>
          <w:noProof/>
          <w:color w:val="4D4D4D"/>
          <w:position w:val="0"/>
          <w:sz w:val="24"/>
          <w:szCs w:val="22"/>
        </w:rPr>
        <w:drawing>
          <wp:anchor distT="0" distB="0" distL="114300" distR="114300" simplePos="0" relativeHeight="251670528" behindDoc="0" locked="0" layoutInCell="1" allowOverlap="1" wp14:anchorId="08229123" wp14:editId="3126A1D0">
            <wp:simplePos x="0" y="0"/>
            <wp:positionH relativeFrom="column">
              <wp:posOffset>1263015</wp:posOffset>
            </wp:positionH>
            <wp:positionV relativeFrom="paragraph">
              <wp:posOffset>379730</wp:posOffset>
            </wp:positionV>
            <wp:extent cx="751840" cy="620395"/>
            <wp:effectExtent l="0" t="0" r="0" b="8255"/>
            <wp:wrapNone/>
            <wp:docPr id="15" name="Obrázek 15" descr="median_logo_CMYK_pozitiv_vetsi_or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edian_logo_CMYK_pozitiv_vetsi_orez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6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D7D" w:rsidRPr="000D63B6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0D63B6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0D63B6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0D63B6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0D63B6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</w:p>
    <w:p w:rsidR="00EA1D7D" w:rsidRPr="000D63B6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  <w:r w:rsidRPr="000D63B6">
        <w:rPr>
          <w:rFonts w:eastAsia="Calibri" w:cs="Arial"/>
          <w:noProof/>
          <w:color w:val="4D4D4D"/>
          <w:position w:val="0"/>
          <w:sz w:val="90"/>
          <w:szCs w:val="9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1A87F3" wp14:editId="3EDE3185">
                <wp:simplePos x="0" y="0"/>
                <wp:positionH relativeFrom="column">
                  <wp:posOffset>-204470</wp:posOffset>
                </wp:positionH>
                <wp:positionV relativeFrom="paragraph">
                  <wp:posOffset>121285</wp:posOffset>
                </wp:positionV>
                <wp:extent cx="0" cy="3503930"/>
                <wp:effectExtent l="36195" t="32385" r="40005" b="35560"/>
                <wp:wrapNone/>
                <wp:docPr id="14" name="Přímá spojnice se šipkou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0393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FD2B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4" o:spid="_x0000_s1026" type="#_x0000_t32" style="position:absolute;margin-left:-16.1pt;margin-top:9.55pt;width:0;height:275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" strokecolor="#7f7f7f" strokeweight="5pt"/>
            </w:pict>
          </mc:Fallback>
        </mc:AlternateContent>
      </w:r>
      <w:r w:rsidRPr="000D63B6">
        <w:rPr>
          <w:rFonts w:eastAsia="Calibri" w:cs="Arial"/>
          <w:color w:val="4D4D4D"/>
          <w:position w:val="0"/>
          <w:sz w:val="90"/>
          <w:szCs w:val="90"/>
          <w:lang w:eastAsia="en-US"/>
        </w:rPr>
        <w:t>MEDIA</w:t>
      </w:r>
    </w:p>
    <w:p w:rsidR="00EA1D7D" w:rsidRPr="000D63B6" w:rsidRDefault="00EA1D7D" w:rsidP="00EA1D7D">
      <w:pPr>
        <w:rPr>
          <w:rFonts w:eastAsia="Calibri" w:cs="Arial"/>
          <w:color w:val="4D4D4D"/>
          <w:position w:val="0"/>
          <w:sz w:val="90"/>
          <w:szCs w:val="90"/>
          <w:lang w:eastAsia="en-US"/>
        </w:rPr>
      </w:pPr>
      <w:r w:rsidRPr="000D63B6">
        <w:rPr>
          <w:rFonts w:eastAsia="Calibri" w:cs="Arial"/>
          <w:color w:val="4D4D4D"/>
          <w:position w:val="0"/>
          <w:sz w:val="90"/>
          <w:szCs w:val="90"/>
          <w:lang w:eastAsia="en-US"/>
        </w:rPr>
        <w:t>PROJEKT</w:t>
      </w:r>
    </w:p>
    <w:p w:rsidR="00EA1D7D" w:rsidRPr="000D63B6" w:rsidRDefault="00EA1D7D" w:rsidP="00EA1D7D">
      <w:pPr>
        <w:spacing w:after="200" w:line="276" w:lineRule="auto"/>
        <w:rPr>
          <w:rFonts w:ascii="Calibri" w:eastAsia="Calibri" w:hAnsi="Calibri"/>
          <w:position w:val="0"/>
          <w:sz w:val="22"/>
          <w:szCs w:val="22"/>
          <w:lang w:eastAsia="en-US"/>
        </w:rPr>
      </w:pPr>
    </w:p>
    <w:p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32"/>
          <w:szCs w:val="34"/>
          <w:lang w:eastAsia="en-US"/>
        </w:rPr>
      </w:pPr>
      <w:r w:rsidRPr="000D63B6">
        <w:rPr>
          <w:rFonts w:ascii="Calibri" w:eastAsia="Calibri" w:hAnsi="Calibri"/>
          <w:b/>
          <w:color w:val="4D4D4D"/>
          <w:position w:val="0"/>
          <w:sz w:val="32"/>
          <w:szCs w:val="34"/>
          <w:lang w:eastAsia="en-US"/>
        </w:rPr>
        <w:t>UNIE VYDAVATELŮ</w:t>
      </w:r>
    </w:p>
    <w:p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34"/>
          <w:lang w:eastAsia="en-US"/>
        </w:rPr>
      </w:pPr>
    </w:p>
    <w:p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32"/>
          <w:szCs w:val="34"/>
          <w:lang w:eastAsia="en-US"/>
        </w:rPr>
      </w:pPr>
      <w:r w:rsidRPr="000D63B6">
        <w:rPr>
          <w:rFonts w:ascii="Calibri" w:eastAsia="Calibri" w:hAnsi="Calibri"/>
          <w:b/>
          <w:color w:val="4D4D4D"/>
          <w:position w:val="0"/>
          <w:sz w:val="32"/>
          <w:szCs w:val="34"/>
          <w:lang w:eastAsia="en-US"/>
        </w:rPr>
        <w:t>ASMEA</w:t>
      </w:r>
    </w:p>
    <w:p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34"/>
          <w:lang w:eastAsia="en-US"/>
        </w:rPr>
      </w:pPr>
    </w:p>
    <w:p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32"/>
          <w:szCs w:val="34"/>
          <w:lang w:eastAsia="en-US"/>
        </w:rPr>
      </w:pPr>
    </w:p>
    <w:p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  <w:r w:rsidRPr="000D63B6">
        <w:rPr>
          <w:rFonts w:ascii="Calibri" w:eastAsia="Calibri" w:hAnsi="Calibri"/>
          <w:noProof/>
          <w:position w:val="0"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6D1E96A7" wp14:editId="49866E9E">
            <wp:simplePos x="0" y="0"/>
            <wp:positionH relativeFrom="column">
              <wp:posOffset>607695</wp:posOffset>
            </wp:positionH>
            <wp:positionV relativeFrom="paragraph">
              <wp:posOffset>168275</wp:posOffset>
            </wp:positionV>
            <wp:extent cx="866140" cy="351790"/>
            <wp:effectExtent l="0" t="0" r="0" b="0"/>
            <wp:wrapNone/>
            <wp:docPr id="13" name="Obrázek 1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  <w:r w:rsidRPr="000D63B6">
        <w:rPr>
          <w:rFonts w:ascii="Calibri" w:eastAsia="Calibri" w:hAnsi="Calibri"/>
          <w:b/>
          <w:noProof/>
          <w:color w:val="4D4D4D"/>
          <w:position w:val="0"/>
          <w:sz w:val="24"/>
          <w:szCs w:val="22"/>
        </w:rPr>
        <w:drawing>
          <wp:anchor distT="0" distB="0" distL="114300" distR="114300" simplePos="0" relativeHeight="251671552" behindDoc="0" locked="0" layoutInCell="1" allowOverlap="1" wp14:anchorId="454E773E" wp14:editId="6E41692D">
            <wp:simplePos x="0" y="0"/>
            <wp:positionH relativeFrom="column">
              <wp:posOffset>302895</wp:posOffset>
            </wp:positionH>
            <wp:positionV relativeFrom="paragraph">
              <wp:posOffset>73660</wp:posOffset>
            </wp:positionV>
            <wp:extent cx="1485900" cy="276225"/>
            <wp:effectExtent l="0" t="0" r="0" b="9525"/>
            <wp:wrapNone/>
            <wp:docPr id="12" name="Obrázek 12" descr="logo_cz_S_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_cz_S_colo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F5844" w:rsidRPr="000D63B6" w:rsidRDefault="00EF5844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8D46C9" w:rsidRPr="000D63B6" w:rsidRDefault="008D46C9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F5844" w:rsidRPr="000D63B6" w:rsidRDefault="00EF5844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A1D7D" w:rsidRPr="000D63B6" w:rsidRDefault="00EA1D7D" w:rsidP="00EA1D7D">
      <w:pPr>
        <w:rPr>
          <w:rFonts w:ascii="Calibri" w:eastAsia="Calibri" w:hAnsi="Calibri"/>
          <w:b/>
          <w:color w:val="4D4D4D"/>
          <w:position w:val="0"/>
          <w:sz w:val="24"/>
          <w:szCs w:val="22"/>
          <w:lang w:eastAsia="en-US"/>
        </w:rPr>
      </w:pPr>
    </w:p>
    <w:p w:rsidR="00EF5844" w:rsidRPr="000D63B6" w:rsidRDefault="00EF5844" w:rsidP="00EF5844">
      <w:pPr>
        <w:rPr>
          <w:color w:val="808080"/>
          <w:sz w:val="24"/>
          <w:szCs w:val="24"/>
        </w:rPr>
      </w:pPr>
      <w:r w:rsidRPr="000D63B6">
        <w:rPr>
          <w:b/>
          <w:color w:val="808080"/>
          <w:sz w:val="24"/>
          <w:szCs w:val="24"/>
        </w:rPr>
        <w:t>MEDIA PROJEKT</w:t>
      </w:r>
      <w:r w:rsidRPr="000D63B6">
        <w:rPr>
          <w:color w:val="808080"/>
          <w:sz w:val="24"/>
          <w:szCs w:val="24"/>
        </w:rPr>
        <w:t xml:space="preserve"> je realizován</w:t>
      </w:r>
    </w:p>
    <w:p w:rsidR="00EF5844" w:rsidRPr="000D63B6" w:rsidRDefault="00CF6F31" w:rsidP="00EF5844">
      <w:pPr>
        <w:rPr>
          <w:color w:val="808080"/>
          <w:sz w:val="24"/>
          <w:szCs w:val="24"/>
        </w:rPr>
      </w:pPr>
      <w:r w:rsidRPr="000D63B6">
        <w:rPr>
          <w:color w:val="808080"/>
          <w:sz w:val="24"/>
          <w:szCs w:val="24"/>
        </w:rPr>
        <w:t>v</w:t>
      </w:r>
      <w:r w:rsidR="00EF5844" w:rsidRPr="000D63B6">
        <w:rPr>
          <w:color w:val="808080"/>
          <w:sz w:val="24"/>
          <w:szCs w:val="24"/>
        </w:rPr>
        <w:t xml:space="preserve">ýzkumnými agenturami      </w:t>
      </w:r>
    </w:p>
    <w:p w:rsidR="00EF5844" w:rsidRPr="000D63B6" w:rsidRDefault="00EF5844" w:rsidP="00EF5844">
      <w:pPr>
        <w:rPr>
          <w:color w:val="808080"/>
          <w:sz w:val="24"/>
          <w:szCs w:val="24"/>
        </w:rPr>
      </w:pPr>
      <w:r w:rsidRPr="000D63B6">
        <w:rPr>
          <w:b/>
          <w:color w:val="808080"/>
          <w:sz w:val="24"/>
          <w:szCs w:val="24"/>
        </w:rPr>
        <w:t>MEDIAN</w:t>
      </w:r>
      <w:r w:rsidRPr="000D63B6">
        <w:rPr>
          <w:color w:val="808080"/>
          <w:sz w:val="24"/>
          <w:szCs w:val="24"/>
        </w:rPr>
        <w:t xml:space="preserve"> a </w:t>
      </w:r>
      <w:r w:rsidRPr="000D63B6">
        <w:rPr>
          <w:b/>
          <w:color w:val="808080"/>
          <w:sz w:val="24"/>
          <w:szCs w:val="24"/>
        </w:rPr>
        <w:t>STEM/MARK</w:t>
      </w:r>
      <w:r w:rsidRPr="000D63B6">
        <w:rPr>
          <w:color w:val="808080"/>
          <w:sz w:val="24"/>
          <w:szCs w:val="24"/>
        </w:rPr>
        <w:t>.</w:t>
      </w:r>
      <w:r w:rsidRPr="000D63B6">
        <w:rPr>
          <w:color w:val="808080"/>
          <w:sz w:val="24"/>
          <w:szCs w:val="24"/>
        </w:rPr>
        <w:br/>
        <w:t>Jeho za</w:t>
      </w:r>
      <w:r w:rsidR="0040005A" w:rsidRPr="000D63B6">
        <w:rPr>
          <w:color w:val="808080"/>
          <w:sz w:val="24"/>
          <w:szCs w:val="24"/>
        </w:rPr>
        <w:t>d</w:t>
      </w:r>
      <w:r w:rsidRPr="000D63B6">
        <w:rPr>
          <w:color w:val="808080"/>
          <w:sz w:val="24"/>
          <w:szCs w:val="24"/>
        </w:rPr>
        <w:t>a</w:t>
      </w:r>
      <w:r w:rsidR="0040005A" w:rsidRPr="000D63B6">
        <w:rPr>
          <w:color w:val="808080"/>
          <w:sz w:val="24"/>
          <w:szCs w:val="24"/>
        </w:rPr>
        <w:t>v</w:t>
      </w:r>
      <w:r w:rsidRPr="000D63B6">
        <w:rPr>
          <w:color w:val="808080"/>
          <w:sz w:val="24"/>
          <w:szCs w:val="24"/>
        </w:rPr>
        <w:t xml:space="preserve">ateli jsou </w:t>
      </w:r>
      <w:r w:rsidR="00CF6F31" w:rsidRPr="000D63B6">
        <w:rPr>
          <w:color w:val="808080"/>
          <w:sz w:val="24"/>
          <w:szCs w:val="24"/>
        </w:rPr>
        <w:br/>
      </w:r>
      <w:r w:rsidRPr="000D63B6">
        <w:rPr>
          <w:b/>
          <w:bCs/>
          <w:color w:val="808080"/>
          <w:sz w:val="24"/>
          <w:szCs w:val="24"/>
        </w:rPr>
        <w:t>Unie vydavatelů</w:t>
      </w:r>
      <w:r w:rsidRPr="000D63B6">
        <w:rPr>
          <w:color w:val="808080"/>
          <w:sz w:val="24"/>
          <w:szCs w:val="24"/>
        </w:rPr>
        <w:t xml:space="preserve"> a </w:t>
      </w:r>
      <w:r w:rsidRPr="000D63B6">
        <w:rPr>
          <w:b/>
          <w:bCs/>
          <w:color w:val="808080"/>
          <w:sz w:val="24"/>
          <w:szCs w:val="24"/>
        </w:rPr>
        <w:t>ASMEA</w:t>
      </w:r>
      <w:r w:rsidRPr="000D63B6">
        <w:rPr>
          <w:color w:val="808080"/>
          <w:sz w:val="24"/>
          <w:szCs w:val="24"/>
        </w:rPr>
        <w:t>.</w:t>
      </w:r>
    </w:p>
    <w:p w:rsidR="00EF5844" w:rsidRPr="000D63B6" w:rsidRDefault="00C729A5" w:rsidP="00EF5844">
      <w:pPr>
        <w:rPr>
          <w:b/>
          <w:color w:val="808080"/>
          <w:sz w:val="24"/>
          <w:szCs w:val="24"/>
        </w:rPr>
      </w:pPr>
      <w:r w:rsidRPr="000D63B6">
        <w:rPr>
          <w:color w:val="808080"/>
          <w:sz w:val="24"/>
          <w:szCs w:val="24"/>
        </w:rPr>
        <w:t>V období od 1. 4. 2020 - 30. 9</w:t>
      </w:r>
      <w:r w:rsidR="00EF5844" w:rsidRPr="000D63B6">
        <w:rPr>
          <w:color w:val="808080"/>
          <w:sz w:val="24"/>
          <w:szCs w:val="24"/>
        </w:rPr>
        <w:t>. 20</w:t>
      </w:r>
      <w:r w:rsidR="00525DED" w:rsidRPr="000D63B6">
        <w:rPr>
          <w:color w:val="808080"/>
          <w:sz w:val="24"/>
          <w:szCs w:val="24"/>
        </w:rPr>
        <w:t xml:space="preserve">20 bylo dotazováno celkem </w:t>
      </w:r>
      <w:r w:rsidR="00A6297D" w:rsidRPr="000D63B6">
        <w:rPr>
          <w:color w:val="808080"/>
          <w:sz w:val="24"/>
          <w:szCs w:val="24"/>
        </w:rPr>
        <w:t>11 083</w:t>
      </w:r>
      <w:r w:rsidR="00EF5844" w:rsidRPr="000D63B6">
        <w:rPr>
          <w:color w:val="808080"/>
          <w:sz w:val="24"/>
          <w:szCs w:val="24"/>
        </w:rPr>
        <w:t xml:space="preserve"> náhodně vybraných respondentů z celé České republiky</w:t>
      </w:r>
      <w:r w:rsidR="00EF5844" w:rsidRPr="000D63B6">
        <w:rPr>
          <w:b/>
          <w:color w:val="808080"/>
          <w:sz w:val="24"/>
          <w:szCs w:val="24"/>
        </w:rPr>
        <w:t>.</w:t>
      </w:r>
    </w:p>
    <w:p w:rsidR="0068209B" w:rsidRPr="000D63B6" w:rsidRDefault="0068209B" w:rsidP="00567394">
      <w:pPr>
        <w:rPr>
          <w:color w:val="808080"/>
          <w:sz w:val="24"/>
          <w:szCs w:val="24"/>
        </w:rPr>
      </w:pPr>
    </w:p>
    <w:p w:rsidR="0068209B" w:rsidRPr="000D63B6" w:rsidRDefault="0068209B" w:rsidP="00567394">
      <w:pPr>
        <w:jc w:val="right"/>
        <w:sectPr w:rsidR="0068209B" w:rsidRPr="000D63B6" w:rsidSect="0068209B">
          <w:headerReference w:type="default" r:id="rId12"/>
          <w:footerReference w:type="default" r:id="rId13"/>
          <w:pgSz w:w="11906" w:h="16838" w:code="9"/>
          <w:pgMar w:top="567" w:right="1418" w:bottom="1418" w:left="1418" w:header="709" w:footer="709" w:gutter="0"/>
          <w:cols w:num="2" w:space="708"/>
          <w:titlePg/>
          <w:docGrid w:linePitch="360"/>
        </w:sectPr>
      </w:pPr>
    </w:p>
    <w:bookmarkStart w:id="0" w:name="OLE_LINK1"/>
    <w:bookmarkStart w:id="1" w:name="OLE_LINK2"/>
    <w:p w:rsidR="00617FEC" w:rsidRPr="000D63B6" w:rsidRDefault="006F27A2" w:rsidP="00CF6F31">
      <w:pPr>
        <w:tabs>
          <w:tab w:val="left" w:pos="4082"/>
          <w:tab w:val="left" w:pos="4309"/>
        </w:tabs>
        <w:ind w:left="4082"/>
        <w:rPr>
          <w:spacing w:val="20"/>
          <w:sz w:val="24"/>
          <w:szCs w:val="24"/>
        </w:rPr>
      </w:pPr>
      <w:r w:rsidRPr="000D63B6">
        <w:rPr>
          <w:rFonts w:cs="Arial"/>
          <w:noProof/>
          <w:spacing w:val="2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6D5622" wp14:editId="748E422C">
                <wp:simplePos x="0" y="0"/>
                <wp:positionH relativeFrom="column">
                  <wp:posOffset>2387600</wp:posOffset>
                </wp:positionH>
                <wp:positionV relativeFrom="paragraph">
                  <wp:posOffset>30642</wp:posOffset>
                </wp:positionV>
                <wp:extent cx="114300" cy="1143000"/>
                <wp:effectExtent l="0" t="0" r="0" b="0"/>
                <wp:wrapNone/>
                <wp:docPr id="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AAA14" id="Rectangle 22" o:spid="_x0000_s1026" style="position:absolute;margin-left:188pt;margin-top:2.4pt;width:9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" fillcolor="#5f5f5f" stroked="f"/>
            </w:pict>
          </mc:Fallback>
        </mc:AlternateContent>
      </w:r>
      <w:r w:rsidR="00CF6F31" w:rsidRPr="000D63B6">
        <w:rPr>
          <w:rFonts w:cs="Arial"/>
          <w:spacing w:val="20"/>
          <w:sz w:val="24"/>
          <w:szCs w:val="24"/>
        </w:rPr>
        <w:t xml:space="preserve">Přehled výsledků </w:t>
      </w:r>
      <w:r w:rsidR="00CF6F31" w:rsidRPr="000D63B6">
        <w:rPr>
          <w:rFonts w:cs="Arial"/>
          <w:spacing w:val="20"/>
          <w:sz w:val="24"/>
          <w:szCs w:val="24"/>
        </w:rPr>
        <w:br/>
        <w:t>výzkumu MEDIA PROJEKT</w:t>
      </w:r>
    </w:p>
    <w:p w:rsidR="00617FEC" w:rsidRPr="000D63B6" w:rsidRDefault="00617FEC" w:rsidP="00CF6F31">
      <w:pPr>
        <w:tabs>
          <w:tab w:val="left" w:pos="4082"/>
          <w:tab w:val="left" w:pos="4309"/>
        </w:tabs>
        <w:ind w:left="4082"/>
        <w:rPr>
          <w:spacing w:val="20"/>
          <w:sz w:val="24"/>
          <w:szCs w:val="24"/>
        </w:rPr>
      </w:pPr>
      <w:r w:rsidRPr="000D63B6">
        <w:rPr>
          <w:spacing w:val="20"/>
          <w:sz w:val="24"/>
          <w:szCs w:val="24"/>
        </w:rPr>
        <w:tab/>
      </w:r>
      <w:r w:rsidR="00CF6F31" w:rsidRPr="000D63B6">
        <w:rPr>
          <w:spacing w:val="20"/>
          <w:sz w:val="24"/>
          <w:szCs w:val="24"/>
        </w:rPr>
        <w:br/>
      </w:r>
      <w:r w:rsidR="00931F9A">
        <w:rPr>
          <w:rFonts w:cs="Arial"/>
          <w:spacing w:val="20"/>
          <w:sz w:val="24"/>
          <w:szCs w:val="24"/>
        </w:rPr>
        <w:t>12</w:t>
      </w:r>
      <w:r w:rsidRPr="000D63B6">
        <w:rPr>
          <w:rFonts w:cs="Arial"/>
          <w:spacing w:val="20"/>
          <w:sz w:val="24"/>
          <w:szCs w:val="24"/>
        </w:rPr>
        <w:t>.</w:t>
      </w:r>
      <w:r w:rsidR="00846718" w:rsidRPr="000D63B6">
        <w:rPr>
          <w:rFonts w:cs="Arial"/>
          <w:spacing w:val="20"/>
          <w:sz w:val="24"/>
          <w:szCs w:val="24"/>
        </w:rPr>
        <w:t xml:space="preserve"> </w:t>
      </w:r>
      <w:r w:rsidR="00931F9A">
        <w:rPr>
          <w:rFonts w:cs="Arial"/>
          <w:spacing w:val="20"/>
          <w:sz w:val="24"/>
          <w:szCs w:val="24"/>
        </w:rPr>
        <w:t>listopadu</w:t>
      </w:r>
      <w:r w:rsidRPr="000D63B6">
        <w:rPr>
          <w:rFonts w:cs="Arial"/>
          <w:spacing w:val="20"/>
          <w:sz w:val="24"/>
          <w:szCs w:val="24"/>
        </w:rPr>
        <w:t xml:space="preserve"> 20</w:t>
      </w:r>
      <w:r w:rsidR="009A1758" w:rsidRPr="000D63B6">
        <w:rPr>
          <w:rFonts w:cs="Arial"/>
          <w:spacing w:val="20"/>
          <w:sz w:val="24"/>
          <w:szCs w:val="24"/>
        </w:rPr>
        <w:t>20</w:t>
      </w:r>
    </w:p>
    <w:p w:rsidR="00617FEC" w:rsidRPr="000D63B6" w:rsidRDefault="0019649B" w:rsidP="0019649B">
      <w:pPr>
        <w:tabs>
          <w:tab w:val="left" w:pos="5550"/>
        </w:tabs>
        <w:rPr>
          <w:spacing w:val="20"/>
          <w:sz w:val="24"/>
          <w:szCs w:val="24"/>
        </w:rPr>
      </w:pPr>
      <w:r w:rsidRPr="000D63B6">
        <w:rPr>
          <w:spacing w:val="20"/>
          <w:sz w:val="24"/>
          <w:szCs w:val="24"/>
        </w:rPr>
        <w:tab/>
      </w:r>
    </w:p>
    <w:p w:rsidR="00617FEC" w:rsidRPr="000D63B6" w:rsidRDefault="00617FEC" w:rsidP="00617FEC">
      <w:pPr>
        <w:pStyle w:val="Zkladntext"/>
        <w:tabs>
          <w:tab w:val="left" w:pos="4082"/>
          <w:tab w:val="left" w:pos="4309"/>
        </w:tabs>
        <w:rPr>
          <w:rFonts w:ascii="HelveticaNewE" w:hAnsi="HelveticaNewE"/>
          <w:bCs w:val="0"/>
          <w:color w:val="333333"/>
          <w:spacing w:val="20"/>
        </w:rPr>
      </w:pPr>
      <w:r w:rsidRPr="000D63B6">
        <w:rPr>
          <w:rFonts w:ascii="HelveticaNewE" w:hAnsi="HelveticaNewE"/>
          <w:b w:val="0"/>
          <w:bCs w:val="0"/>
          <w:color w:val="333333"/>
          <w:spacing w:val="20"/>
          <w:position w:val="6"/>
        </w:rPr>
        <w:tab/>
      </w:r>
    </w:p>
    <w:p w:rsidR="00617FEC" w:rsidRPr="000D63B6" w:rsidRDefault="00617FEC" w:rsidP="00617FEC">
      <w:pPr>
        <w:pStyle w:val="Zkladntext"/>
        <w:tabs>
          <w:tab w:val="left" w:pos="4082"/>
          <w:tab w:val="left" w:pos="4309"/>
        </w:tabs>
        <w:rPr>
          <w:rFonts w:ascii="HelveticaNewE" w:hAnsi="HelveticaNewE"/>
          <w:color w:val="808080"/>
          <w:spacing w:val="20"/>
        </w:rPr>
      </w:pPr>
    </w:p>
    <w:p w:rsidR="00617FEC" w:rsidRPr="000D63B6" w:rsidRDefault="00617FEC" w:rsidP="00617FEC">
      <w:pPr>
        <w:suppressAutoHyphens/>
        <w:jc w:val="both"/>
        <w:rPr>
          <w:sz w:val="24"/>
        </w:rPr>
      </w:pPr>
    </w:p>
    <w:p w:rsidR="00617FEC" w:rsidRPr="000D63B6" w:rsidRDefault="00617FEC" w:rsidP="00617FEC">
      <w:pPr>
        <w:suppressAutoHyphens/>
        <w:jc w:val="both"/>
        <w:rPr>
          <w:sz w:val="24"/>
        </w:rPr>
      </w:pPr>
    </w:p>
    <w:p w:rsidR="00652581" w:rsidRPr="000D63B6" w:rsidRDefault="00652581" w:rsidP="00617FEC">
      <w:pPr>
        <w:suppressAutoHyphens/>
        <w:jc w:val="both"/>
        <w:rPr>
          <w:rFonts w:cs="Arial"/>
          <w:sz w:val="24"/>
          <w:szCs w:val="24"/>
        </w:rPr>
      </w:pPr>
    </w:p>
    <w:p w:rsidR="00652581" w:rsidRPr="000D63B6" w:rsidRDefault="00652581" w:rsidP="00617FEC">
      <w:pPr>
        <w:suppressAutoHyphens/>
        <w:jc w:val="both"/>
        <w:rPr>
          <w:rFonts w:cs="Arial"/>
          <w:sz w:val="24"/>
          <w:szCs w:val="24"/>
        </w:rPr>
      </w:pPr>
    </w:p>
    <w:p w:rsidR="00617FEC" w:rsidRPr="000D63B6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0D63B6">
        <w:rPr>
          <w:rFonts w:cs="Arial"/>
          <w:sz w:val="24"/>
          <w:szCs w:val="24"/>
        </w:rPr>
        <w:t xml:space="preserve">Nejnovější data z výzkumu MEDIA PROJEKT za </w:t>
      </w:r>
      <w:r w:rsidR="00F339D4">
        <w:rPr>
          <w:rFonts w:cs="Arial"/>
          <w:sz w:val="24"/>
          <w:szCs w:val="24"/>
        </w:rPr>
        <w:t>2</w:t>
      </w:r>
      <w:r w:rsidRPr="000D63B6">
        <w:rPr>
          <w:rFonts w:cs="Arial"/>
          <w:sz w:val="24"/>
          <w:szCs w:val="24"/>
        </w:rPr>
        <w:t>.</w:t>
      </w:r>
      <w:r w:rsidR="00766A03" w:rsidRPr="000D63B6">
        <w:rPr>
          <w:rFonts w:cs="Arial"/>
          <w:sz w:val="24"/>
          <w:szCs w:val="24"/>
        </w:rPr>
        <w:t xml:space="preserve"> a </w:t>
      </w:r>
      <w:r w:rsidR="00F339D4">
        <w:rPr>
          <w:rFonts w:cs="Arial"/>
          <w:sz w:val="24"/>
          <w:szCs w:val="24"/>
        </w:rPr>
        <w:t>3</w:t>
      </w:r>
      <w:r w:rsidR="00766A03" w:rsidRPr="000D63B6">
        <w:rPr>
          <w:rFonts w:cs="Arial"/>
          <w:sz w:val="24"/>
          <w:szCs w:val="24"/>
        </w:rPr>
        <w:t>.</w:t>
      </w:r>
      <w:r w:rsidRPr="000D63B6">
        <w:rPr>
          <w:rFonts w:cs="Arial"/>
          <w:sz w:val="24"/>
          <w:szCs w:val="24"/>
        </w:rPr>
        <w:t xml:space="preserve"> čtvrtletí 20</w:t>
      </w:r>
      <w:r w:rsidR="00766A03" w:rsidRPr="000D63B6">
        <w:rPr>
          <w:rFonts w:cs="Arial"/>
          <w:sz w:val="24"/>
          <w:szCs w:val="24"/>
        </w:rPr>
        <w:t>20</w:t>
      </w:r>
      <w:r w:rsidRPr="000D63B6">
        <w:rPr>
          <w:rFonts w:cs="Arial"/>
          <w:sz w:val="24"/>
          <w:szCs w:val="24"/>
        </w:rPr>
        <w:t>, zveřejněná v</w:t>
      </w:r>
      <w:r w:rsidR="00766A03" w:rsidRPr="000D63B6">
        <w:rPr>
          <w:rFonts w:cs="Arial"/>
          <w:sz w:val="24"/>
          <w:szCs w:val="24"/>
        </w:rPr>
        <w:t>e</w:t>
      </w:r>
      <w:r w:rsidR="00CF6F31" w:rsidRPr="000D63B6">
        <w:rPr>
          <w:rFonts w:cs="Arial"/>
          <w:sz w:val="24"/>
          <w:szCs w:val="24"/>
        </w:rPr>
        <w:t xml:space="preserve"> </w:t>
      </w:r>
      <w:r w:rsidR="00766A03" w:rsidRPr="000D63B6">
        <w:rPr>
          <w:rFonts w:cs="Arial"/>
          <w:sz w:val="24"/>
          <w:szCs w:val="24"/>
        </w:rPr>
        <w:t>čtvr</w:t>
      </w:r>
      <w:r w:rsidR="00CF6F31" w:rsidRPr="000D63B6">
        <w:rPr>
          <w:rFonts w:cs="Arial"/>
          <w:sz w:val="24"/>
          <w:szCs w:val="24"/>
        </w:rPr>
        <w:t>tek</w:t>
      </w:r>
      <w:r w:rsidRPr="000D63B6">
        <w:rPr>
          <w:rFonts w:cs="Arial"/>
          <w:sz w:val="24"/>
          <w:szCs w:val="24"/>
        </w:rPr>
        <w:t xml:space="preserve"> </w:t>
      </w:r>
      <w:r w:rsidR="009A1758" w:rsidRPr="000D63B6">
        <w:rPr>
          <w:rFonts w:cs="Arial"/>
          <w:sz w:val="24"/>
          <w:szCs w:val="24"/>
        </w:rPr>
        <w:t>1</w:t>
      </w:r>
      <w:r w:rsidR="00F339D4">
        <w:rPr>
          <w:rFonts w:cs="Arial"/>
          <w:sz w:val="24"/>
          <w:szCs w:val="24"/>
        </w:rPr>
        <w:t>2</w:t>
      </w:r>
      <w:r w:rsidR="00CF6F31" w:rsidRPr="000D63B6">
        <w:rPr>
          <w:rFonts w:cs="Arial"/>
          <w:sz w:val="24"/>
          <w:szCs w:val="24"/>
        </w:rPr>
        <w:t>.</w:t>
      </w:r>
      <w:r w:rsidRPr="000D63B6">
        <w:rPr>
          <w:rFonts w:cs="Arial"/>
          <w:spacing w:val="20"/>
          <w:sz w:val="24"/>
          <w:szCs w:val="24"/>
        </w:rPr>
        <w:t xml:space="preserve"> </w:t>
      </w:r>
      <w:r w:rsidR="00F339D4">
        <w:rPr>
          <w:rFonts w:cs="Arial"/>
          <w:spacing w:val="20"/>
          <w:sz w:val="24"/>
          <w:szCs w:val="24"/>
        </w:rPr>
        <w:t>listopadu</w:t>
      </w:r>
      <w:r w:rsidRPr="000D63B6">
        <w:rPr>
          <w:rFonts w:cs="Arial"/>
          <w:spacing w:val="20"/>
          <w:sz w:val="24"/>
          <w:szCs w:val="24"/>
        </w:rPr>
        <w:t xml:space="preserve"> 20</w:t>
      </w:r>
      <w:r w:rsidR="009A1758" w:rsidRPr="000D63B6">
        <w:rPr>
          <w:rFonts w:cs="Arial"/>
          <w:spacing w:val="20"/>
          <w:sz w:val="24"/>
          <w:szCs w:val="24"/>
        </w:rPr>
        <w:t>20</w:t>
      </w:r>
      <w:r w:rsidRPr="000D63B6">
        <w:rPr>
          <w:rFonts w:cs="Arial"/>
          <w:spacing w:val="20"/>
          <w:sz w:val="24"/>
          <w:szCs w:val="24"/>
        </w:rPr>
        <w:t xml:space="preserve"> </w:t>
      </w:r>
      <w:r w:rsidRPr="000D63B6">
        <w:rPr>
          <w:rFonts w:cs="Arial"/>
          <w:sz w:val="24"/>
          <w:szCs w:val="24"/>
        </w:rPr>
        <w:t xml:space="preserve">ukázala, že tiskové tituly </w:t>
      </w:r>
      <w:r w:rsidR="00766A03" w:rsidRPr="000D63B6">
        <w:rPr>
          <w:rFonts w:cs="Arial"/>
          <w:sz w:val="24"/>
          <w:szCs w:val="24"/>
        </w:rPr>
        <w:t xml:space="preserve">i přes </w:t>
      </w:r>
      <w:r w:rsidR="00E34680">
        <w:rPr>
          <w:rFonts w:cs="Arial"/>
          <w:sz w:val="24"/>
          <w:szCs w:val="24"/>
        </w:rPr>
        <w:t>dopady</w:t>
      </w:r>
      <w:r w:rsidR="00F339D4">
        <w:rPr>
          <w:rFonts w:cs="Arial"/>
          <w:sz w:val="24"/>
          <w:szCs w:val="24"/>
        </w:rPr>
        <w:t xml:space="preserve"> </w:t>
      </w:r>
      <w:r w:rsidR="00C207C9" w:rsidRPr="000D63B6">
        <w:rPr>
          <w:rFonts w:cs="Arial"/>
          <w:sz w:val="24"/>
          <w:szCs w:val="24"/>
        </w:rPr>
        <w:t xml:space="preserve">pandemie </w:t>
      </w:r>
      <w:proofErr w:type="spellStart"/>
      <w:r w:rsidR="00C207C9" w:rsidRPr="000D63B6">
        <w:rPr>
          <w:rFonts w:cs="Arial"/>
          <w:sz w:val="24"/>
          <w:szCs w:val="24"/>
        </w:rPr>
        <w:t>koronaviru</w:t>
      </w:r>
      <w:proofErr w:type="spellEnd"/>
      <w:r w:rsidR="00C207C9" w:rsidRPr="000D63B6">
        <w:rPr>
          <w:rFonts w:cs="Arial"/>
          <w:sz w:val="24"/>
          <w:szCs w:val="24"/>
        </w:rPr>
        <w:t xml:space="preserve"> a přijatých regulačních opatření</w:t>
      </w:r>
      <w:r w:rsidR="00766A03" w:rsidRPr="000D63B6">
        <w:rPr>
          <w:rFonts w:cs="Arial"/>
          <w:sz w:val="24"/>
          <w:szCs w:val="24"/>
        </w:rPr>
        <w:t xml:space="preserve"> </w:t>
      </w:r>
      <w:r w:rsidR="00C207C9" w:rsidRPr="000D63B6">
        <w:rPr>
          <w:rFonts w:cs="Arial"/>
          <w:sz w:val="24"/>
          <w:szCs w:val="24"/>
        </w:rPr>
        <w:t xml:space="preserve">oslovily </w:t>
      </w:r>
      <w:r w:rsidR="00766A03" w:rsidRPr="000D63B6">
        <w:rPr>
          <w:rFonts w:cs="Arial"/>
          <w:sz w:val="24"/>
          <w:szCs w:val="24"/>
        </w:rPr>
        <w:t xml:space="preserve">výraznou </w:t>
      </w:r>
      <w:r w:rsidRPr="000D63B6">
        <w:rPr>
          <w:rFonts w:cs="Arial"/>
          <w:sz w:val="24"/>
          <w:szCs w:val="24"/>
        </w:rPr>
        <w:t>většinu populace v ČR. Tiskov</w:t>
      </w:r>
      <w:r w:rsidRPr="000D63B6">
        <w:rPr>
          <w:rFonts w:cs="Arial" w:hint="eastAsia"/>
          <w:sz w:val="24"/>
          <w:szCs w:val="24"/>
        </w:rPr>
        <w:t>é</w:t>
      </w:r>
      <w:r w:rsidRPr="000D63B6">
        <w:rPr>
          <w:rFonts w:cs="Arial"/>
          <w:sz w:val="24"/>
          <w:szCs w:val="24"/>
        </w:rPr>
        <w:t xml:space="preserve"> tituly </w:t>
      </w:r>
      <w:r w:rsidRPr="000D63B6">
        <w:rPr>
          <w:rFonts w:cs="Arial" w:hint="eastAsia"/>
          <w:sz w:val="24"/>
          <w:szCs w:val="24"/>
        </w:rPr>
        <w:t>č</w:t>
      </w:r>
      <w:r w:rsidRPr="000D63B6">
        <w:rPr>
          <w:rFonts w:cs="Arial"/>
          <w:sz w:val="24"/>
          <w:szCs w:val="24"/>
        </w:rPr>
        <w:t xml:space="preserve">te </w:t>
      </w:r>
      <w:r w:rsidR="00F917CC" w:rsidRPr="000D63B6">
        <w:rPr>
          <w:rFonts w:cs="Arial"/>
          <w:sz w:val="24"/>
          <w:szCs w:val="24"/>
        </w:rPr>
        <w:t>více než</w:t>
      </w:r>
      <w:r w:rsidR="00B74103" w:rsidRPr="000D63B6">
        <w:rPr>
          <w:rFonts w:cs="Arial"/>
          <w:sz w:val="24"/>
          <w:szCs w:val="24"/>
        </w:rPr>
        <w:t xml:space="preserve"> </w:t>
      </w:r>
      <w:r w:rsidR="00F917CC" w:rsidRPr="000D63B6">
        <w:rPr>
          <w:rFonts w:cs="Arial"/>
          <w:sz w:val="24"/>
          <w:szCs w:val="24"/>
        </w:rPr>
        <w:t>8</w:t>
      </w:r>
      <w:r w:rsidRPr="000D63B6">
        <w:rPr>
          <w:rFonts w:cs="Arial"/>
          <w:sz w:val="24"/>
          <w:szCs w:val="24"/>
        </w:rPr>
        <w:t xml:space="preserve"> z </w:t>
      </w:r>
      <w:r w:rsidRPr="000D63B6">
        <w:rPr>
          <w:sz w:val="24"/>
        </w:rPr>
        <w:t>10</w:t>
      </w:r>
      <w:r w:rsidRPr="000D63B6">
        <w:rPr>
          <w:rFonts w:cs="Arial"/>
          <w:sz w:val="24"/>
          <w:szCs w:val="24"/>
        </w:rPr>
        <w:t xml:space="preserve"> obyvatel </w:t>
      </w:r>
      <w:r w:rsidRPr="000D63B6">
        <w:rPr>
          <w:rFonts w:cs="Arial" w:hint="eastAsia"/>
          <w:sz w:val="24"/>
          <w:szCs w:val="24"/>
        </w:rPr>
        <w:t>Č</w:t>
      </w:r>
      <w:r w:rsidRPr="000D63B6">
        <w:rPr>
          <w:rFonts w:cs="Arial"/>
          <w:sz w:val="24"/>
          <w:szCs w:val="24"/>
        </w:rPr>
        <w:t xml:space="preserve">R </w:t>
      </w:r>
      <w:r w:rsidR="00C207C9" w:rsidRPr="000D63B6">
        <w:rPr>
          <w:rFonts w:cs="Arial"/>
          <w:sz w:val="24"/>
          <w:szCs w:val="24"/>
        </w:rPr>
        <w:t xml:space="preserve">ve věku </w:t>
      </w:r>
      <w:r w:rsidRPr="000D63B6">
        <w:rPr>
          <w:rFonts w:cs="Arial"/>
          <w:sz w:val="24"/>
          <w:szCs w:val="24"/>
        </w:rPr>
        <w:t xml:space="preserve">mezi 12 </w:t>
      </w:r>
      <w:r w:rsidRPr="000D63B6">
        <w:rPr>
          <w:rFonts w:cs="Arial" w:hint="eastAsia"/>
          <w:sz w:val="24"/>
          <w:szCs w:val="24"/>
        </w:rPr>
        <w:t>–</w:t>
      </w:r>
      <w:r w:rsidRPr="000D63B6">
        <w:rPr>
          <w:rFonts w:cs="Arial"/>
          <w:sz w:val="24"/>
          <w:szCs w:val="24"/>
        </w:rPr>
        <w:t xml:space="preserve"> 79 lety.</w:t>
      </w:r>
    </w:p>
    <w:p w:rsidR="00617FEC" w:rsidRPr="000D63B6" w:rsidRDefault="00617FEC" w:rsidP="00617FEC">
      <w:pPr>
        <w:suppressAutoHyphens/>
        <w:jc w:val="both"/>
        <w:rPr>
          <w:rFonts w:cs="Arial"/>
          <w:sz w:val="24"/>
          <w:szCs w:val="24"/>
        </w:rPr>
      </w:pPr>
    </w:p>
    <w:p w:rsidR="00617FEC" w:rsidRPr="000D63B6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0D63B6">
        <w:rPr>
          <w:rFonts w:cs="Arial"/>
          <w:sz w:val="24"/>
          <w:szCs w:val="24"/>
        </w:rPr>
        <w:t xml:space="preserve">Celkový zásah tisku je </w:t>
      </w:r>
      <w:r w:rsidR="00931F9A">
        <w:rPr>
          <w:rFonts w:cs="Arial"/>
          <w:sz w:val="24"/>
          <w:szCs w:val="24"/>
        </w:rPr>
        <w:t>více než</w:t>
      </w:r>
      <w:r w:rsidR="00C67150" w:rsidRPr="000D63B6">
        <w:rPr>
          <w:rFonts w:cs="Arial"/>
          <w:sz w:val="24"/>
          <w:szCs w:val="24"/>
        </w:rPr>
        <w:t xml:space="preserve"> </w:t>
      </w:r>
      <w:r w:rsidRPr="000D63B6">
        <w:rPr>
          <w:rFonts w:cs="Arial"/>
          <w:sz w:val="24"/>
          <w:szCs w:val="24"/>
        </w:rPr>
        <w:t>8</w:t>
      </w:r>
      <w:r w:rsidR="00931F9A">
        <w:rPr>
          <w:rFonts w:cs="Arial"/>
          <w:sz w:val="24"/>
          <w:szCs w:val="24"/>
        </w:rPr>
        <w:t>3</w:t>
      </w:r>
      <w:r w:rsidRPr="000D63B6">
        <w:rPr>
          <w:rFonts w:cs="Arial"/>
          <w:sz w:val="24"/>
          <w:szCs w:val="24"/>
        </w:rPr>
        <w:t> % populace.</w:t>
      </w:r>
    </w:p>
    <w:p w:rsidR="00617FEC" w:rsidRPr="000D63B6" w:rsidRDefault="00617FEC" w:rsidP="00617FEC">
      <w:pPr>
        <w:suppressAutoHyphens/>
        <w:jc w:val="both"/>
        <w:rPr>
          <w:rFonts w:cs="Arial"/>
          <w:sz w:val="24"/>
          <w:szCs w:val="24"/>
        </w:rPr>
      </w:pPr>
    </w:p>
    <w:p w:rsidR="00617FEC" w:rsidRPr="000D63B6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0D63B6">
        <w:rPr>
          <w:rFonts w:cs="Arial"/>
          <w:sz w:val="24"/>
          <w:szCs w:val="24"/>
        </w:rPr>
        <w:t>Deníky a jejich přílohy oslovily celkem 6</w:t>
      </w:r>
      <w:r w:rsidR="00931F9A">
        <w:rPr>
          <w:rFonts w:cs="Arial"/>
          <w:sz w:val="24"/>
          <w:szCs w:val="24"/>
        </w:rPr>
        <w:t>3</w:t>
      </w:r>
      <w:r w:rsidRPr="000D63B6">
        <w:rPr>
          <w:rFonts w:cs="Arial"/>
          <w:sz w:val="24"/>
          <w:szCs w:val="24"/>
        </w:rPr>
        <w:t> % populace.</w:t>
      </w:r>
    </w:p>
    <w:p w:rsidR="00617FEC" w:rsidRPr="000D63B6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0D63B6">
        <w:rPr>
          <w:rFonts w:cs="Arial"/>
          <w:sz w:val="24"/>
          <w:szCs w:val="24"/>
        </w:rPr>
        <w:t xml:space="preserve">Čtenářem alespoň jednoho časopisu vydávaného v ČR je </w:t>
      </w:r>
      <w:r w:rsidR="00B74103" w:rsidRPr="000D63B6">
        <w:rPr>
          <w:rFonts w:cs="Arial"/>
          <w:sz w:val="24"/>
          <w:szCs w:val="24"/>
        </w:rPr>
        <w:t>7</w:t>
      </w:r>
      <w:r w:rsidR="00931F9A">
        <w:rPr>
          <w:rFonts w:cs="Arial"/>
          <w:sz w:val="24"/>
          <w:szCs w:val="24"/>
        </w:rPr>
        <w:t>7</w:t>
      </w:r>
      <w:r w:rsidRPr="000D63B6">
        <w:rPr>
          <w:rFonts w:cs="Arial"/>
          <w:sz w:val="24"/>
          <w:szCs w:val="24"/>
        </w:rPr>
        <w:t xml:space="preserve"> % občanů ČR ve věku 12 – 79 let, tj. absolutně </w:t>
      </w:r>
      <w:r w:rsidR="007E6892" w:rsidRPr="000D63B6">
        <w:rPr>
          <w:rFonts w:cs="Arial"/>
          <w:sz w:val="24"/>
          <w:szCs w:val="24"/>
        </w:rPr>
        <w:t>6,</w:t>
      </w:r>
      <w:r w:rsidR="00F917CC" w:rsidRPr="000D63B6">
        <w:rPr>
          <w:rFonts w:cs="Arial"/>
          <w:sz w:val="24"/>
          <w:szCs w:val="24"/>
        </w:rPr>
        <w:t>8</w:t>
      </w:r>
      <w:r w:rsidRPr="000D63B6">
        <w:rPr>
          <w:rFonts w:cs="Arial"/>
          <w:sz w:val="24"/>
          <w:szCs w:val="24"/>
        </w:rPr>
        <w:t xml:space="preserve"> mil. osob.</w:t>
      </w:r>
    </w:p>
    <w:p w:rsidR="00617FEC" w:rsidRPr="000D63B6" w:rsidRDefault="00617FEC" w:rsidP="00617FEC">
      <w:pPr>
        <w:suppressAutoHyphens/>
        <w:jc w:val="both"/>
        <w:rPr>
          <w:rFonts w:cs="Arial"/>
          <w:sz w:val="24"/>
          <w:szCs w:val="24"/>
        </w:rPr>
      </w:pPr>
    </w:p>
    <w:p w:rsidR="00617FEC" w:rsidRPr="000D63B6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0D63B6">
        <w:rPr>
          <w:rFonts w:cs="Arial"/>
          <w:sz w:val="24"/>
          <w:szCs w:val="24"/>
        </w:rPr>
        <w:t xml:space="preserve">Celková čtenost všech tiskových titulů na vydání dosahuje </w:t>
      </w:r>
      <w:r w:rsidR="00766A03" w:rsidRPr="000D63B6">
        <w:rPr>
          <w:rFonts w:cs="Arial"/>
          <w:sz w:val="24"/>
          <w:szCs w:val="24"/>
        </w:rPr>
        <w:t>téměř</w:t>
      </w:r>
      <w:r w:rsidR="007E6892" w:rsidRPr="000D63B6">
        <w:rPr>
          <w:rFonts w:cs="Arial"/>
          <w:sz w:val="24"/>
          <w:szCs w:val="24"/>
        </w:rPr>
        <w:t xml:space="preserve"> </w:t>
      </w:r>
      <w:r w:rsidR="00766A03" w:rsidRPr="000D63B6">
        <w:rPr>
          <w:rFonts w:cs="Arial"/>
          <w:sz w:val="24"/>
          <w:szCs w:val="24"/>
        </w:rPr>
        <w:t>6</w:t>
      </w:r>
      <w:r w:rsidR="00931F9A">
        <w:rPr>
          <w:rFonts w:cs="Arial"/>
          <w:sz w:val="24"/>
          <w:szCs w:val="24"/>
        </w:rPr>
        <w:t>7</w:t>
      </w:r>
      <w:r w:rsidRPr="000D63B6">
        <w:rPr>
          <w:rFonts w:cs="Arial"/>
          <w:sz w:val="24"/>
          <w:szCs w:val="24"/>
        </w:rPr>
        <w:t xml:space="preserve"> % populace </w:t>
      </w:r>
      <w:r w:rsidR="00C207C9" w:rsidRPr="000D63B6">
        <w:rPr>
          <w:rFonts w:cs="Arial"/>
          <w:sz w:val="24"/>
          <w:szCs w:val="24"/>
        </w:rPr>
        <w:t xml:space="preserve">ve věku </w:t>
      </w:r>
      <w:r w:rsidRPr="000D63B6">
        <w:rPr>
          <w:rFonts w:cs="Arial"/>
          <w:sz w:val="24"/>
          <w:szCs w:val="24"/>
        </w:rPr>
        <w:t xml:space="preserve">12 – 79 let, čtenost na vydání deníků a jejich příloh je </w:t>
      </w:r>
      <w:r w:rsidR="00931F9A">
        <w:rPr>
          <w:rFonts w:cs="Arial"/>
          <w:sz w:val="24"/>
          <w:szCs w:val="24"/>
        </w:rPr>
        <w:t>více než</w:t>
      </w:r>
      <w:r w:rsidRPr="000D63B6">
        <w:rPr>
          <w:rFonts w:cs="Arial"/>
          <w:sz w:val="24"/>
          <w:szCs w:val="24"/>
        </w:rPr>
        <w:t xml:space="preserve"> </w:t>
      </w:r>
      <w:r w:rsidR="00931F9A">
        <w:rPr>
          <w:rFonts w:cs="Arial"/>
          <w:sz w:val="24"/>
          <w:szCs w:val="24"/>
        </w:rPr>
        <w:t>39</w:t>
      </w:r>
      <w:r w:rsidRPr="000D63B6">
        <w:rPr>
          <w:rFonts w:cs="Arial"/>
          <w:sz w:val="24"/>
          <w:szCs w:val="24"/>
        </w:rPr>
        <w:t xml:space="preserve"> %, čtenost časopisů na vydání je </w:t>
      </w:r>
      <w:r w:rsidR="00766A03" w:rsidRPr="000D63B6">
        <w:rPr>
          <w:rFonts w:cs="Arial"/>
          <w:sz w:val="24"/>
          <w:szCs w:val="24"/>
        </w:rPr>
        <w:t>58</w:t>
      </w:r>
      <w:r w:rsidRPr="000D63B6">
        <w:rPr>
          <w:rFonts w:cs="Arial"/>
          <w:sz w:val="24"/>
          <w:szCs w:val="24"/>
        </w:rPr>
        <w:t> %.</w:t>
      </w:r>
    </w:p>
    <w:p w:rsidR="00617FEC" w:rsidRPr="000D63B6" w:rsidRDefault="00617FEC" w:rsidP="00617FEC">
      <w:pPr>
        <w:suppressAutoHyphens/>
        <w:jc w:val="both"/>
        <w:rPr>
          <w:rFonts w:cs="Arial"/>
          <w:sz w:val="24"/>
          <w:szCs w:val="24"/>
        </w:rPr>
      </w:pPr>
    </w:p>
    <w:p w:rsidR="00617FEC" w:rsidRPr="000D63B6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0D63B6">
        <w:rPr>
          <w:rFonts w:cs="Arial"/>
          <w:sz w:val="24"/>
          <w:szCs w:val="24"/>
        </w:rPr>
        <w:t>Skupina denního tisku zůstává nadále stabilní a pořadí titulů se dlouhodobě nemění. Nejčtenějším celostátním deníkem je Blesk (</w:t>
      </w:r>
      <w:r w:rsidR="00766A03" w:rsidRPr="000D63B6">
        <w:rPr>
          <w:rFonts w:cs="Arial"/>
          <w:sz w:val="24"/>
          <w:szCs w:val="24"/>
        </w:rPr>
        <w:t>7</w:t>
      </w:r>
      <w:r w:rsidR="00F339D4">
        <w:rPr>
          <w:rFonts w:cs="Arial"/>
          <w:sz w:val="24"/>
          <w:szCs w:val="24"/>
        </w:rPr>
        <w:t>01</w:t>
      </w:r>
      <w:r w:rsidRPr="000D63B6">
        <w:rPr>
          <w:rFonts w:cs="Arial"/>
          <w:sz w:val="24"/>
          <w:szCs w:val="24"/>
        </w:rPr>
        <w:t xml:space="preserve"> tis. čtenářů na vydání) následovaný MF DNES (</w:t>
      </w:r>
      <w:r w:rsidR="007D3AF9" w:rsidRPr="000D63B6">
        <w:rPr>
          <w:rFonts w:cs="Arial"/>
          <w:sz w:val="24"/>
          <w:szCs w:val="24"/>
        </w:rPr>
        <w:t>4</w:t>
      </w:r>
      <w:r w:rsidR="00F339D4">
        <w:rPr>
          <w:rFonts w:cs="Arial"/>
          <w:sz w:val="24"/>
          <w:szCs w:val="24"/>
        </w:rPr>
        <w:t>61</w:t>
      </w:r>
      <w:r w:rsidRPr="000D63B6">
        <w:rPr>
          <w:rFonts w:cs="Arial"/>
          <w:sz w:val="24"/>
          <w:szCs w:val="24"/>
        </w:rPr>
        <w:t xml:space="preserve"> tis. čtenářů) a Právem (</w:t>
      </w:r>
      <w:r w:rsidR="00F339D4">
        <w:rPr>
          <w:rFonts w:cs="Arial"/>
          <w:sz w:val="24"/>
          <w:szCs w:val="24"/>
        </w:rPr>
        <w:t>19</w:t>
      </w:r>
      <w:r w:rsidR="00766A03" w:rsidRPr="000D63B6">
        <w:rPr>
          <w:rFonts w:cs="Arial"/>
          <w:sz w:val="24"/>
          <w:szCs w:val="24"/>
        </w:rPr>
        <w:t>7</w:t>
      </w:r>
      <w:r w:rsidRPr="000D63B6">
        <w:rPr>
          <w:rFonts w:cs="Arial"/>
          <w:sz w:val="24"/>
          <w:szCs w:val="24"/>
        </w:rPr>
        <w:t xml:space="preserve"> tis. čtenářů).</w:t>
      </w:r>
    </w:p>
    <w:p w:rsidR="00617FEC" w:rsidRPr="000D63B6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0D63B6">
        <w:rPr>
          <w:rFonts w:cs="Arial"/>
          <w:sz w:val="24"/>
          <w:szCs w:val="24"/>
        </w:rPr>
        <w:t xml:space="preserve">Celkem </w:t>
      </w:r>
      <w:r w:rsidR="00B12641" w:rsidRPr="000D63B6">
        <w:rPr>
          <w:rFonts w:cs="Arial"/>
          <w:sz w:val="24"/>
          <w:szCs w:val="24"/>
        </w:rPr>
        <w:t>4</w:t>
      </w:r>
      <w:r w:rsidR="00F339D4">
        <w:rPr>
          <w:rFonts w:cs="Arial"/>
          <w:sz w:val="24"/>
          <w:szCs w:val="24"/>
        </w:rPr>
        <w:t>34</w:t>
      </w:r>
      <w:r w:rsidRPr="000D63B6">
        <w:rPr>
          <w:rFonts w:cs="Arial"/>
          <w:sz w:val="24"/>
          <w:szCs w:val="24"/>
        </w:rPr>
        <w:t xml:space="preserve"> tis. čtenářů na vydání má Deník - síť regionálních titulů vydavatelství Vltava Labe Media.</w:t>
      </w:r>
    </w:p>
    <w:p w:rsidR="00617FEC" w:rsidRPr="000D63B6" w:rsidRDefault="00617FEC" w:rsidP="00617FEC">
      <w:pPr>
        <w:suppressAutoHyphens/>
        <w:jc w:val="both"/>
        <w:rPr>
          <w:rFonts w:cs="Arial"/>
          <w:sz w:val="24"/>
          <w:szCs w:val="24"/>
        </w:rPr>
      </w:pPr>
    </w:p>
    <w:p w:rsidR="00617FEC" w:rsidRPr="000D63B6" w:rsidRDefault="00617FEC" w:rsidP="00617FEC">
      <w:pPr>
        <w:suppressAutoHyphens/>
        <w:jc w:val="both"/>
        <w:rPr>
          <w:rFonts w:cs="Arial"/>
          <w:sz w:val="24"/>
          <w:szCs w:val="24"/>
        </w:rPr>
      </w:pPr>
      <w:r w:rsidRPr="000D63B6">
        <w:rPr>
          <w:rFonts w:cs="Arial"/>
          <w:sz w:val="24"/>
          <w:szCs w:val="24"/>
        </w:rPr>
        <w:t xml:space="preserve">Mezi přílohami deníků je nejčtenější Blesk magazín TV (aktuálně </w:t>
      </w:r>
      <w:r w:rsidR="00766A03" w:rsidRPr="000D63B6">
        <w:rPr>
          <w:rFonts w:cs="Arial"/>
          <w:sz w:val="24"/>
          <w:szCs w:val="24"/>
        </w:rPr>
        <w:t>9</w:t>
      </w:r>
      <w:r w:rsidR="00F339D4">
        <w:rPr>
          <w:rFonts w:cs="Arial"/>
          <w:sz w:val="24"/>
          <w:szCs w:val="24"/>
        </w:rPr>
        <w:t>01</w:t>
      </w:r>
      <w:r w:rsidR="00766A03" w:rsidRPr="000D63B6">
        <w:rPr>
          <w:rFonts w:cs="Arial"/>
          <w:sz w:val="24"/>
          <w:szCs w:val="24"/>
        </w:rPr>
        <w:t xml:space="preserve"> tis</w:t>
      </w:r>
      <w:r w:rsidRPr="000D63B6">
        <w:rPr>
          <w:rFonts w:cs="Arial"/>
          <w:sz w:val="24"/>
          <w:szCs w:val="24"/>
        </w:rPr>
        <w:t>. čtenářů) a druhý nejčtenější TV magazín s</w:t>
      </w:r>
      <w:r w:rsidR="007D3AF9" w:rsidRPr="000D63B6">
        <w:rPr>
          <w:rFonts w:cs="Arial"/>
          <w:sz w:val="24"/>
          <w:szCs w:val="24"/>
        </w:rPr>
        <w:t>e</w:t>
      </w:r>
      <w:r w:rsidRPr="000D63B6">
        <w:rPr>
          <w:rFonts w:cs="Arial"/>
          <w:sz w:val="24"/>
          <w:szCs w:val="24"/>
        </w:rPr>
        <w:t> </w:t>
      </w:r>
      <w:r w:rsidR="00B12641" w:rsidRPr="000D63B6">
        <w:rPr>
          <w:rFonts w:cs="Arial"/>
          <w:sz w:val="24"/>
          <w:szCs w:val="24"/>
        </w:rPr>
        <w:t>7</w:t>
      </w:r>
      <w:r w:rsidR="00F339D4">
        <w:rPr>
          <w:rFonts w:cs="Arial"/>
          <w:sz w:val="24"/>
          <w:szCs w:val="24"/>
        </w:rPr>
        <w:t>22</w:t>
      </w:r>
      <w:r w:rsidRPr="000D63B6">
        <w:rPr>
          <w:rFonts w:cs="Arial"/>
          <w:sz w:val="24"/>
          <w:szCs w:val="24"/>
        </w:rPr>
        <w:t xml:space="preserve"> tis. čtenářů.</w:t>
      </w:r>
    </w:p>
    <w:p w:rsidR="00617FEC" w:rsidRPr="000D63B6" w:rsidRDefault="00617FEC" w:rsidP="00617FEC">
      <w:pPr>
        <w:suppressAutoHyphens/>
        <w:jc w:val="both"/>
        <w:rPr>
          <w:rFonts w:cs="Arial"/>
          <w:sz w:val="24"/>
          <w:szCs w:val="24"/>
        </w:rPr>
      </w:pPr>
    </w:p>
    <w:p w:rsidR="00652581" w:rsidRPr="000D63B6" w:rsidRDefault="00652581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FF55EB" w:rsidRPr="000D63B6" w:rsidRDefault="00C207C9" w:rsidP="000620FC">
      <w:pPr>
        <w:widowControl w:val="0"/>
        <w:tabs>
          <w:tab w:val="left" w:pos="4082"/>
          <w:tab w:val="left" w:pos="4309"/>
        </w:tabs>
        <w:outlineLvl w:val="0"/>
        <w:rPr>
          <w:rFonts w:cs="Arial"/>
          <w:sz w:val="24"/>
          <w:szCs w:val="24"/>
        </w:rPr>
      </w:pPr>
      <w:r w:rsidRPr="000D63B6">
        <w:rPr>
          <w:rFonts w:cs="Arial"/>
          <w:sz w:val="24"/>
          <w:szCs w:val="24"/>
        </w:rPr>
        <w:t>Součástí výsledků nejsou</w:t>
      </w:r>
      <w:r w:rsidR="00CF6F31" w:rsidRPr="000D63B6">
        <w:rPr>
          <w:rFonts w:cs="Arial"/>
          <w:sz w:val="24"/>
          <w:szCs w:val="24"/>
        </w:rPr>
        <w:t xml:space="preserve"> tituly vydavatelů, kteří se neúčastní auditu nákladu tisku ABC ČR a </w:t>
      </w:r>
      <w:r w:rsidRPr="000D63B6">
        <w:rPr>
          <w:rFonts w:cs="Arial"/>
          <w:sz w:val="24"/>
          <w:szCs w:val="24"/>
        </w:rPr>
        <w:t xml:space="preserve">financování </w:t>
      </w:r>
      <w:r w:rsidR="00CF6F31" w:rsidRPr="000D63B6">
        <w:rPr>
          <w:rFonts w:cs="Arial"/>
          <w:sz w:val="24"/>
          <w:szCs w:val="24"/>
        </w:rPr>
        <w:t>měření v rámci výzkumu MEDIA PROJEKT.</w:t>
      </w:r>
      <w:r w:rsidR="000620FC" w:rsidRPr="000D63B6">
        <w:rPr>
          <w:rFonts w:cs="Arial"/>
          <w:sz w:val="24"/>
          <w:szCs w:val="24"/>
        </w:rPr>
        <w:tab/>
      </w:r>
    </w:p>
    <w:p w:rsidR="00FF55EB" w:rsidRPr="000D63B6" w:rsidRDefault="00FF55EB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FF55EB" w:rsidRPr="000D63B6" w:rsidRDefault="00FF55EB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8D46C9" w:rsidRPr="000D63B6" w:rsidRDefault="008D46C9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8D46C9" w:rsidRPr="000D63B6" w:rsidRDefault="008D46C9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8D46C9" w:rsidRPr="000D63B6" w:rsidRDefault="008D46C9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8D46C9" w:rsidRPr="000D63B6" w:rsidRDefault="008D46C9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8D46C9" w:rsidRPr="000D63B6" w:rsidRDefault="008D46C9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8D46C9" w:rsidRPr="000D63B6" w:rsidRDefault="008D46C9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8D46C9" w:rsidRPr="000D63B6" w:rsidRDefault="008D46C9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8D46C9" w:rsidRPr="000D63B6" w:rsidRDefault="008D46C9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8D46C9" w:rsidRPr="000D63B6" w:rsidRDefault="008D46C9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326F6A" w:rsidRPr="000D63B6" w:rsidRDefault="00326F6A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ED6F52" w:rsidRPr="000D63B6" w:rsidRDefault="00ED6F52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</w:p>
    <w:p w:rsidR="00617FEC" w:rsidRPr="000D63B6" w:rsidRDefault="00326F6A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  <w:r w:rsidRPr="000D63B6">
        <w:rPr>
          <w:rFonts w:cs="Arial"/>
          <w:spacing w:val="20"/>
          <w:sz w:val="18"/>
          <w:szCs w:val="24"/>
        </w:rPr>
        <w:t>D</w:t>
      </w:r>
      <w:r w:rsidR="00617FEC" w:rsidRPr="000D63B6">
        <w:rPr>
          <w:rFonts w:cs="Arial"/>
          <w:spacing w:val="20"/>
          <w:sz w:val="18"/>
          <w:szCs w:val="24"/>
        </w:rPr>
        <w:t xml:space="preserve">alší informace: </w:t>
      </w:r>
      <w:r w:rsidR="00A31BA3" w:rsidRPr="000D63B6">
        <w:rPr>
          <w:rFonts w:cs="Arial"/>
          <w:spacing w:val="20"/>
          <w:sz w:val="18"/>
          <w:szCs w:val="24"/>
        </w:rPr>
        <w:t>kancelář</w:t>
      </w:r>
      <w:r w:rsidR="00617FEC" w:rsidRPr="000D63B6">
        <w:rPr>
          <w:rFonts w:cs="Arial"/>
          <w:spacing w:val="20"/>
          <w:sz w:val="18"/>
          <w:szCs w:val="24"/>
        </w:rPr>
        <w:t xml:space="preserve"> Unie vydavatelů, tel: 222 329 730,</w:t>
      </w:r>
    </w:p>
    <w:p w:rsidR="00617FEC" w:rsidRPr="000D63B6" w:rsidRDefault="00617FEC" w:rsidP="00617FEC">
      <w:pPr>
        <w:widowControl w:val="0"/>
        <w:tabs>
          <w:tab w:val="left" w:pos="4082"/>
          <w:tab w:val="left" w:pos="4309"/>
        </w:tabs>
        <w:jc w:val="center"/>
        <w:outlineLvl w:val="0"/>
        <w:rPr>
          <w:rFonts w:cs="Arial"/>
          <w:spacing w:val="20"/>
          <w:sz w:val="18"/>
          <w:szCs w:val="24"/>
        </w:rPr>
      </w:pPr>
      <w:r w:rsidRPr="000D63B6">
        <w:rPr>
          <w:rFonts w:cs="Arial"/>
          <w:spacing w:val="20"/>
          <w:sz w:val="18"/>
          <w:szCs w:val="24"/>
        </w:rPr>
        <w:t>mail: unie@unievydavatelu.cz, http://www.unievydavatelu.cz</w:t>
      </w:r>
    </w:p>
    <w:p w:rsidR="001747A3" w:rsidRPr="000D63B6" w:rsidRDefault="006527DE" w:rsidP="00426E09">
      <w:pPr>
        <w:pStyle w:val="StylStylStylStyl214bnenTun"/>
        <w:spacing w:after="60"/>
        <w:rPr>
          <w:spacing w:val="20"/>
          <w:sz w:val="24"/>
          <w:szCs w:val="24"/>
        </w:rPr>
      </w:pPr>
      <w:r w:rsidRPr="000D63B6">
        <w:rPr>
          <w:b/>
          <w:sz w:val="36"/>
        </w:rPr>
        <w:lastRenderedPageBreak/>
        <w:tab/>
      </w:r>
      <w:r w:rsidR="00050027" w:rsidRPr="000D63B6">
        <w:rPr>
          <w:b/>
          <w:sz w:val="36"/>
        </w:rPr>
        <w:t xml:space="preserve">І </w:t>
      </w:r>
      <w:r w:rsidR="00050027" w:rsidRPr="000D63B6">
        <w:t>Celostátní deníky</w:t>
      </w:r>
    </w:p>
    <w:p w:rsidR="001747A3" w:rsidRPr="000D63B6" w:rsidRDefault="001747A3" w:rsidP="00426E09">
      <w:pPr>
        <w:rPr>
          <w:rFonts w:cs="Arial"/>
        </w:rPr>
      </w:pPr>
    </w:p>
    <w:tbl>
      <w:tblPr>
        <w:tblW w:w="9180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23"/>
      </w:tblGrid>
      <w:tr w:rsidR="001747A3" w:rsidRPr="000D63B6">
        <w:trPr>
          <w:trHeight w:val="360"/>
        </w:trPr>
        <w:tc>
          <w:tcPr>
            <w:tcW w:w="9180" w:type="dxa"/>
          </w:tcPr>
          <w:tbl>
            <w:tblPr>
              <w:tblW w:w="9083" w:type="dxa"/>
              <w:jc w:val="center"/>
              <w:tblLook w:val="01E0" w:firstRow="1" w:lastRow="1" w:firstColumn="1" w:lastColumn="1" w:noHBand="0" w:noVBand="0"/>
            </w:tblPr>
            <w:tblGrid>
              <w:gridCol w:w="4077"/>
              <w:gridCol w:w="2525"/>
              <w:gridCol w:w="2481"/>
            </w:tblGrid>
            <w:tr w:rsidR="001747A3" w:rsidRPr="000D63B6" w:rsidTr="00C5031B">
              <w:trPr>
                <w:trHeight w:val="369"/>
                <w:jc w:val="center"/>
              </w:trPr>
              <w:tc>
                <w:tcPr>
                  <w:tcW w:w="2244" w:type="pct"/>
                  <w:shd w:val="clear" w:color="auto" w:fill="606060"/>
                  <w:vAlign w:val="center"/>
                </w:tcPr>
                <w:p w:rsidR="001747A3" w:rsidRPr="000D63B6" w:rsidRDefault="001747A3" w:rsidP="00426E09">
                  <w:pPr>
                    <w:rPr>
                      <w:b/>
                      <w:color w:val="FFFFFF"/>
                    </w:rPr>
                  </w:pPr>
                </w:p>
              </w:tc>
              <w:tc>
                <w:tcPr>
                  <w:tcW w:w="1390" w:type="pct"/>
                  <w:shd w:val="clear" w:color="auto" w:fill="606060"/>
                  <w:vAlign w:val="center"/>
                </w:tcPr>
                <w:p w:rsidR="001747A3" w:rsidRPr="000D63B6" w:rsidRDefault="00C77F5B" w:rsidP="00426E09">
                  <w:pPr>
                    <w:jc w:val="right"/>
                    <w:rPr>
                      <w:rFonts w:cs="Arial"/>
                      <w:b/>
                      <w:color w:val="FFFFFF"/>
                    </w:rPr>
                  </w:pPr>
                  <w:r w:rsidRPr="000D63B6">
                    <w:rPr>
                      <w:rFonts w:cs="Arial"/>
                      <w:b/>
                      <w:color w:val="FFFFFF"/>
                    </w:rPr>
                    <w:t>Čtenost</w:t>
                  </w:r>
                </w:p>
              </w:tc>
              <w:tc>
                <w:tcPr>
                  <w:tcW w:w="1366" w:type="pct"/>
                  <w:shd w:val="clear" w:color="auto" w:fill="606060"/>
                  <w:vAlign w:val="center"/>
                </w:tcPr>
                <w:p w:rsidR="001747A3" w:rsidRPr="000D63B6" w:rsidRDefault="00C77F5B" w:rsidP="00426E09">
                  <w:pPr>
                    <w:jc w:val="right"/>
                    <w:rPr>
                      <w:rFonts w:cs="Arial"/>
                      <w:b/>
                      <w:color w:val="FFFFFF"/>
                    </w:rPr>
                  </w:pPr>
                  <w:r w:rsidRPr="000D63B6">
                    <w:rPr>
                      <w:rFonts w:cs="Arial"/>
                      <w:b/>
                      <w:color w:val="FFFFFF"/>
                    </w:rPr>
                    <w:t>PN</w:t>
                  </w:r>
                </w:p>
              </w:tc>
            </w:tr>
            <w:tr w:rsidR="0098346A" w:rsidRPr="000D63B6" w:rsidTr="00C5031B">
              <w:trPr>
                <w:trHeight w:val="369"/>
                <w:jc w:val="center"/>
              </w:trPr>
              <w:tc>
                <w:tcPr>
                  <w:tcW w:w="2244" w:type="pct"/>
                  <w:vAlign w:val="center"/>
                </w:tcPr>
                <w:p w:rsidR="0098346A" w:rsidRPr="000D63B6" w:rsidRDefault="0098346A">
                  <w:pPr>
                    <w:rPr>
                      <w:rFonts w:cs="Arial"/>
                      <w:color w:val="000000"/>
                    </w:rPr>
                  </w:pPr>
                  <w:r w:rsidRPr="000D63B6">
                    <w:rPr>
                      <w:rFonts w:cs="Arial"/>
                      <w:color w:val="000000"/>
                      <w:szCs w:val="16"/>
                    </w:rPr>
                    <w:t>Blesk</w:t>
                  </w:r>
                </w:p>
              </w:tc>
              <w:tc>
                <w:tcPr>
                  <w:tcW w:w="1390" w:type="pct"/>
                  <w:vAlign w:val="center"/>
                </w:tcPr>
                <w:p w:rsidR="0098346A" w:rsidRPr="000D63B6" w:rsidRDefault="0098346A">
                  <w:pPr>
                    <w:jc w:val="right"/>
                    <w:rPr>
                      <w:rFonts w:cs="Arial"/>
                      <w:color w:val="000000"/>
                    </w:rPr>
                  </w:pPr>
                  <w:r w:rsidRPr="000D63B6">
                    <w:rPr>
                      <w:rFonts w:cs="Arial"/>
                      <w:color w:val="000000"/>
                      <w:szCs w:val="16"/>
                    </w:rPr>
                    <w:t>701 000</w:t>
                  </w:r>
                </w:p>
              </w:tc>
              <w:tc>
                <w:tcPr>
                  <w:tcW w:w="1366" w:type="pct"/>
                  <w:vAlign w:val="center"/>
                </w:tcPr>
                <w:p w:rsidR="0098346A" w:rsidRPr="000D63B6" w:rsidRDefault="0098346A" w:rsidP="00392086">
                  <w:pPr>
                    <w:jc w:val="right"/>
                    <w:rPr>
                      <w:rFonts w:cs="Arial"/>
                      <w:color w:val="000000"/>
                    </w:rPr>
                  </w:pPr>
                  <w:r w:rsidRPr="000D63B6">
                    <w:rPr>
                      <w:rFonts w:cs="Arial"/>
                      <w:color w:val="000000"/>
                    </w:rPr>
                    <w:t>144 </w:t>
                  </w:r>
                  <w:r w:rsidR="00BF1984">
                    <w:rPr>
                      <w:rFonts w:cs="Arial"/>
                      <w:color w:val="000000"/>
                    </w:rPr>
                    <w:t>2</w:t>
                  </w:r>
                  <w:r w:rsidR="00392086">
                    <w:rPr>
                      <w:rFonts w:cs="Arial"/>
                      <w:color w:val="000000"/>
                    </w:rPr>
                    <w:t>19</w:t>
                  </w:r>
                </w:p>
              </w:tc>
            </w:tr>
            <w:tr w:rsidR="0098346A" w:rsidRPr="000D63B6" w:rsidTr="00C5031B">
              <w:trPr>
                <w:trHeight w:val="369"/>
                <w:jc w:val="center"/>
              </w:trPr>
              <w:tc>
                <w:tcPr>
                  <w:tcW w:w="2244" w:type="pct"/>
                  <w:shd w:val="clear" w:color="auto" w:fill="CCCCCC"/>
                  <w:vAlign w:val="center"/>
                </w:tcPr>
                <w:p w:rsidR="0098346A" w:rsidRPr="000D63B6" w:rsidRDefault="0098346A">
                  <w:pPr>
                    <w:rPr>
                      <w:rFonts w:cs="Arial"/>
                      <w:color w:val="000000"/>
                    </w:rPr>
                  </w:pPr>
                  <w:r w:rsidRPr="000D63B6">
                    <w:rPr>
                      <w:rFonts w:cs="Arial"/>
                      <w:color w:val="000000"/>
                      <w:szCs w:val="16"/>
                    </w:rPr>
                    <w:t>MF DNES</w:t>
                  </w:r>
                </w:p>
              </w:tc>
              <w:tc>
                <w:tcPr>
                  <w:tcW w:w="1390" w:type="pct"/>
                  <w:shd w:val="clear" w:color="auto" w:fill="CCCCCC"/>
                  <w:vAlign w:val="center"/>
                </w:tcPr>
                <w:p w:rsidR="0098346A" w:rsidRPr="000D63B6" w:rsidRDefault="0098346A">
                  <w:pPr>
                    <w:jc w:val="right"/>
                    <w:rPr>
                      <w:rFonts w:cs="Arial"/>
                      <w:color w:val="000000"/>
                    </w:rPr>
                  </w:pPr>
                  <w:r w:rsidRPr="000D63B6">
                    <w:rPr>
                      <w:rFonts w:cs="Arial"/>
                      <w:color w:val="000000"/>
                      <w:szCs w:val="16"/>
                    </w:rPr>
                    <w:t>461 000</w:t>
                  </w:r>
                </w:p>
              </w:tc>
              <w:tc>
                <w:tcPr>
                  <w:tcW w:w="1366" w:type="pct"/>
                  <w:shd w:val="clear" w:color="auto" w:fill="CCCCCC"/>
                  <w:vAlign w:val="center"/>
                </w:tcPr>
                <w:p w:rsidR="0098346A" w:rsidRPr="000D63B6" w:rsidRDefault="0098346A">
                  <w:pPr>
                    <w:jc w:val="right"/>
                    <w:rPr>
                      <w:rFonts w:cs="Arial"/>
                      <w:color w:val="000000"/>
                    </w:rPr>
                  </w:pPr>
                  <w:r w:rsidRPr="000D63B6">
                    <w:rPr>
                      <w:rFonts w:cs="Arial"/>
                      <w:color w:val="000000"/>
                    </w:rPr>
                    <w:t>94 018</w:t>
                  </w:r>
                </w:p>
              </w:tc>
            </w:tr>
            <w:tr w:rsidR="0098346A" w:rsidRPr="000D63B6" w:rsidTr="00C5031B">
              <w:trPr>
                <w:trHeight w:val="369"/>
                <w:jc w:val="center"/>
              </w:trPr>
              <w:tc>
                <w:tcPr>
                  <w:tcW w:w="2244" w:type="pct"/>
                  <w:vAlign w:val="center"/>
                </w:tcPr>
                <w:p w:rsidR="0098346A" w:rsidRPr="000D63B6" w:rsidRDefault="0098346A">
                  <w:pPr>
                    <w:rPr>
                      <w:rFonts w:cs="Arial"/>
                      <w:color w:val="000000"/>
                    </w:rPr>
                  </w:pPr>
                  <w:r w:rsidRPr="000D63B6">
                    <w:rPr>
                      <w:rFonts w:cs="Arial"/>
                      <w:color w:val="000000"/>
                      <w:szCs w:val="16"/>
                    </w:rPr>
                    <w:t>Právo</w:t>
                  </w:r>
                </w:p>
              </w:tc>
              <w:tc>
                <w:tcPr>
                  <w:tcW w:w="1390" w:type="pct"/>
                  <w:vAlign w:val="center"/>
                </w:tcPr>
                <w:p w:rsidR="0098346A" w:rsidRPr="000D63B6" w:rsidRDefault="0098346A">
                  <w:pPr>
                    <w:jc w:val="right"/>
                    <w:rPr>
                      <w:rFonts w:cs="Arial"/>
                      <w:color w:val="000000"/>
                    </w:rPr>
                  </w:pPr>
                  <w:r w:rsidRPr="000D63B6">
                    <w:rPr>
                      <w:rFonts w:cs="Arial"/>
                      <w:color w:val="000000"/>
                      <w:szCs w:val="16"/>
                    </w:rPr>
                    <w:t>197 000</w:t>
                  </w:r>
                </w:p>
              </w:tc>
              <w:tc>
                <w:tcPr>
                  <w:tcW w:w="1366" w:type="pct"/>
                  <w:vAlign w:val="center"/>
                </w:tcPr>
                <w:p w:rsidR="0098346A" w:rsidRPr="000D63B6" w:rsidRDefault="0098346A">
                  <w:pPr>
                    <w:jc w:val="right"/>
                    <w:rPr>
                      <w:rFonts w:cs="Arial"/>
                      <w:color w:val="000000"/>
                    </w:rPr>
                  </w:pPr>
                  <w:r w:rsidRPr="000D63B6">
                    <w:rPr>
                      <w:rFonts w:cs="Arial"/>
                      <w:color w:val="000000"/>
                    </w:rPr>
                    <w:t>58 080</w:t>
                  </w:r>
                </w:p>
              </w:tc>
            </w:tr>
            <w:tr w:rsidR="0098346A" w:rsidRPr="000D63B6" w:rsidTr="00C5031B">
              <w:trPr>
                <w:trHeight w:val="369"/>
                <w:jc w:val="center"/>
              </w:trPr>
              <w:tc>
                <w:tcPr>
                  <w:tcW w:w="2244" w:type="pct"/>
                  <w:shd w:val="clear" w:color="auto" w:fill="CCCCCC"/>
                  <w:vAlign w:val="center"/>
                </w:tcPr>
                <w:p w:rsidR="0098346A" w:rsidRPr="000D63B6" w:rsidRDefault="0098346A">
                  <w:pPr>
                    <w:rPr>
                      <w:rFonts w:cs="Arial"/>
                      <w:color w:val="000000"/>
                    </w:rPr>
                  </w:pPr>
                  <w:r w:rsidRPr="000D63B6">
                    <w:rPr>
                      <w:rFonts w:cs="Arial"/>
                      <w:color w:val="000000"/>
                      <w:szCs w:val="16"/>
                    </w:rPr>
                    <w:t>Lidové noviny</w:t>
                  </w:r>
                </w:p>
              </w:tc>
              <w:tc>
                <w:tcPr>
                  <w:tcW w:w="1390" w:type="pct"/>
                  <w:shd w:val="clear" w:color="auto" w:fill="CCCCCC"/>
                  <w:vAlign w:val="center"/>
                </w:tcPr>
                <w:p w:rsidR="0098346A" w:rsidRPr="000D63B6" w:rsidRDefault="0098346A">
                  <w:pPr>
                    <w:jc w:val="right"/>
                    <w:rPr>
                      <w:rFonts w:cs="Arial"/>
                      <w:color w:val="000000"/>
                    </w:rPr>
                  </w:pPr>
                  <w:r w:rsidRPr="000D63B6">
                    <w:rPr>
                      <w:rFonts w:cs="Arial"/>
                      <w:color w:val="000000"/>
                      <w:szCs w:val="16"/>
                    </w:rPr>
                    <w:t>177 000</w:t>
                  </w:r>
                </w:p>
              </w:tc>
              <w:tc>
                <w:tcPr>
                  <w:tcW w:w="1366" w:type="pct"/>
                  <w:shd w:val="clear" w:color="auto" w:fill="CCCCCC"/>
                  <w:vAlign w:val="center"/>
                </w:tcPr>
                <w:p w:rsidR="0098346A" w:rsidRPr="000D63B6" w:rsidRDefault="00392086">
                  <w:pPr>
                    <w:jc w:val="right"/>
                    <w:rPr>
                      <w:rFonts w:cs="Arial"/>
                      <w:color w:val="000000"/>
                    </w:rPr>
                  </w:pPr>
                  <w:r>
                    <w:rPr>
                      <w:rFonts w:cs="Arial"/>
                      <w:color w:val="000000"/>
                    </w:rPr>
                    <w:t>26 008</w:t>
                  </w:r>
                </w:p>
              </w:tc>
            </w:tr>
            <w:tr w:rsidR="0098346A" w:rsidRPr="000D63B6" w:rsidTr="00C5031B">
              <w:trPr>
                <w:trHeight w:val="369"/>
                <w:jc w:val="center"/>
              </w:trPr>
              <w:tc>
                <w:tcPr>
                  <w:tcW w:w="2244" w:type="pct"/>
                  <w:vAlign w:val="center"/>
                </w:tcPr>
                <w:p w:rsidR="0098346A" w:rsidRPr="000D63B6" w:rsidRDefault="0098346A">
                  <w:pPr>
                    <w:rPr>
                      <w:rFonts w:cs="Arial"/>
                      <w:color w:val="000000"/>
                    </w:rPr>
                  </w:pPr>
                  <w:r w:rsidRPr="000D63B6">
                    <w:rPr>
                      <w:rFonts w:cs="Arial"/>
                      <w:color w:val="000000"/>
                      <w:szCs w:val="16"/>
                    </w:rPr>
                    <w:t>Aha!</w:t>
                  </w:r>
                </w:p>
              </w:tc>
              <w:tc>
                <w:tcPr>
                  <w:tcW w:w="1390" w:type="pct"/>
                  <w:vAlign w:val="center"/>
                </w:tcPr>
                <w:p w:rsidR="0098346A" w:rsidRPr="000D63B6" w:rsidRDefault="0098346A">
                  <w:pPr>
                    <w:jc w:val="right"/>
                    <w:rPr>
                      <w:rFonts w:cs="Arial"/>
                      <w:color w:val="000000"/>
                    </w:rPr>
                  </w:pPr>
                  <w:r w:rsidRPr="000D63B6">
                    <w:rPr>
                      <w:rFonts w:cs="Arial"/>
                      <w:color w:val="000000"/>
                      <w:szCs w:val="16"/>
                    </w:rPr>
                    <w:t>175 000</w:t>
                  </w:r>
                </w:p>
              </w:tc>
              <w:tc>
                <w:tcPr>
                  <w:tcW w:w="1366" w:type="pct"/>
                  <w:vAlign w:val="center"/>
                </w:tcPr>
                <w:p w:rsidR="0098346A" w:rsidRPr="000D63B6" w:rsidRDefault="0098346A" w:rsidP="00392086">
                  <w:pPr>
                    <w:jc w:val="right"/>
                    <w:rPr>
                      <w:rFonts w:cs="Arial"/>
                      <w:color w:val="000000"/>
                    </w:rPr>
                  </w:pPr>
                  <w:r w:rsidRPr="000D63B6">
                    <w:rPr>
                      <w:rFonts w:cs="Arial"/>
                      <w:color w:val="000000"/>
                    </w:rPr>
                    <w:t>35 </w:t>
                  </w:r>
                  <w:r w:rsidR="00392086">
                    <w:rPr>
                      <w:rFonts w:cs="Arial"/>
                      <w:color w:val="000000"/>
                    </w:rPr>
                    <w:t>847</w:t>
                  </w:r>
                </w:p>
              </w:tc>
            </w:tr>
            <w:tr w:rsidR="0098346A" w:rsidRPr="000D63B6" w:rsidTr="00C5031B">
              <w:trPr>
                <w:trHeight w:val="369"/>
                <w:jc w:val="center"/>
              </w:trPr>
              <w:tc>
                <w:tcPr>
                  <w:tcW w:w="2244" w:type="pct"/>
                  <w:shd w:val="clear" w:color="auto" w:fill="CCCCCC"/>
                  <w:vAlign w:val="center"/>
                </w:tcPr>
                <w:p w:rsidR="0098346A" w:rsidRPr="000D63B6" w:rsidRDefault="0098346A">
                  <w:pPr>
                    <w:rPr>
                      <w:rFonts w:cs="Arial"/>
                      <w:color w:val="000000"/>
                    </w:rPr>
                  </w:pPr>
                  <w:r w:rsidRPr="000D63B6">
                    <w:rPr>
                      <w:rFonts w:cs="Arial"/>
                      <w:color w:val="000000"/>
                      <w:szCs w:val="16"/>
                    </w:rPr>
                    <w:t>Sport</w:t>
                  </w:r>
                </w:p>
              </w:tc>
              <w:tc>
                <w:tcPr>
                  <w:tcW w:w="1390" w:type="pct"/>
                  <w:shd w:val="clear" w:color="auto" w:fill="CCCCCC"/>
                  <w:vAlign w:val="center"/>
                </w:tcPr>
                <w:p w:rsidR="0098346A" w:rsidRPr="000D63B6" w:rsidRDefault="0098346A">
                  <w:pPr>
                    <w:jc w:val="right"/>
                    <w:rPr>
                      <w:rFonts w:cs="Arial"/>
                      <w:color w:val="000000"/>
                    </w:rPr>
                  </w:pPr>
                  <w:r w:rsidRPr="000D63B6">
                    <w:rPr>
                      <w:rFonts w:cs="Arial"/>
                      <w:color w:val="000000"/>
                      <w:szCs w:val="16"/>
                    </w:rPr>
                    <w:t>153 000</w:t>
                  </w:r>
                </w:p>
              </w:tc>
              <w:tc>
                <w:tcPr>
                  <w:tcW w:w="1366" w:type="pct"/>
                  <w:shd w:val="clear" w:color="auto" w:fill="CCCCCC"/>
                  <w:vAlign w:val="center"/>
                </w:tcPr>
                <w:p w:rsidR="0098346A" w:rsidRPr="000D63B6" w:rsidRDefault="00392086">
                  <w:pPr>
                    <w:jc w:val="right"/>
                    <w:rPr>
                      <w:rFonts w:cs="Arial"/>
                      <w:color w:val="000000"/>
                    </w:rPr>
                  </w:pPr>
                  <w:r>
                    <w:rPr>
                      <w:rFonts w:cs="Arial"/>
                      <w:color w:val="000000"/>
                    </w:rPr>
                    <w:t>19 960</w:t>
                  </w:r>
                </w:p>
              </w:tc>
            </w:tr>
            <w:tr w:rsidR="0098346A" w:rsidRPr="000D63B6" w:rsidTr="00C5031B">
              <w:trPr>
                <w:trHeight w:val="369"/>
                <w:jc w:val="center"/>
              </w:trPr>
              <w:tc>
                <w:tcPr>
                  <w:tcW w:w="2244" w:type="pct"/>
                  <w:tcBorders>
                    <w:bottom w:val="single" w:sz="4" w:space="0" w:color="999999"/>
                  </w:tcBorders>
                  <w:shd w:val="clear" w:color="auto" w:fill="auto"/>
                  <w:vAlign w:val="center"/>
                </w:tcPr>
                <w:p w:rsidR="0098346A" w:rsidRPr="000D63B6" w:rsidRDefault="0098346A">
                  <w:pPr>
                    <w:rPr>
                      <w:rFonts w:cs="Arial"/>
                      <w:color w:val="000000"/>
                    </w:rPr>
                  </w:pPr>
                  <w:r w:rsidRPr="000D63B6">
                    <w:rPr>
                      <w:rFonts w:cs="Arial"/>
                      <w:color w:val="000000"/>
                      <w:szCs w:val="16"/>
                    </w:rPr>
                    <w:t>Hospodářské noviny</w:t>
                  </w:r>
                </w:p>
              </w:tc>
              <w:tc>
                <w:tcPr>
                  <w:tcW w:w="1390" w:type="pct"/>
                  <w:tcBorders>
                    <w:bottom w:val="single" w:sz="4" w:space="0" w:color="999999"/>
                  </w:tcBorders>
                  <w:shd w:val="clear" w:color="auto" w:fill="auto"/>
                  <w:vAlign w:val="center"/>
                </w:tcPr>
                <w:p w:rsidR="0098346A" w:rsidRPr="000D63B6" w:rsidRDefault="0098346A">
                  <w:pPr>
                    <w:jc w:val="right"/>
                    <w:rPr>
                      <w:rFonts w:cs="Arial"/>
                      <w:color w:val="000000"/>
                    </w:rPr>
                  </w:pPr>
                  <w:r w:rsidRPr="000D63B6">
                    <w:rPr>
                      <w:rFonts w:cs="Arial"/>
                      <w:color w:val="000000"/>
                      <w:szCs w:val="16"/>
                    </w:rPr>
                    <w:t>145 000</w:t>
                  </w:r>
                </w:p>
              </w:tc>
              <w:tc>
                <w:tcPr>
                  <w:tcW w:w="1366" w:type="pct"/>
                  <w:tcBorders>
                    <w:bottom w:val="single" w:sz="4" w:space="0" w:color="999999"/>
                  </w:tcBorders>
                  <w:shd w:val="clear" w:color="auto" w:fill="auto"/>
                  <w:vAlign w:val="center"/>
                </w:tcPr>
                <w:p w:rsidR="0098346A" w:rsidRPr="000D63B6" w:rsidRDefault="0098346A">
                  <w:pPr>
                    <w:jc w:val="right"/>
                    <w:rPr>
                      <w:rFonts w:cs="Arial"/>
                      <w:color w:val="000000"/>
                    </w:rPr>
                  </w:pPr>
                  <w:r w:rsidRPr="000D63B6">
                    <w:rPr>
                      <w:rFonts w:cs="Arial"/>
                      <w:color w:val="000000"/>
                    </w:rPr>
                    <w:t>28 5</w:t>
                  </w:r>
                  <w:r w:rsidR="00392086">
                    <w:rPr>
                      <w:rFonts w:cs="Arial"/>
                      <w:color w:val="000000"/>
                    </w:rPr>
                    <w:t>61</w:t>
                  </w:r>
                </w:p>
              </w:tc>
            </w:tr>
          </w:tbl>
          <w:p w:rsidR="001747A3" w:rsidRPr="000D63B6" w:rsidRDefault="001747A3" w:rsidP="00426E09"/>
        </w:tc>
      </w:tr>
    </w:tbl>
    <w:p w:rsidR="001747A3" w:rsidRPr="000D63B6" w:rsidRDefault="001747A3" w:rsidP="00426E09">
      <w:pPr>
        <w:pStyle w:val="StylStyl214b"/>
        <w:spacing w:before="0" w:after="0"/>
        <w:outlineLvl w:val="9"/>
        <w:rPr>
          <w:b w:val="0"/>
          <w:bCs w:val="0"/>
          <w:sz w:val="20"/>
          <w:szCs w:val="20"/>
        </w:rPr>
      </w:pPr>
      <w:r w:rsidRPr="000D63B6">
        <w:rPr>
          <w:b w:val="0"/>
          <w:bCs w:val="0"/>
          <w:sz w:val="20"/>
          <w:szCs w:val="20"/>
        </w:rPr>
        <w:tab/>
      </w:r>
    </w:p>
    <w:p w:rsidR="001747A3" w:rsidRPr="000D63B6" w:rsidRDefault="001747A3" w:rsidP="00426E09">
      <w:pPr>
        <w:pStyle w:val="StylStylStyl214bnenTun"/>
        <w:spacing w:before="240" w:after="60"/>
        <w:rPr>
          <w:rStyle w:val="StylStylStyl214bnenTunChar"/>
          <w:rFonts w:ascii="Arial" w:hAnsi="Arial"/>
          <w:b w:val="0"/>
          <w:bCs w:val="0"/>
        </w:rPr>
      </w:pPr>
      <w:r w:rsidRPr="000D63B6">
        <w:rPr>
          <w:rStyle w:val="StylStylStyl214b18bChar"/>
          <w:rFonts w:ascii="Arial" w:hAnsi="Arial"/>
          <w:b w:val="0"/>
          <w:bCs w:val="0"/>
          <w:sz w:val="20"/>
          <w:szCs w:val="20"/>
        </w:rPr>
        <w:tab/>
      </w:r>
      <w:r w:rsidR="00AC2CB9" w:rsidRPr="000D63B6">
        <w:rPr>
          <w:b/>
          <w:sz w:val="36"/>
        </w:rPr>
        <w:t xml:space="preserve">І </w:t>
      </w:r>
      <w:r w:rsidR="00AC2CB9" w:rsidRPr="000D63B6">
        <w:t>Regionální deníky</w:t>
      </w:r>
    </w:p>
    <w:p w:rsidR="001747A3" w:rsidRPr="000D63B6" w:rsidRDefault="001747A3" w:rsidP="00426E09">
      <w:pPr>
        <w:rPr>
          <w:rFonts w:cs="Arial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396"/>
        <w:gridCol w:w="2245"/>
        <w:gridCol w:w="2431"/>
      </w:tblGrid>
      <w:tr w:rsidR="001747A3" w:rsidRPr="000D63B6" w:rsidTr="00415405">
        <w:trPr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0D63B6" w:rsidRDefault="001747A3" w:rsidP="00426E09">
            <w:pPr>
              <w:rPr>
                <w:color w:val="FFFFFF"/>
              </w:rPr>
            </w:pPr>
          </w:p>
        </w:tc>
        <w:tc>
          <w:tcPr>
            <w:tcW w:w="2245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0D63B6" w:rsidRDefault="00510B9A" w:rsidP="00426E09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0D63B6" w:rsidRDefault="00492DDB" w:rsidP="00426E09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PN</w:t>
            </w:r>
          </w:p>
        </w:tc>
      </w:tr>
      <w:tr w:rsidR="00C01AB4" w:rsidRPr="000D63B6" w:rsidTr="00415405">
        <w:trPr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auto"/>
            <w:vAlign w:val="center"/>
          </w:tcPr>
          <w:p w:rsidR="00C01AB4" w:rsidRPr="000D63B6" w:rsidRDefault="00C01AB4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DENÍK STŘEDNÍ ČECHY + PRAŽSKÝ DENÍK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auto"/>
            <w:vAlign w:val="center"/>
          </w:tcPr>
          <w:p w:rsidR="00C01AB4" w:rsidRPr="000D63B6" w:rsidRDefault="00C01AB4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76 000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auto"/>
            <w:vAlign w:val="center"/>
          </w:tcPr>
          <w:p w:rsidR="00C01AB4" w:rsidRPr="000D63B6" w:rsidRDefault="00C01AB4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0D63B6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C01AB4" w:rsidRPr="000D63B6" w:rsidTr="001C277D">
        <w:trPr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CCCCCC"/>
            <w:vAlign w:val="center"/>
          </w:tcPr>
          <w:p w:rsidR="00C01AB4" w:rsidRPr="000D63B6" w:rsidRDefault="00C01AB4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DENÍK VÝCHODNÍ ČECHY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CCCCCC"/>
            <w:vAlign w:val="center"/>
          </w:tcPr>
          <w:p w:rsidR="00C01AB4" w:rsidRPr="000D63B6" w:rsidRDefault="00C01AB4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61 000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C01AB4" w:rsidRPr="000D63B6" w:rsidRDefault="00C01AB4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*</w:t>
            </w:r>
          </w:p>
        </w:tc>
      </w:tr>
      <w:tr w:rsidR="00C01AB4" w:rsidRPr="000D63B6" w:rsidTr="001C277D">
        <w:trPr>
          <w:trHeight w:val="369"/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1AB4" w:rsidRPr="000D63B6" w:rsidRDefault="00C01AB4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DENÍK ZÁPADNÍ ČECHY</w:t>
            </w:r>
          </w:p>
        </w:tc>
        <w:tc>
          <w:tcPr>
            <w:tcW w:w="22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1AB4" w:rsidRPr="000D63B6" w:rsidRDefault="00C01AB4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59 000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1AB4" w:rsidRPr="000D63B6" w:rsidRDefault="00C01AB4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0D63B6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C01AB4" w:rsidRPr="000D63B6" w:rsidTr="001C277D">
        <w:trPr>
          <w:trHeight w:val="369"/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C01AB4" w:rsidRPr="000D63B6" w:rsidRDefault="00C01AB4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DENÍK SEVERNÍ ČECHY</w:t>
            </w:r>
          </w:p>
        </w:tc>
        <w:tc>
          <w:tcPr>
            <w:tcW w:w="2245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C01AB4" w:rsidRPr="000D63B6" w:rsidRDefault="00C01AB4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58 000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C01AB4" w:rsidRPr="000D63B6" w:rsidRDefault="00C01AB4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0D63B6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C01AB4" w:rsidRPr="000D63B6" w:rsidTr="001C277D">
        <w:trPr>
          <w:trHeight w:val="369"/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1AB4" w:rsidRPr="000D63B6" w:rsidRDefault="00C01AB4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DENÍK - MORAVSKOSLEZSKÝ KRAJ</w:t>
            </w:r>
          </w:p>
        </w:tc>
        <w:tc>
          <w:tcPr>
            <w:tcW w:w="22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1AB4" w:rsidRPr="000D63B6" w:rsidRDefault="00C01AB4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56 000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01AB4" w:rsidRPr="000D63B6" w:rsidRDefault="00C01AB4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0D63B6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C01AB4" w:rsidRPr="000D63B6" w:rsidTr="00415405">
        <w:trPr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CCCCCC"/>
            <w:vAlign w:val="center"/>
          </w:tcPr>
          <w:p w:rsidR="00C01AB4" w:rsidRPr="000D63B6" w:rsidRDefault="00C01AB4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DENÍK - JIHOMORAVSKÝ KRAJ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CCCCCC"/>
            <w:vAlign w:val="center"/>
          </w:tcPr>
          <w:p w:rsidR="00C01AB4" w:rsidRPr="000D63B6" w:rsidRDefault="00C01AB4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53 000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C01AB4" w:rsidRPr="000D63B6" w:rsidRDefault="00C01AB4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0D63B6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C01AB4" w:rsidRPr="000D63B6" w:rsidTr="00415405">
        <w:trPr>
          <w:trHeight w:val="369"/>
          <w:jc w:val="center"/>
        </w:trPr>
        <w:tc>
          <w:tcPr>
            <w:tcW w:w="4396" w:type="dxa"/>
            <w:tcBorders>
              <w:top w:val="nil"/>
            </w:tcBorders>
            <w:vAlign w:val="center"/>
          </w:tcPr>
          <w:p w:rsidR="00C01AB4" w:rsidRPr="000D63B6" w:rsidRDefault="00C01AB4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DENÍK - JIHOČESKÝ KRAJ</w:t>
            </w:r>
          </w:p>
        </w:tc>
        <w:tc>
          <w:tcPr>
            <w:tcW w:w="2245" w:type="dxa"/>
            <w:tcBorders>
              <w:top w:val="nil"/>
            </w:tcBorders>
            <w:vAlign w:val="center"/>
          </w:tcPr>
          <w:p w:rsidR="00C01AB4" w:rsidRPr="000D63B6" w:rsidRDefault="00C01AB4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29 000</w:t>
            </w:r>
          </w:p>
        </w:tc>
        <w:tc>
          <w:tcPr>
            <w:tcW w:w="2431" w:type="dxa"/>
            <w:tcBorders>
              <w:top w:val="nil"/>
            </w:tcBorders>
            <w:vAlign w:val="center"/>
          </w:tcPr>
          <w:p w:rsidR="00C01AB4" w:rsidRPr="000D63B6" w:rsidRDefault="00C01AB4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0D63B6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C01AB4" w:rsidRPr="000D63B6" w:rsidTr="00415405">
        <w:trPr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CCCCCC"/>
            <w:vAlign w:val="center"/>
          </w:tcPr>
          <w:p w:rsidR="00C01AB4" w:rsidRPr="000D63B6" w:rsidRDefault="00C01AB4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DENÍK - KRAJ VYSOČINA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CCCCCC"/>
            <w:vAlign w:val="center"/>
          </w:tcPr>
          <w:p w:rsidR="00C01AB4" w:rsidRPr="000D63B6" w:rsidRDefault="00C01AB4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27 000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C01AB4" w:rsidRPr="000D63B6" w:rsidRDefault="00C01AB4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0D63B6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C01AB4" w:rsidRPr="000D63B6" w:rsidTr="00415405">
        <w:trPr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F8F8F8"/>
            <w:vAlign w:val="center"/>
          </w:tcPr>
          <w:p w:rsidR="00C01AB4" w:rsidRPr="000D63B6" w:rsidRDefault="00C01AB4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DENÍK STŘEDNÍ A VÝCHODNÍ MORAVA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F8F8F8"/>
            <w:vAlign w:val="center"/>
          </w:tcPr>
          <w:p w:rsidR="00C01AB4" w:rsidRPr="000D63B6" w:rsidRDefault="00C01AB4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22 000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8F8F8"/>
            <w:vAlign w:val="center"/>
          </w:tcPr>
          <w:p w:rsidR="00C01AB4" w:rsidRPr="000D63B6" w:rsidRDefault="00C01AB4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0D63B6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A63736" w:rsidRPr="000D63B6" w:rsidTr="00415405">
        <w:trPr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CCCCCC"/>
            <w:vAlign w:val="center"/>
          </w:tcPr>
          <w:p w:rsidR="00A63736" w:rsidRPr="000D63B6" w:rsidRDefault="00A63736" w:rsidP="00426E09">
            <w:pPr>
              <w:rPr>
                <w:rFonts w:cs="Arial"/>
                <w:color w:val="000000"/>
                <w:szCs w:val="16"/>
              </w:rPr>
            </w:pPr>
          </w:p>
        </w:tc>
        <w:tc>
          <w:tcPr>
            <w:tcW w:w="2245" w:type="dxa"/>
            <w:tcBorders>
              <w:bottom w:val="nil"/>
            </w:tcBorders>
            <w:shd w:val="clear" w:color="auto" w:fill="CCCCCC"/>
            <w:vAlign w:val="center"/>
          </w:tcPr>
          <w:p w:rsidR="00A63736" w:rsidRPr="000D63B6" w:rsidRDefault="00A63736" w:rsidP="00426E09">
            <w:pPr>
              <w:jc w:val="right"/>
              <w:rPr>
                <w:rFonts w:cs="Arial"/>
                <w:color w:val="000000"/>
                <w:szCs w:val="16"/>
              </w:rPr>
            </w:pP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A63736" w:rsidRPr="000D63B6" w:rsidRDefault="00A63736" w:rsidP="00426E09">
            <w:pPr>
              <w:jc w:val="right"/>
              <w:rPr>
                <w:rFonts w:cs="Arial"/>
                <w:b/>
                <w:bCs/>
                <w:color w:val="000000"/>
              </w:rPr>
            </w:pPr>
            <w:r w:rsidRPr="000D63B6">
              <w:rPr>
                <w:rFonts w:cs="Arial"/>
                <w:b/>
                <w:bCs/>
                <w:color w:val="000000"/>
              </w:rPr>
              <w:t>*</w:t>
            </w:r>
          </w:p>
        </w:tc>
      </w:tr>
      <w:tr w:rsidR="00A63736" w:rsidRPr="000D63B6" w:rsidTr="00415405">
        <w:trPr>
          <w:trHeight w:val="369"/>
          <w:jc w:val="center"/>
        </w:trPr>
        <w:tc>
          <w:tcPr>
            <w:tcW w:w="4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3736" w:rsidRPr="000D63B6" w:rsidRDefault="00A63736" w:rsidP="00426E09">
            <w:pPr>
              <w:rPr>
                <w:rFonts w:cs="Arial"/>
                <w:color w:val="000000"/>
              </w:rPr>
            </w:pPr>
            <w:r w:rsidRPr="000D63B6">
              <w:rPr>
                <w:rFonts w:cs="Arial"/>
                <w:color w:val="000000"/>
              </w:rPr>
              <w:t>Deník ČR</w:t>
            </w:r>
          </w:p>
        </w:tc>
        <w:tc>
          <w:tcPr>
            <w:tcW w:w="22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3736" w:rsidRPr="000D63B6" w:rsidRDefault="00C01AB4" w:rsidP="00426E09">
            <w:pPr>
              <w:jc w:val="right"/>
            </w:pPr>
            <w:r w:rsidRPr="000D63B6">
              <w:t>434</w:t>
            </w:r>
            <w:r w:rsidR="009942C0" w:rsidRPr="000D63B6">
              <w:t xml:space="preserve"> 000</w:t>
            </w:r>
          </w:p>
        </w:tc>
        <w:tc>
          <w:tcPr>
            <w:tcW w:w="24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3736" w:rsidRPr="000D63B6" w:rsidRDefault="0095209E" w:rsidP="004B71D1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87 679</w:t>
            </w:r>
          </w:p>
        </w:tc>
      </w:tr>
    </w:tbl>
    <w:p w:rsidR="001747A3" w:rsidRPr="000D63B6" w:rsidRDefault="00493ED5" w:rsidP="00426E09">
      <w:pPr>
        <w:rPr>
          <w:rFonts w:cs="Arial"/>
        </w:rPr>
      </w:pPr>
      <w:r w:rsidRPr="000D63B6">
        <w:rPr>
          <w:rFonts w:cs="Arial"/>
        </w:rPr>
        <w:t xml:space="preserve">* </w:t>
      </w:r>
      <w:r w:rsidR="00A85A0C" w:rsidRPr="000D63B6">
        <w:rPr>
          <w:rFonts w:cs="Arial"/>
        </w:rPr>
        <w:t>ABC ČR zveřejňuje pouze údaje za Deník (regionální deníky VL</w:t>
      </w:r>
      <w:r w:rsidR="00A2760C">
        <w:rPr>
          <w:rFonts w:cs="Arial"/>
        </w:rPr>
        <w:t>M</w:t>
      </w:r>
      <w:r w:rsidR="00A85A0C" w:rsidRPr="000D63B6">
        <w:rPr>
          <w:rFonts w:cs="Arial"/>
        </w:rPr>
        <w:t xml:space="preserve"> – SOUHRN)</w:t>
      </w:r>
    </w:p>
    <w:p w:rsidR="001747A3" w:rsidRPr="000D63B6" w:rsidRDefault="001747A3" w:rsidP="00426E09"/>
    <w:p w:rsidR="001747A3" w:rsidRPr="000D63B6" w:rsidRDefault="001747A3" w:rsidP="00426E09">
      <w:pPr>
        <w:pStyle w:val="StylStylStyl214b18b"/>
        <w:rPr>
          <w:b w:val="0"/>
          <w:bCs w:val="0"/>
          <w:sz w:val="28"/>
        </w:rPr>
      </w:pPr>
      <w:r w:rsidRPr="000D63B6">
        <w:rPr>
          <w:rStyle w:val="StylStylStyl214bnenTunChar"/>
          <w:rFonts w:ascii="Arial" w:hAnsi="Arial"/>
          <w:sz w:val="20"/>
          <w:szCs w:val="20"/>
        </w:rPr>
        <w:tab/>
      </w:r>
      <w:r w:rsidR="00A517FC" w:rsidRPr="000D63B6">
        <w:t>І</w:t>
      </w:r>
      <w:r w:rsidR="00722378" w:rsidRPr="000D63B6">
        <w:t xml:space="preserve"> </w:t>
      </w:r>
      <w:r w:rsidR="00A517FC" w:rsidRPr="000D63B6">
        <w:rPr>
          <w:b w:val="0"/>
          <w:sz w:val="28"/>
          <w:szCs w:val="28"/>
        </w:rPr>
        <w:t>Deníky zdarma</w:t>
      </w:r>
    </w:p>
    <w:p w:rsidR="001747A3" w:rsidRPr="000D63B6" w:rsidRDefault="001747A3" w:rsidP="00426E09">
      <w:pPr>
        <w:rPr>
          <w:rFonts w:cs="Arial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0D63B6" w:rsidTr="00DA3F32">
        <w:trPr>
          <w:trHeight w:val="369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0D63B6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0D63B6" w:rsidRDefault="00510B9A" w:rsidP="00426E09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0D63B6" w:rsidRDefault="00BF7698" w:rsidP="00426E09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TN</w:t>
            </w:r>
            <w:r w:rsidR="000571BB" w:rsidRPr="000D63B6">
              <w:rPr>
                <w:rFonts w:cs="Arial"/>
                <w:b/>
                <w:color w:val="FFFFFF"/>
              </w:rPr>
              <w:t>*</w:t>
            </w:r>
          </w:p>
        </w:tc>
      </w:tr>
      <w:tr w:rsidR="00891BC0" w:rsidRPr="000D63B6" w:rsidTr="00C80A26">
        <w:trPr>
          <w:trHeight w:val="369"/>
          <w:jc w:val="center"/>
        </w:trPr>
        <w:tc>
          <w:tcPr>
            <w:tcW w:w="4148" w:type="dxa"/>
            <w:shd w:val="clear" w:color="auto" w:fill="FFFFFF" w:themeFill="background1"/>
            <w:vAlign w:val="center"/>
          </w:tcPr>
          <w:p w:rsidR="00891BC0" w:rsidRPr="000D63B6" w:rsidRDefault="00891BC0" w:rsidP="00426E09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Metro</w:t>
            </w:r>
          </w:p>
        </w:tc>
        <w:tc>
          <w:tcPr>
            <w:tcW w:w="2493" w:type="dxa"/>
            <w:shd w:val="clear" w:color="auto" w:fill="FFFFFF" w:themeFill="background1"/>
            <w:vAlign w:val="center"/>
          </w:tcPr>
          <w:p w:rsidR="00891BC0" w:rsidRPr="000D63B6" w:rsidRDefault="00C01AB4" w:rsidP="00B7548F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329</w:t>
            </w:r>
            <w:r w:rsidR="001C277D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891BC0" w:rsidRPr="000D63B6" w:rsidRDefault="006E65FF" w:rsidP="00A4728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63B6">
              <w:rPr>
                <w:rFonts w:ascii="Calibri" w:hAnsi="Calibri" w:cs="Calibri"/>
                <w:color w:val="000000"/>
                <w:sz w:val="22"/>
                <w:szCs w:val="22"/>
              </w:rPr>
              <w:t>188 838</w:t>
            </w:r>
          </w:p>
        </w:tc>
      </w:tr>
      <w:tr w:rsidR="004A56AF" w:rsidRPr="000D63B6" w:rsidTr="00011FD5">
        <w:trPr>
          <w:trHeight w:val="369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4A56AF" w:rsidRPr="000D63B6" w:rsidRDefault="004A56AF" w:rsidP="00426E09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E15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4A56AF" w:rsidRPr="000D63B6" w:rsidRDefault="00C01AB4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68</w:t>
            </w:r>
            <w:r w:rsidR="001C277D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bottom"/>
          </w:tcPr>
          <w:p w:rsidR="004A56AF" w:rsidRPr="000D63B6" w:rsidRDefault="006E65FF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15 270</w:t>
            </w:r>
          </w:p>
        </w:tc>
      </w:tr>
    </w:tbl>
    <w:p w:rsidR="00DD334C" w:rsidRPr="000D63B6" w:rsidRDefault="00DD334C" w:rsidP="00426E09">
      <w:r w:rsidRPr="000D63B6">
        <w:t>* Ověřuje se tištěný náklad (TN)</w:t>
      </w:r>
    </w:p>
    <w:p w:rsidR="001747A3" w:rsidRPr="000D63B6" w:rsidRDefault="001747A3" w:rsidP="00426E09"/>
    <w:p w:rsidR="00266793" w:rsidRPr="000D63B6" w:rsidRDefault="00266793" w:rsidP="00426E09"/>
    <w:p w:rsidR="00366F47" w:rsidRPr="000D63B6" w:rsidRDefault="00366F47" w:rsidP="00426E09"/>
    <w:p w:rsidR="00766A03" w:rsidRPr="000D63B6" w:rsidRDefault="00766A03" w:rsidP="00426E09"/>
    <w:p w:rsidR="00617DC4" w:rsidRPr="000D63B6" w:rsidRDefault="00617DC4" w:rsidP="00426E09"/>
    <w:p w:rsidR="00266793" w:rsidRPr="000D63B6" w:rsidRDefault="00266793" w:rsidP="00426E09">
      <w:bookmarkStart w:id="2" w:name="_GoBack"/>
      <w:bookmarkEnd w:id="2"/>
    </w:p>
    <w:p w:rsidR="00042B27" w:rsidRPr="000D63B6" w:rsidRDefault="001747A3" w:rsidP="00426E09">
      <w:pPr>
        <w:pStyle w:val="StylStylStylStyl214bnenTun"/>
        <w:spacing w:after="60"/>
      </w:pPr>
      <w:r w:rsidRPr="000D63B6">
        <w:rPr>
          <w:b/>
          <w:bCs/>
        </w:rPr>
        <w:lastRenderedPageBreak/>
        <w:tab/>
      </w:r>
      <w:r w:rsidR="00042B27" w:rsidRPr="000D63B6">
        <w:rPr>
          <w:b/>
          <w:sz w:val="36"/>
        </w:rPr>
        <w:t>І</w:t>
      </w:r>
      <w:r w:rsidR="0054765F">
        <w:rPr>
          <w:b/>
          <w:sz w:val="36"/>
        </w:rPr>
        <w:t xml:space="preserve"> </w:t>
      </w:r>
      <w:r w:rsidR="00392086">
        <w:t>S</w:t>
      </w:r>
      <w:r w:rsidR="00042B27" w:rsidRPr="000D63B6">
        <w:t>uplementy</w:t>
      </w:r>
    </w:p>
    <w:p w:rsidR="006B0DBA" w:rsidRPr="000D63B6" w:rsidRDefault="006B0DBA" w:rsidP="00426E09">
      <w:pPr>
        <w:pStyle w:val="StylStylStylStyl214bnenTun"/>
        <w:rPr>
          <w:spacing w:val="20"/>
          <w:sz w:val="20"/>
          <w:szCs w:val="20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396"/>
        <w:gridCol w:w="2245"/>
        <w:gridCol w:w="2431"/>
      </w:tblGrid>
      <w:tr w:rsidR="001747A3" w:rsidRPr="000D63B6" w:rsidTr="00C5031B">
        <w:trPr>
          <w:trHeight w:val="354"/>
          <w:jc w:val="center"/>
        </w:trPr>
        <w:tc>
          <w:tcPr>
            <w:tcW w:w="4396" w:type="dxa"/>
            <w:shd w:val="clear" w:color="auto" w:fill="606060"/>
            <w:vAlign w:val="center"/>
          </w:tcPr>
          <w:p w:rsidR="001747A3" w:rsidRPr="000D63B6" w:rsidRDefault="001747A3" w:rsidP="00426E09">
            <w:pPr>
              <w:rPr>
                <w:color w:val="FFFFFF"/>
              </w:rPr>
            </w:pPr>
          </w:p>
        </w:tc>
        <w:tc>
          <w:tcPr>
            <w:tcW w:w="2245" w:type="dxa"/>
            <w:shd w:val="clear" w:color="auto" w:fill="606060"/>
            <w:vAlign w:val="center"/>
          </w:tcPr>
          <w:p w:rsidR="001747A3" w:rsidRPr="000D63B6" w:rsidRDefault="00510B9A" w:rsidP="00426E09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0D63B6" w:rsidRDefault="000B5FF6" w:rsidP="00426E09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VN*</w:t>
            </w:r>
          </w:p>
        </w:tc>
      </w:tr>
      <w:tr w:rsidR="009C7AAF" w:rsidRPr="000D63B6" w:rsidTr="00C5031B">
        <w:trPr>
          <w:trHeight w:val="354"/>
          <w:jc w:val="center"/>
        </w:trPr>
        <w:tc>
          <w:tcPr>
            <w:tcW w:w="4396" w:type="dxa"/>
            <w:vAlign w:val="center"/>
          </w:tcPr>
          <w:p w:rsidR="009C7AAF" w:rsidRPr="000D63B6" w:rsidRDefault="009C7AAF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Blesk magazín TV</w:t>
            </w:r>
          </w:p>
        </w:tc>
        <w:tc>
          <w:tcPr>
            <w:tcW w:w="2245" w:type="dxa"/>
            <w:vAlign w:val="center"/>
          </w:tcPr>
          <w:p w:rsidR="009C7AAF" w:rsidRPr="000D63B6" w:rsidRDefault="00E50E70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901</w:t>
            </w:r>
            <w:r w:rsidR="009C7AAF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9C7AAF" w:rsidRPr="000D63B6" w:rsidRDefault="008D0001" w:rsidP="008D0001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285 268</w:t>
            </w:r>
          </w:p>
        </w:tc>
      </w:tr>
      <w:tr w:rsidR="009C7AAF" w:rsidRPr="000D63B6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9C7AAF" w:rsidRPr="000D63B6" w:rsidRDefault="009C7AAF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TV magazín (celkem)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9C7AAF" w:rsidRPr="000D63B6" w:rsidRDefault="00E50E70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722</w:t>
            </w:r>
            <w:r w:rsidR="009C7AAF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9C7AAF" w:rsidRPr="000D63B6" w:rsidRDefault="008D0001" w:rsidP="00396961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2</w:t>
            </w:r>
            <w:r w:rsidR="00396961">
              <w:rPr>
                <w:rFonts w:cs="Arial"/>
              </w:rPr>
              <w:t>58 685</w:t>
            </w:r>
            <w:r w:rsidR="001361A9" w:rsidRPr="000D63B6">
              <w:rPr>
                <w:rFonts w:cs="Arial"/>
              </w:rPr>
              <w:t>**</w:t>
            </w:r>
          </w:p>
        </w:tc>
      </w:tr>
      <w:tr w:rsidR="009C7AAF" w:rsidRPr="000D63B6" w:rsidTr="00C5031B">
        <w:trPr>
          <w:trHeight w:val="354"/>
          <w:jc w:val="center"/>
        </w:trPr>
        <w:tc>
          <w:tcPr>
            <w:tcW w:w="4396" w:type="dxa"/>
            <w:vAlign w:val="center"/>
          </w:tcPr>
          <w:p w:rsidR="009C7AAF" w:rsidRPr="000D63B6" w:rsidRDefault="009C7AAF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Magazín DNES + TV</w:t>
            </w:r>
          </w:p>
        </w:tc>
        <w:tc>
          <w:tcPr>
            <w:tcW w:w="2245" w:type="dxa"/>
            <w:vAlign w:val="center"/>
          </w:tcPr>
          <w:p w:rsidR="009C7AAF" w:rsidRPr="000D63B6" w:rsidRDefault="009C7AAF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52</w:t>
            </w:r>
            <w:r w:rsidR="00E50E70" w:rsidRPr="000D63B6">
              <w:rPr>
                <w:rFonts w:cs="Arial"/>
                <w:color w:val="000000"/>
                <w:szCs w:val="16"/>
              </w:rPr>
              <w:t>5</w:t>
            </w:r>
            <w:r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9C7AAF" w:rsidRPr="000D63B6" w:rsidRDefault="008D0001" w:rsidP="008D0001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193 418</w:t>
            </w:r>
          </w:p>
        </w:tc>
      </w:tr>
      <w:tr w:rsidR="009C7AAF" w:rsidRPr="000D63B6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9C7AAF" w:rsidRPr="000D63B6" w:rsidRDefault="009C7AAF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Aha! TV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9C7AAF" w:rsidRPr="000D63B6" w:rsidRDefault="00E50E70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353</w:t>
            </w:r>
            <w:r w:rsidR="009C7AAF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9C7AAF" w:rsidRPr="000D63B6" w:rsidRDefault="008D0001" w:rsidP="008D0001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75 </w:t>
            </w:r>
            <w:r w:rsidR="00396961">
              <w:rPr>
                <w:rFonts w:cs="Arial"/>
              </w:rPr>
              <w:t>593</w:t>
            </w:r>
          </w:p>
        </w:tc>
      </w:tr>
      <w:tr w:rsidR="009C7AAF" w:rsidRPr="000D63B6" w:rsidTr="00C5031B">
        <w:trPr>
          <w:trHeight w:val="354"/>
          <w:jc w:val="center"/>
        </w:trPr>
        <w:tc>
          <w:tcPr>
            <w:tcW w:w="4396" w:type="dxa"/>
            <w:vAlign w:val="center"/>
          </w:tcPr>
          <w:p w:rsidR="009C7AAF" w:rsidRPr="000D63B6" w:rsidRDefault="009C7AAF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Víkend DNES</w:t>
            </w:r>
          </w:p>
        </w:tc>
        <w:tc>
          <w:tcPr>
            <w:tcW w:w="2245" w:type="dxa"/>
            <w:vAlign w:val="center"/>
          </w:tcPr>
          <w:p w:rsidR="009C7AAF" w:rsidRPr="000D63B6" w:rsidRDefault="00E50E70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341</w:t>
            </w:r>
            <w:r w:rsidR="009C7AAF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9C7AAF" w:rsidRPr="000D63B6" w:rsidRDefault="00676B56" w:rsidP="00676B5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108 838</w:t>
            </w:r>
          </w:p>
        </w:tc>
      </w:tr>
      <w:tr w:rsidR="009C7AAF" w:rsidRPr="000D63B6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9C7AAF" w:rsidRPr="000D63B6" w:rsidRDefault="009C7AAF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Magazín Právo + TV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9C7AAF" w:rsidRPr="000D63B6" w:rsidRDefault="00E50E70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333</w:t>
            </w:r>
            <w:r w:rsidR="009C7AAF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9C7AAF" w:rsidRPr="000D63B6" w:rsidRDefault="00676B56" w:rsidP="00676B5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223 885</w:t>
            </w:r>
          </w:p>
        </w:tc>
      </w:tr>
      <w:tr w:rsidR="009C7AAF" w:rsidRPr="000D63B6" w:rsidTr="00C5031B">
        <w:trPr>
          <w:trHeight w:val="354"/>
          <w:jc w:val="center"/>
        </w:trPr>
        <w:tc>
          <w:tcPr>
            <w:tcW w:w="4396" w:type="dxa"/>
            <w:shd w:val="clear" w:color="auto" w:fill="FFFFFF" w:themeFill="background1"/>
            <w:vAlign w:val="center"/>
          </w:tcPr>
          <w:p w:rsidR="009C7AAF" w:rsidRPr="000D63B6" w:rsidRDefault="009C7AAF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Ona DNES</w:t>
            </w:r>
          </w:p>
        </w:tc>
        <w:tc>
          <w:tcPr>
            <w:tcW w:w="2245" w:type="dxa"/>
            <w:shd w:val="clear" w:color="auto" w:fill="FFFFFF" w:themeFill="background1"/>
            <w:vAlign w:val="center"/>
          </w:tcPr>
          <w:p w:rsidR="009C7AAF" w:rsidRPr="000D63B6" w:rsidRDefault="00E50E70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326</w:t>
            </w:r>
            <w:r w:rsidR="009C7AAF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9C7AAF" w:rsidRPr="000D63B6" w:rsidRDefault="00676B56" w:rsidP="00676B5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100 930</w:t>
            </w:r>
          </w:p>
        </w:tc>
      </w:tr>
      <w:tr w:rsidR="009C7AAF" w:rsidRPr="000D63B6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9C7AAF" w:rsidRPr="000D63B6" w:rsidRDefault="009C7AAF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TV pohoda (celkem)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9C7AAF" w:rsidRPr="000D63B6" w:rsidRDefault="00E50E70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28</w:t>
            </w:r>
            <w:r w:rsidR="009C7AAF" w:rsidRPr="000D63B6">
              <w:rPr>
                <w:rFonts w:cs="Arial"/>
                <w:color w:val="000000"/>
                <w:szCs w:val="16"/>
              </w:rPr>
              <w:t>1 000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9C7AAF" w:rsidRPr="000D63B6" w:rsidRDefault="00676B56" w:rsidP="00676B5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100 191</w:t>
            </w:r>
            <w:r w:rsidR="001361A9" w:rsidRPr="000D63B6">
              <w:rPr>
                <w:rFonts w:cs="Arial"/>
              </w:rPr>
              <w:t>***</w:t>
            </w:r>
          </w:p>
        </w:tc>
      </w:tr>
      <w:tr w:rsidR="009C7AAF" w:rsidRPr="000D63B6" w:rsidTr="00C5031B">
        <w:trPr>
          <w:trHeight w:val="354"/>
          <w:jc w:val="center"/>
        </w:trPr>
        <w:tc>
          <w:tcPr>
            <w:tcW w:w="4396" w:type="dxa"/>
            <w:shd w:val="clear" w:color="auto" w:fill="auto"/>
            <w:vAlign w:val="center"/>
          </w:tcPr>
          <w:p w:rsidR="009C7AAF" w:rsidRPr="000D63B6" w:rsidRDefault="009C7AAF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Sport magazín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9C7AAF" w:rsidRPr="000D63B6" w:rsidRDefault="00E50E70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222</w:t>
            </w:r>
            <w:r w:rsidR="009C7AAF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9C7AAF" w:rsidRPr="000D63B6" w:rsidRDefault="00676B56" w:rsidP="00676B5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32 452</w:t>
            </w:r>
          </w:p>
        </w:tc>
      </w:tr>
      <w:tr w:rsidR="009C7AAF" w:rsidRPr="000D63B6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9C7AAF" w:rsidRPr="000D63B6" w:rsidRDefault="009C7AAF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Doma DNES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9C7AAF" w:rsidRPr="000D63B6" w:rsidRDefault="00E50E70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201</w:t>
            </w:r>
            <w:r w:rsidR="009C7AAF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9C7AAF" w:rsidRPr="000D63B6" w:rsidRDefault="00676B56" w:rsidP="00676B5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83 847</w:t>
            </w:r>
          </w:p>
        </w:tc>
      </w:tr>
      <w:tr w:rsidR="009C7AAF" w:rsidRPr="000D63B6" w:rsidTr="00C5031B">
        <w:trPr>
          <w:trHeight w:val="354"/>
          <w:jc w:val="center"/>
        </w:trPr>
        <w:tc>
          <w:tcPr>
            <w:tcW w:w="4396" w:type="dxa"/>
            <w:shd w:val="clear" w:color="auto" w:fill="auto"/>
            <w:vAlign w:val="center"/>
          </w:tcPr>
          <w:p w:rsidR="009C7AAF" w:rsidRPr="000D63B6" w:rsidRDefault="009C7AAF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Pátek Lidové noviny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9C7AAF" w:rsidRPr="000D63B6" w:rsidRDefault="00E50E70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195</w:t>
            </w:r>
            <w:r w:rsidR="009C7AAF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9C7AAF" w:rsidRPr="000D63B6" w:rsidRDefault="00676B56" w:rsidP="00676B5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46 823</w:t>
            </w:r>
          </w:p>
        </w:tc>
      </w:tr>
      <w:tr w:rsidR="009C7AAF" w:rsidRPr="000D63B6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9C7AAF" w:rsidRPr="000D63B6" w:rsidRDefault="009C7AAF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Deník víkend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9C7AAF" w:rsidRPr="000D63B6" w:rsidRDefault="00E50E70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187</w:t>
            </w:r>
            <w:r w:rsidR="009C7AAF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9C7AAF" w:rsidRPr="000D63B6" w:rsidRDefault="00676B56" w:rsidP="00676B5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99 798</w:t>
            </w:r>
          </w:p>
        </w:tc>
      </w:tr>
      <w:tr w:rsidR="009C7AAF" w:rsidRPr="000D63B6" w:rsidTr="00C5031B">
        <w:trPr>
          <w:trHeight w:val="354"/>
          <w:jc w:val="center"/>
        </w:trPr>
        <w:tc>
          <w:tcPr>
            <w:tcW w:w="4396" w:type="dxa"/>
            <w:vAlign w:val="center"/>
          </w:tcPr>
          <w:p w:rsidR="009C7AAF" w:rsidRPr="000D63B6" w:rsidRDefault="009C7AAF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Auto DNES</w:t>
            </w:r>
          </w:p>
        </w:tc>
        <w:tc>
          <w:tcPr>
            <w:tcW w:w="2245" w:type="dxa"/>
            <w:vAlign w:val="center"/>
          </w:tcPr>
          <w:p w:rsidR="009C7AAF" w:rsidRPr="000D63B6" w:rsidRDefault="00E50E70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170</w:t>
            </w:r>
            <w:r w:rsidR="009C7AAF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9C7AAF" w:rsidRPr="000D63B6" w:rsidRDefault="00676B56" w:rsidP="00676B5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81 833</w:t>
            </w:r>
          </w:p>
        </w:tc>
      </w:tr>
      <w:tr w:rsidR="009C7AAF" w:rsidRPr="000D63B6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9C7AAF" w:rsidRPr="000D63B6" w:rsidRDefault="009C7AAF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Víkend Právo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9C7AAF" w:rsidRPr="000D63B6" w:rsidRDefault="00E50E70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162</w:t>
            </w:r>
            <w:r w:rsidR="009C7AAF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9C7AAF" w:rsidRPr="000D63B6" w:rsidRDefault="00E50E70" w:rsidP="00E50E70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66 819</w:t>
            </w:r>
          </w:p>
        </w:tc>
      </w:tr>
      <w:tr w:rsidR="009C7AAF" w:rsidRPr="000D63B6" w:rsidTr="00C5031B">
        <w:trPr>
          <w:trHeight w:val="354"/>
          <w:jc w:val="center"/>
        </w:trPr>
        <w:tc>
          <w:tcPr>
            <w:tcW w:w="4396" w:type="dxa"/>
            <w:shd w:val="clear" w:color="auto" w:fill="auto"/>
            <w:vAlign w:val="center"/>
          </w:tcPr>
          <w:p w:rsidR="009C7AAF" w:rsidRPr="000D63B6" w:rsidRDefault="00E50E70" w:rsidP="005F1C14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 xml:space="preserve">MF DNES Speciál 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9C7AAF" w:rsidRPr="000D63B6" w:rsidRDefault="00E50E70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151</w:t>
            </w:r>
            <w:r w:rsidR="009C7AAF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9C7AAF" w:rsidRPr="000D63B6" w:rsidRDefault="00E50E70" w:rsidP="00E50E70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82 197</w:t>
            </w:r>
          </w:p>
        </w:tc>
      </w:tr>
      <w:tr w:rsidR="00E50E70" w:rsidRPr="000D63B6" w:rsidTr="00C5031B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E50E70" w:rsidRPr="000D63B6" w:rsidRDefault="00E50E70" w:rsidP="00931F9A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Dům &amp; bydlení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E50E70" w:rsidRPr="000D63B6" w:rsidRDefault="00E50E70" w:rsidP="00931F9A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143 000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E50E70" w:rsidRPr="000D63B6" w:rsidRDefault="00E50E70" w:rsidP="00931F9A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71 174</w:t>
            </w:r>
          </w:p>
        </w:tc>
      </w:tr>
      <w:tr w:rsidR="00E50E70" w:rsidRPr="000D63B6" w:rsidTr="00E50E70">
        <w:trPr>
          <w:trHeight w:val="354"/>
          <w:jc w:val="center"/>
        </w:trPr>
        <w:tc>
          <w:tcPr>
            <w:tcW w:w="4396" w:type="dxa"/>
            <w:shd w:val="clear" w:color="auto" w:fill="auto"/>
            <w:vAlign w:val="center"/>
          </w:tcPr>
          <w:p w:rsidR="00E50E70" w:rsidRPr="000D63B6" w:rsidRDefault="00E50E70" w:rsidP="00931F9A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Styl pro ženy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E50E70" w:rsidRPr="000D63B6" w:rsidRDefault="00E50E70" w:rsidP="00931F9A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103 000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E50E70" w:rsidRPr="000D63B6" w:rsidRDefault="00E50E70" w:rsidP="00931F9A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65 704</w:t>
            </w:r>
          </w:p>
        </w:tc>
      </w:tr>
    </w:tbl>
    <w:p w:rsidR="00E50E70" w:rsidRPr="000D63B6" w:rsidRDefault="00E50E70" w:rsidP="00426E09">
      <w:pPr>
        <w:spacing w:before="40"/>
        <w:rPr>
          <w:rFonts w:cs="Arial"/>
        </w:rPr>
      </w:pPr>
    </w:p>
    <w:p w:rsidR="001747A3" w:rsidRPr="000D63B6" w:rsidRDefault="00B05B2E" w:rsidP="00426E09">
      <w:pPr>
        <w:spacing w:before="40"/>
        <w:rPr>
          <w:rFonts w:cs="Arial"/>
        </w:rPr>
      </w:pPr>
      <w:r w:rsidRPr="000D63B6">
        <w:rPr>
          <w:rFonts w:cs="Arial"/>
        </w:rPr>
        <w:t xml:space="preserve">* ABC ČR </w:t>
      </w:r>
      <w:r w:rsidR="00AA701E" w:rsidRPr="000D63B6">
        <w:rPr>
          <w:rFonts w:cs="Arial"/>
        </w:rPr>
        <w:t>poskytuje</w:t>
      </w:r>
      <w:r w:rsidRPr="000D63B6">
        <w:rPr>
          <w:rFonts w:cs="Arial"/>
        </w:rPr>
        <w:t xml:space="preserve"> u suplementů pouze vkládaný náklad (VN)</w:t>
      </w:r>
      <w:r w:rsidR="001069BF" w:rsidRPr="000D63B6">
        <w:rPr>
          <w:rFonts w:cs="Arial"/>
        </w:rPr>
        <w:t xml:space="preserve"> </w:t>
      </w:r>
    </w:p>
    <w:p w:rsidR="00B05B2E" w:rsidRPr="000D63B6" w:rsidRDefault="00B05B2E" w:rsidP="00426E09">
      <w:pPr>
        <w:rPr>
          <w:rFonts w:cs="Arial"/>
        </w:rPr>
      </w:pPr>
      <w:r w:rsidRPr="000D63B6">
        <w:rPr>
          <w:rFonts w:cs="Arial"/>
        </w:rPr>
        <w:t>** nezapočten samostatně prodávaný TV magazín</w:t>
      </w:r>
      <w:r w:rsidR="005C14A1">
        <w:rPr>
          <w:rFonts w:cs="Arial"/>
        </w:rPr>
        <w:t xml:space="preserve"> - </w:t>
      </w:r>
      <w:r w:rsidR="00676B56" w:rsidRPr="000D63B6">
        <w:rPr>
          <w:rFonts w:cs="Arial"/>
        </w:rPr>
        <w:t>81 424</w:t>
      </w:r>
      <w:r w:rsidRPr="000D63B6">
        <w:rPr>
          <w:rFonts w:cs="Arial"/>
        </w:rPr>
        <w:t xml:space="preserve"> </w:t>
      </w:r>
      <w:r w:rsidR="005C14A1">
        <w:rPr>
          <w:rFonts w:cs="Arial"/>
        </w:rPr>
        <w:t xml:space="preserve">ks </w:t>
      </w:r>
      <w:r w:rsidRPr="000D63B6">
        <w:rPr>
          <w:rFonts w:cs="Arial"/>
        </w:rPr>
        <w:t>(PN)</w:t>
      </w:r>
    </w:p>
    <w:p w:rsidR="00B05B2E" w:rsidRPr="000D63B6" w:rsidRDefault="00B05B2E" w:rsidP="00426E09">
      <w:pPr>
        <w:rPr>
          <w:rFonts w:cs="Arial"/>
        </w:rPr>
      </w:pPr>
      <w:r w:rsidRPr="000D63B6">
        <w:rPr>
          <w:rFonts w:cs="Arial"/>
        </w:rPr>
        <w:t xml:space="preserve">*** </w:t>
      </w:r>
      <w:r w:rsidR="00745D43" w:rsidRPr="000D63B6">
        <w:rPr>
          <w:rFonts w:cs="Arial"/>
        </w:rPr>
        <w:t>ne</w:t>
      </w:r>
      <w:r w:rsidRPr="000D63B6">
        <w:rPr>
          <w:rFonts w:cs="Arial"/>
        </w:rPr>
        <w:t>započtena</w:t>
      </w:r>
      <w:r w:rsidR="00395673" w:rsidRPr="000D63B6">
        <w:rPr>
          <w:rFonts w:cs="Arial"/>
        </w:rPr>
        <w:t xml:space="preserve"> samostatně prodávaná TV pohoda </w:t>
      </w:r>
      <w:r w:rsidR="005C14A1">
        <w:rPr>
          <w:rFonts w:cs="Arial"/>
        </w:rPr>
        <w:t xml:space="preserve">- </w:t>
      </w:r>
      <w:r w:rsidR="00676B56" w:rsidRPr="000D63B6">
        <w:rPr>
          <w:rFonts w:cs="Arial"/>
        </w:rPr>
        <w:t>36</w:t>
      </w:r>
      <w:r w:rsidR="0054765F">
        <w:rPr>
          <w:rFonts w:cs="Arial"/>
        </w:rPr>
        <w:t> </w:t>
      </w:r>
      <w:r w:rsidR="00676B56" w:rsidRPr="000D63B6">
        <w:rPr>
          <w:rFonts w:cs="Arial"/>
        </w:rPr>
        <w:t>228</w:t>
      </w:r>
      <w:r w:rsidR="0054765F">
        <w:rPr>
          <w:rFonts w:cs="Arial"/>
        </w:rPr>
        <w:t xml:space="preserve"> </w:t>
      </w:r>
      <w:r w:rsidR="005C14A1">
        <w:rPr>
          <w:rFonts w:cs="Arial"/>
        </w:rPr>
        <w:t>k</w:t>
      </w:r>
      <w:r w:rsidR="002B0ACB">
        <w:rPr>
          <w:rFonts w:cs="Arial"/>
        </w:rPr>
        <w:t>s</w:t>
      </w:r>
      <w:r w:rsidR="00F123A8" w:rsidRPr="000D63B6">
        <w:rPr>
          <w:rFonts w:cs="Arial"/>
        </w:rPr>
        <w:t xml:space="preserve"> </w:t>
      </w:r>
      <w:r w:rsidRPr="000D63B6">
        <w:rPr>
          <w:rFonts w:cs="Arial"/>
        </w:rPr>
        <w:t>(PN)</w:t>
      </w:r>
    </w:p>
    <w:p w:rsidR="003F35B6" w:rsidRPr="000D63B6" w:rsidRDefault="003F35B6" w:rsidP="00426E09">
      <w:pPr>
        <w:rPr>
          <w:rFonts w:cs="Arial"/>
        </w:rPr>
      </w:pPr>
    </w:p>
    <w:p w:rsidR="006230F8" w:rsidRPr="000D63B6" w:rsidRDefault="001747A3" w:rsidP="00426E09">
      <w:pPr>
        <w:pStyle w:val="StylStylStylStyl214bnenTun"/>
        <w:spacing w:before="240" w:after="60"/>
      </w:pPr>
      <w:r w:rsidRPr="000D63B6">
        <w:rPr>
          <w:rStyle w:val="StylStylStylStyl214bnenTunChar"/>
          <w:rFonts w:ascii="Arial" w:hAnsi="Arial"/>
        </w:rPr>
        <w:tab/>
      </w:r>
      <w:r w:rsidR="006230F8" w:rsidRPr="000D63B6">
        <w:rPr>
          <w:b/>
          <w:sz w:val="36"/>
        </w:rPr>
        <w:t xml:space="preserve">І </w:t>
      </w:r>
      <w:r w:rsidR="006230F8" w:rsidRPr="000D63B6">
        <w:t>Časopisy – bydlení,</w:t>
      </w:r>
    </w:p>
    <w:p w:rsidR="006230F8" w:rsidRPr="000D63B6" w:rsidRDefault="006230F8" w:rsidP="00426E09">
      <w:pPr>
        <w:pStyle w:val="StylStylStylStyl214bnenTun"/>
        <w:tabs>
          <w:tab w:val="left" w:pos="4338"/>
        </w:tabs>
        <w:spacing w:after="60"/>
      </w:pPr>
      <w:r w:rsidRPr="000D63B6">
        <w:tab/>
      </w:r>
      <w:r w:rsidRPr="000D63B6">
        <w:tab/>
        <w:t>bytová kultura</w:t>
      </w:r>
    </w:p>
    <w:p w:rsidR="00E86FAB" w:rsidRPr="000D63B6" w:rsidRDefault="00E86FAB" w:rsidP="00426E09">
      <w:pPr>
        <w:pStyle w:val="StylStylStylStyl214bnenTun"/>
        <w:tabs>
          <w:tab w:val="left" w:pos="4338"/>
        </w:tabs>
        <w:rPr>
          <w:spacing w:val="20"/>
          <w:sz w:val="20"/>
          <w:szCs w:val="20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396"/>
        <w:gridCol w:w="2245"/>
        <w:gridCol w:w="2431"/>
      </w:tblGrid>
      <w:tr w:rsidR="001747A3" w:rsidRPr="000D63B6" w:rsidTr="00C5031B">
        <w:trPr>
          <w:trHeight w:val="354"/>
          <w:jc w:val="center"/>
        </w:trPr>
        <w:tc>
          <w:tcPr>
            <w:tcW w:w="4396" w:type="dxa"/>
            <w:shd w:val="clear" w:color="auto" w:fill="606060"/>
            <w:vAlign w:val="center"/>
          </w:tcPr>
          <w:p w:rsidR="001747A3" w:rsidRPr="000D63B6" w:rsidRDefault="001747A3" w:rsidP="00426E09">
            <w:pPr>
              <w:rPr>
                <w:color w:val="FFFFFF"/>
              </w:rPr>
            </w:pPr>
          </w:p>
        </w:tc>
        <w:tc>
          <w:tcPr>
            <w:tcW w:w="2245" w:type="dxa"/>
            <w:shd w:val="clear" w:color="auto" w:fill="606060"/>
            <w:vAlign w:val="center"/>
          </w:tcPr>
          <w:p w:rsidR="001747A3" w:rsidRPr="000D63B6" w:rsidRDefault="00510B9A" w:rsidP="00426E09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0D63B6" w:rsidRDefault="004544FA" w:rsidP="00426E09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PN</w:t>
            </w:r>
          </w:p>
        </w:tc>
      </w:tr>
      <w:tr w:rsidR="005B117C" w:rsidRPr="000D63B6" w:rsidTr="00011FD5">
        <w:trPr>
          <w:trHeight w:val="354"/>
          <w:jc w:val="center"/>
        </w:trPr>
        <w:tc>
          <w:tcPr>
            <w:tcW w:w="4396" w:type="dxa"/>
            <w:shd w:val="clear" w:color="auto" w:fill="auto"/>
            <w:vAlign w:val="center"/>
          </w:tcPr>
          <w:p w:rsidR="005B117C" w:rsidRPr="000D63B6" w:rsidRDefault="005B117C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Dům a zahrada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5B117C" w:rsidRPr="000D63B6" w:rsidRDefault="00E50E70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150</w:t>
            </w:r>
            <w:r w:rsidR="005B117C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5B117C" w:rsidRPr="000D63B6" w:rsidRDefault="00676B56" w:rsidP="00676B5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9 335</w:t>
            </w:r>
          </w:p>
        </w:tc>
      </w:tr>
      <w:tr w:rsidR="005B117C" w:rsidRPr="000D63B6" w:rsidTr="00011FD5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5B117C" w:rsidRPr="000D63B6" w:rsidRDefault="005B117C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Bydlení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5B117C" w:rsidRPr="000D63B6" w:rsidRDefault="005B117C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131 000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5B117C" w:rsidRPr="000D63B6" w:rsidRDefault="00676B56" w:rsidP="00676B5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7 475</w:t>
            </w:r>
          </w:p>
        </w:tc>
      </w:tr>
      <w:tr w:rsidR="005B117C" w:rsidRPr="000D63B6" w:rsidTr="00011FD5">
        <w:trPr>
          <w:trHeight w:val="354"/>
          <w:jc w:val="center"/>
        </w:trPr>
        <w:tc>
          <w:tcPr>
            <w:tcW w:w="4396" w:type="dxa"/>
            <w:shd w:val="clear" w:color="auto" w:fill="auto"/>
            <w:vAlign w:val="center"/>
          </w:tcPr>
          <w:p w:rsidR="005B117C" w:rsidRPr="000D63B6" w:rsidRDefault="005B117C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Blesk Bydlení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5B117C" w:rsidRPr="000D63B6" w:rsidRDefault="00E50E70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120</w:t>
            </w:r>
            <w:r w:rsidR="005B117C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5B117C" w:rsidRPr="000D63B6" w:rsidRDefault="00676B56" w:rsidP="00676B5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8 254</w:t>
            </w:r>
          </w:p>
        </w:tc>
      </w:tr>
      <w:tr w:rsidR="005B117C" w:rsidRPr="000D63B6" w:rsidTr="00011FD5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5B117C" w:rsidRPr="000D63B6" w:rsidRDefault="005B117C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Svět koupelen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5B117C" w:rsidRPr="000D63B6" w:rsidRDefault="00E50E70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86</w:t>
            </w:r>
            <w:r w:rsidR="005B117C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5B117C" w:rsidRPr="000D63B6" w:rsidRDefault="00676B56" w:rsidP="00676B5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1 709</w:t>
            </w:r>
          </w:p>
        </w:tc>
      </w:tr>
      <w:tr w:rsidR="005B117C" w:rsidRPr="000D63B6" w:rsidTr="00011FD5">
        <w:trPr>
          <w:trHeight w:val="354"/>
          <w:jc w:val="center"/>
        </w:trPr>
        <w:tc>
          <w:tcPr>
            <w:tcW w:w="4396" w:type="dxa"/>
            <w:shd w:val="clear" w:color="auto" w:fill="auto"/>
            <w:vAlign w:val="center"/>
          </w:tcPr>
          <w:p w:rsidR="005B117C" w:rsidRPr="000D63B6" w:rsidRDefault="005B117C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Svět kuchyní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5B117C" w:rsidRPr="000D63B6" w:rsidRDefault="00E50E70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75</w:t>
            </w:r>
            <w:r w:rsidR="005B117C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5B117C" w:rsidRPr="000D63B6" w:rsidRDefault="00676B56" w:rsidP="00676B5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4 842</w:t>
            </w:r>
          </w:p>
        </w:tc>
      </w:tr>
      <w:tr w:rsidR="005B117C" w:rsidRPr="000D63B6" w:rsidTr="00011FD5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5B117C" w:rsidRPr="000D63B6" w:rsidRDefault="005B117C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Můj dům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5B117C" w:rsidRPr="000D63B6" w:rsidRDefault="00E50E70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68</w:t>
            </w:r>
            <w:r w:rsidR="005B117C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5B117C" w:rsidRPr="000D63B6" w:rsidRDefault="00676B56" w:rsidP="00676B5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7 453</w:t>
            </w:r>
          </w:p>
        </w:tc>
      </w:tr>
      <w:tr w:rsidR="005B117C" w:rsidRPr="000D63B6" w:rsidTr="00011FD5">
        <w:trPr>
          <w:trHeight w:val="354"/>
          <w:jc w:val="center"/>
        </w:trPr>
        <w:tc>
          <w:tcPr>
            <w:tcW w:w="4396" w:type="dxa"/>
            <w:shd w:val="clear" w:color="auto" w:fill="auto"/>
            <w:vAlign w:val="center"/>
          </w:tcPr>
          <w:p w:rsidR="005B117C" w:rsidRPr="000D63B6" w:rsidRDefault="005B117C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Katka Náš útulný byt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5B117C" w:rsidRPr="000D63B6" w:rsidRDefault="00E50E70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63</w:t>
            </w:r>
            <w:r w:rsidR="005B117C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5B117C" w:rsidRPr="000D63B6" w:rsidRDefault="00676B56" w:rsidP="00676B5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11 9</w:t>
            </w:r>
            <w:r w:rsidR="00396961">
              <w:rPr>
                <w:rFonts w:cs="Arial"/>
              </w:rPr>
              <w:t>64</w:t>
            </w:r>
          </w:p>
        </w:tc>
      </w:tr>
      <w:tr w:rsidR="005B117C" w:rsidRPr="000D63B6" w:rsidTr="00011FD5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5B117C" w:rsidRPr="000D63B6" w:rsidRDefault="005B117C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 xml:space="preserve">Tina </w:t>
            </w:r>
            <w:proofErr w:type="gramStart"/>
            <w:r w:rsidRPr="000D63B6">
              <w:rPr>
                <w:rFonts w:cs="Arial"/>
                <w:color w:val="000000"/>
                <w:szCs w:val="16"/>
              </w:rPr>
              <w:t>Bydlíme</w:t>
            </w:r>
            <w:proofErr w:type="gramEnd"/>
          </w:p>
        </w:tc>
        <w:tc>
          <w:tcPr>
            <w:tcW w:w="2245" w:type="dxa"/>
            <w:shd w:val="clear" w:color="auto" w:fill="CCCCCC"/>
            <w:vAlign w:val="center"/>
          </w:tcPr>
          <w:p w:rsidR="005B117C" w:rsidRPr="000D63B6" w:rsidRDefault="00E50E70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62</w:t>
            </w:r>
            <w:r w:rsidR="005B117C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5B117C" w:rsidRPr="000D63B6" w:rsidRDefault="00676B56" w:rsidP="00676B5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11 630</w:t>
            </w:r>
          </w:p>
        </w:tc>
      </w:tr>
      <w:tr w:rsidR="005B117C" w:rsidRPr="000D63B6" w:rsidTr="00011FD5">
        <w:trPr>
          <w:trHeight w:val="354"/>
          <w:jc w:val="center"/>
        </w:trPr>
        <w:tc>
          <w:tcPr>
            <w:tcW w:w="4396" w:type="dxa"/>
            <w:shd w:val="clear" w:color="auto" w:fill="auto"/>
            <w:vAlign w:val="center"/>
          </w:tcPr>
          <w:p w:rsidR="005B117C" w:rsidRPr="000D63B6" w:rsidRDefault="005B117C">
            <w:pPr>
              <w:rPr>
                <w:rFonts w:cs="Arial"/>
                <w:color w:val="000000"/>
                <w:szCs w:val="16"/>
              </w:rPr>
            </w:pPr>
            <w:proofErr w:type="spellStart"/>
            <w:r w:rsidRPr="000D63B6">
              <w:rPr>
                <w:rFonts w:cs="Arial"/>
                <w:color w:val="000000"/>
                <w:szCs w:val="16"/>
              </w:rPr>
              <w:t>Marianne</w:t>
            </w:r>
            <w:proofErr w:type="spellEnd"/>
            <w:r w:rsidRPr="000D63B6">
              <w:rPr>
                <w:rFonts w:cs="Arial"/>
                <w:color w:val="000000"/>
                <w:szCs w:val="16"/>
              </w:rPr>
              <w:t xml:space="preserve"> Bydlení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5B117C" w:rsidRPr="000D63B6" w:rsidRDefault="00E50E70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56</w:t>
            </w:r>
            <w:r w:rsidR="005B117C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auto"/>
            <w:vAlign w:val="center"/>
          </w:tcPr>
          <w:p w:rsidR="005B117C" w:rsidRPr="000D63B6" w:rsidRDefault="00676B56" w:rsidP="00676B5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</w:t>
            </w:r>
            <w:r w:rsidR="00396961">
              <w:rPr>
                <w:rFonts w:cs="Arial"/>
              </w:rPr>
              <w:t>3 104</w:t>
            </w:r>
          </w:p>
        </w:tc>
      </w:tr>
      <w:tr w:rsidR="005B117C" w:rsidRPr="000D63B6" w:rsidTr="00011FD5">
        <w:trPr>
          <w:trHeight w:val="354"/>
          <w:jc w:val="center"/>
        </w:trPr>
        <w:tc>
          <w:tcPr>
            <w:tcW w:w="4396" w:type="dxa"/>
            <w:shd w:val="clear" w:color="auto" w:fill="CCCCCC"/>
            <w:vAlign w:val="center"/>
          </w:tcPr>
          <w:p w:rsidR="005B117C" w:rsidRPr="000D63B6" w:rsidRDefault="005B117C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Moderní byt</w:t>
            </w:r>
          </w:p>
        </w:tc>
        <w:tc>
          <w:tcPr>
            <w:tcW w:w="2245" w:type="dxa"/>
            <w:shd w:val="clear" w:color="auto" w:fill="CCCCCC"/>
            <w:vAlign w:val="center"/>
          </w:tcPr>
          <w:p w:rsidR="005B117C" w:rsidRPr="000D63B6" w:rsidRDefault="00E50E70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45</w:t>
            </w:r>
            <w:r w:rsidR="005B117C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5B117C" w:rsidRPr="000D63B6" w:rsidRDefault="00676B56" w:rsidP="00676B5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4 832</w:t>
            </w:r>
          </w:p>
        </w:tc>
      </w:tr>
    </w:tbl>
    <w:p w:rsidR="00BA5633" w:rsidRPr="000D63B6" w:rsidRDefault="00BA5633" w:rsidP="00BA5633"/>
    <w:p w:rsidR="00BA5633" w:rsidRPr="000D63B6" w:rsidRDefault="00BA5633" w:rsidP="00BA5633"/>
    <w:p w:rsidR="00FD1798" w:rsidRPr="000D63B6" w:rsidRDefault="001747A3" w:rsidP="00426E09">
      <w:pPr>
        <w:pStyle w:val="StylStylStylStyl214bnenTun"/>
        <w:spacing w:before="240" w:after="60"/>
      </w:pPr>
      <w:r w:rsidRPr="000D63B6">
        <w:rPr>
          <w:szCs w:val="24"/>
        </w:rPr>
        <w:lastRenderedPageBreak/>
        <w:tab/>
      </w:r>
      <w:r w:rsidR="00FD1798" w:rsidRPr="000D63B6">
        <w:rPr>
          <w:b/>
          <w:sz w:val="36"/>
        </w:rPr>
        <w:t xml:space="preserve">І </w:t>
      </w:r>
      <w:r w:rsidR="00FD1798" w:rsidRPr="000D63B6">
        <w:t>Časopisy – zahrada, hobby</w:t>
      </w:r>
    </w:p>
    <w:p w:rsidR="001747A3" w:rsidRPr="000D63B6" w:rsidRDefault="001747A3" w:rsidP="00426E09">
      <w:pPr>
        <w:pStyle w:val="StylStylStyl214bnenTun"/>
        <w:rPr>
          <w:sz w:val="18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0D63B6" w:rsidTr="00C5031B">
        <w:trPr>
          <w:trHeight w:val="352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0D63B6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0D63B6" w:rsidRDefault="00510B9A" w:rsidP="00426E09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0D63B6" w:rsidRDefault="004544FA" w:rsidP="00426E09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PN</w:t>
            </w:r>
          </w:p>
        </w:tc>
      </w:tr>
      <w:tr w:rsidR="004B08B5" w:rsidRPr="000D63B6" w:rsidTr="00C80A26">
        <w:trPr>
          <w:trHeight w:val="352"/>
          <w:jc w:val="center"/>
        </w:trPr>
        <w:tc>
          <w:tcPr>
            <w:tcW w:w="4148" w:type="dxa"/>
            <w:vAlign w:val="center"/>
          </w:tcPr>
          <w:p w:rsidR="004B08B5" w:rsidRPr="000D63B6" w:rsidRDefault="004B08B5" w:rsidP="00426E09">
            <w:pPr>
              <w:rPr>
                <w:rFonts w:cs="Arial"/>
                <w:color w:val="000000"/>
                <w:szCs w:val="16"/>
              </w:rPr>
            </w:pPr>
            <w:bookmarkStart w:id="3" w:name="OLE_LINK3"/>
            <w:r w:rsidRPr="000D63B6">
              <w:rPr>
                <w:rFonts w:cs="Arial"/>
                <w:color w:val="000000"/>
                <w:szCs w:val="16"/>
              </w:rPr>
              <w:t>Receptář</w:t>
            </w:r>
          </w:p>
        </w:tc>
        <w:tc>
          <w:tcPr>
            <w:tcW w:w="2493" w:type="dxa"/>
            <w:vAlign w:val="center"/>
          </w:tcPr>
          <w:p w:rsidR="004B08B5" w:rsidRPr="000D63B6" w:rsidRDefault="00E50E70" w:rsidP="00D7750B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325</w:t>
            </w:r>
            <w:r w:rsidR="00011FD5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4B08B5" w:rsidRPr="000D63B6" w:rsidRDefault="00676B56" w:rsidP="00676B5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71 198</w:t>
            </w:r>
          </w:p>
        </w:tc>
      </w:tr>
      <w:tr w:rsidR="004B08B5" w:rsidRPr="000D63B6" w:rsidTr="00C80A26"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4B08B5" w:rsidRPr="000D63B6" w:rsidRDefault="004B08B5" w:rsidP="00426E09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Blesk Hobby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4B08B5" w:rsidRPr="000D63B6" w:rsidRDefault="00E50E70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155</w:t>
            </w:r>
            <w:r w:rsidR="00011FD5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4B08B5" w:rsidRPr="000D63B6" w:rsidRDefault="00676B56" w:rsidP="00676B5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31 441</w:t>
            </w:r>
          </w:p>
        </w:tc>
      </w:tr>
      <w:bookmarkEnd w:id="3"/>
    </w:tbl>
    <w:p w:rsidR="00C5031B" w:rsidRPr="000D63B6" w:rsidRDefault="00C5031B" w:rsidP="00C5031B">
      <w:pPr>
        <w:rPr>
          <w:sz w:val="14"/>
        </w:rPr>
      </w:pPr>
    </w:p>
    <w:p w:rsidR="00984908" w:rsidRPr="000D63B6" w:rsidRDefault="00E52B6B" w:rsidP="00426E09">
      <w:pPr>
        <w:pStyle w:val="StylStylStylStyl214bnenTun"/>
        <w:spacing w:before="240" w:after="60"/>
      </w:pPr>
      <w:r w:rsidRPr="000D63B6">
        <w:rPr>
          <w:b/>
          <w:sz w:val="36"/>
        </w:rPr>
        <w:tab/>
        <w:t xml:space="preserve">І </w:t>
      </w:r>
      <w:r w:rsidR="00984908" w:rsidRPr="000D63B6">
        <w:t>Časopisy o vědě, technice,</w:t>
      </w:r>
    </w:p>
    <w:p w:rsidR="00984908" w:rsidRPr="000D63B6" w:rsidRDefault="00984908" w:rsidP="00426E09">
      <w:pPr>
        <w:pStyle w:val="StylStylStyl214bnenTun"/>
        <w:tabs>
          <w:tab w:val="left" w:pos="4338"/>
        </w:tabs>
        <w:spacing w:after="60"/>
      </w:pPr>
      <w:r w:rsidRPr="000D63B6">
        <w:tab/>
      </w:r>
      <w:r w:rsidRPr="000D63B6">
        <w:tab/>
      </w:r>
      <w:proofErr w:type="gramStart"/>
      <w:r w:rsidRPr="000D63B6">
        <w:t>zajímavostech</w:t>
      </w:r>
      <w:proofErr w:type="gramEnd"/>
      <w:r w:rsidRPr="000D63B6">
        <w:t xml:space="preserve"> a cestování</w:t>
      </w:r>
      <w:r w:rsidRPr="000D63B6">
        <w:tab/>
      </w:r>
    </w:p>
    <w:p w:rsidR="00984908" w:rsidRPr="000D63B6" w:rsidRDefault="00984908" w:rsidP="00426E09">
      <w:pPr>
        <w:pStyle w:val="StylStylStyl214bnenTun"/>
        <w:tabs>
          <w:tab w:val="left" w:pos="4338"/>
        </w:tabs>
        <w:rPr>
          <w:sz w:val="16"/>
        </w:rPr>
      </w:pPr>
    </w:p>
    <w:tbl>
      <w:tblPr>
        <w:tblW w:w="9153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85"/>
        <w:gridCol w:w="2515"/>
        <w:gridCol w:w="2453"/>
      </w:tblGrid>
      <w:tr w:rsidR="00E52B6B" w:rsidRPr="000D63B6" w:rsidTr="00C5031B">
        <w:trPr>
          <w:trHeight w:val="352"/>
          <w:jc w:val="center"/>
        </w:trPr>
        <w:tc>
          <w:tcPr>
            <w:tcW w:w="4185" w:type="dxa"/>
            <w:shd w:val="clear" w:color="auto" w:fill="606060"/>
            <w:vAlign w:val="center"/>
          </w:tcPr>
          <w:p w:rsidR="00E52B6B" w:rsidRPr="000D63B6" w:rsidRDefault="00E52B6B" w:rsidP="00426E09">
            <w:pPr>
              <w:rPr>
                <w:color w:val="FFFFFF"/>
              </w:rPr>
            </w:pPr>
          </w:p>
        </w:tc>
        <w:tc>
          <w:tcPr>
            <w:tcW w:w="2515" w:type="dxa"/>
            <w:shd w:val="clear" w:color="auto" w:fill="606060"/>
            <w:vAlign w:val="center"/>
          </w:tcPr>
          <w:p w:rsidR="00E52B6B" w:rsidRPr="000D63B6" w:rsidRDefault="00E52B6B" w:rsidP="00426E09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53" w:type="dxa"/>
            <w:shd w:val="clear" w:color="auto" w:fill="606060"/>
            <w:vAlign w:val="center"/>
          </w:tcPr>
          <w:p w:rsidR="00E52B6B" w:rsidRPr="000D63B6" w:rsidRDefault="00E52B6B" w:rsidP="00426E09">
            <w:pPr>
              <w:jc w:val="right"/>
              <w:rPr>
                <w:rFonts w:cs="Arial"/>
                <w:b/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PN</w:t>
            </w:r>
          </w:p>
        </w:tc>
      </w:tr>
      <w:tr w:rsidR="005B117C" w:rsidRPr="000D63B6" w:rsidTr="00C5031B">
        <w:trPr>
          <w:trHeight w:val="352"/>
          <w:jc w:val="center"/>
        </w:trPr>
        <w:tc>
          <w:tcPr>
            <w:tcW w:w="4185" w:type="dxa"/>
            <w:tcBorders>
              <w:bottom w:val="nil"/>
            </w:tcBorders>
            <w:vAlign w:val="center"/>
          </w:tcPr>
          <w:p w:rsidR="005B117C" w:rsidRPr="000D63B6" w:rsidRDefault="005B117C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100+1</w:t>
            </w:r>
          </w:p>
        </w:tc>
        <w:tc>
          <w:tcPr>
            <w:tcW w:w="2515" w:type="dxa"/>
            <w:tcBorders>
              <w:bottom w:val="nil"/>
            </w:tcBorders>
            <w:vAlign w:val="center"/>
          </w:tcPr>
          <w:p w:rsidR="005B117C" w:rsidRPr="000D63B6" w:rsidRDefault="00BE685B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296</w:t>
            </w:r>
            <w:r w:rsidR="005B117C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53" w:type="dxa"/>
            <w:tcBorders>
              <w:bottom w:val="nil"/>
            </w:tcBorders>
            <w:vAlign w:val="center"/>
          </w:tcPr>
          <w:p w:rsidR="005B117C" w:rsidRPr="000D63B6" w:rsidRDefault="00676B56" w:rsidP="00676B5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21 156</w:t>
            </w:r>
          </w:p>
        </w:tc>
      </w:tr>
      <w:tr w:rsidR="005B117C" w:rsidRPr="000D63B6" w:rsidTr="00C5031B">
        <w:trPr>
          <w:trHeight w:val="352"/>
          <w:jc w:val="center"/>
        </w:trPr>
        <w:tc>
          <w:tcPr>
            <w:tcW w:w="4185" w:type="dxa"/>
            <w:tcBorders>
              <w:bottom w:val="nil"/>
            </w:tcBorders>
            <w:shd w:val="clear" w:color="auto" w:fill="CCCCCC"/>
            <w:vAlign w:val="center"/>
          </w:tcPr>
          <w:p w:rsidR="005B117C" w:rsidRPr="000D63B6" w:rsidRDefault="005B117C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100+1 historie</w:t>
            </w:r>
          </w:p>
        </w:tc>
        <w:tc>
          <w:tcPr>
            <w:tcW w:w="2515" w:type="dxa"/>
            <w:tcBorders>
              <w:bottom w:val="nil"/>
            </w:tcBorders>
            <w:shd w:val="clear" w:color="auto" w:fill="CCCCCC"/>
            <w:vAlign w:val="center"/>
          </w:tcPr>
          <w:p w:rsidR="005B117C" w:rsidRPr="000D63B6" w:rsidRDefault="005B117C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245 000</w:t>
            </w:r>
          </w:p>
        </w:tc>
        <w:tc>
          <w:tcPr>
            <w:tcW w:w="2453" w:type="dxa"/>
            <w:tcBorders>
              <w:bottom w:val="nil"/>
            </w:tcBorders>
            <w:shd w:val="clear" w:color="auto" w:fill="CCCCCC"/>
            <w:vAlign w:val="center"/>
          </w:tcPr>
          <w:p w:rsidR="005B117C" w:rsidRPr="000D63B6" w:rsidRDefault="00676B56" w:rsidP="00676B5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9 39</w:t>
            </w:r>
            <w:r w:rsidR="00396961">
              <w:rPr>
                <w:rFonts w:cs="Arial"/>
              </w:rPr>
              <w:t>6</w:t>
            </w:r>
          </w:p>
        </w:tc>
      </w:tr>
      <w:tr w:rsidR="005B117C" w:rsidRPr="000D63B6" w:rsidTr="00C5031B">
        <w:trPr>
          <w:trHeight w:val="352"/>
          <w:jc w:val="center"/>
        </w:trPr>
        <w:tc>
          <w:tcPr>
            <w:tcW w:w="4185" w:type="dxa"/>
            <w:tcBorders>
              <w:bottom w:val="nil"/>
            </w:tcBorders>
            <w:shd w:val="clear" w:color="auto" w:fill="auto"/>
            <w:vAlign w:val="center"/>
          </w:tcPr>
          <w:p w:rsidR="005B117C" w:rsidRPr="000D63B6" w:rsidRDefault="005B117C">
            <w:pPr>
              <w:rPr>
                <w:rFonts w:cs="Arial"/>
                <w:color w:val="000000"/>
                <w:szCs w:val="16"/>
              </w:rPr>
            </w:pPr>
            <w:proofErr w:type="spellStart"/>
            <w:r w:rsidRPr="000D63B6">
              <w:rPr>
                <w:rFonts w:cs="Arial"/>
                <w:color w:val="000000"/>
                <w:szCs w:val="16"/>
              </w:rPr>
              <w:t>National</w:t>
            </w:r>
            <w:proofErr w:type="spellEnd"/>
            <w:r w:rsidRPr="000D63B6">
              <w:rPr>
                <w:rFonts w:cs="Arial"/>
                <w:color w:val="000000"/>
                <w:szCs w:val="16"/>
              </w:rPr>
              <w:t xml:space="preserve"> </w:t>
            </w:r>
            <w:proofErr w:type="spellStart"/>
            <w:r w:rsidRPr="000D63B6">
              <w:rPr>
                <w:rFonts w:cs="Arial"/>
                <w:color w:val="000000"/>
                <w:szCs w:val="16"/>
              </w:rPr>
              <w:t>Geographic</w:t>
            </w:r>
            <w:proofErr w:type="spellEnd"/>
          </w:p>
        </w:tc>
        <w:tc>
          <w:tcPr>
            <w:tcW w:w="2515" w:type="dxa"/>
            <w:tcBorders>
              <w:bottom w:val="nil"/>
            </w:tcBorders>
            <w:shd w:val="clear" w:color="auto" w:fill="auto"/>
            <w:vAlign w:val="center"/>
          </w:tcPr>
          <w:p w:rsidR="005B117C" w:rsidRPr="000D63B6" w:rsidRDefault="00BE685B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232</w:t>
            </w:r>
            <w:r w:rsidR="005B117C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53" w:type="dxa"/>
            <w:tcBorders>
              <w:bottom w:val="nil"/>
            </w:tcBorders>
            <w:shd w:val="clear" w:color="auto" w:fill="auto"/>
            <w:vAlign w:val="center"/>
          </w:tcPr>
          <w:p w:rsidR="005B117C" w:rsidRPr="000D63B6" w:rsidRDefault="00676B56" w:rsidP="00676B5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16 484</w:t>
            </w:r>
          </w:p>
        </w:tc>
      </w:tr>
      <w:tr w:rsidR="005B117C" w:rsidRPr="000D63B6" w:rsidTr="00011FD5">
        <w:trPr>
          <w:trHeight w:val="352"/>
          <w:jc w:val="center"/>
        </w:trPr>
        <w:tc>
          <w:tcPr>
            <w:tcW w:w="4185" w:type="dxa"/>
            <w:tcBorders>
              <w:bottom w:val="nil"/>
            </w:tcBorders>
            <w:shd w:val="clear" w:color="auto" w:fill="CCCCCC"/>
            <w:vAlign w:val="center"/>
          </w:tcPr>
          <w:p w:rsidR="005B117C" w:rsidRPr="000D63B6" w:rsidRDefault="005B117C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Lidé a Země</w:t>
            </w:r>
          </w:p>
        </w:tc>
        <w:tc>
          <w:tcPr>
            <w:tcW w:w="2515" w:type="dxa"/>
            <w:tcBorders>
              <w:bottom w:val="nil"/>
            </w:tcBorders>
            <w:shd w:val="clear" w:color="auto" w:fill="CCCCCC"/>
            <w:vAlign w:val="center"/>
          </w:tcPr>
          <w:p w:rsidR="005B117C" w:rsidRPr="000D63B6" w:rsidRDefault="00BE685B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159</w:t>
            </w:r>
            <w:r w:rsidR="005B117C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53" w:type="dxa"/>
            <w:tcBorders>
              <w:bottom w:val="nil"/>
            </w:tcBorders>
            <w:shd w:val="clear" w:color="auto" w:fill="CCCCCC"/>
            <w:vAlign w:val="center"/>
          </w:tcPr>
          <w:p w:rsidR="005B117C" w:rsidRPr="000D63B6" w:rsidRDefault="00180E40" w:rsidP="00180E40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12 426</w:t>
            </w:r>
          </w:p>
        </w:tc>
      </w:tr>
      <w:tr w:rsidR="005B117C" w:rsidRPr="000D63B6" w:rsidTr="00011FD5">
        <w:trPr>
          <w:trHeight w:val="352"/>
          <w:jc w:val="center"/>
        </w:trPr>
        <w:tc>
          <w:tcPr>
            <w:tcW w:w="41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117C" w:rsidRPr="000D63B6" w:rsidRDefault="005B117C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Živá historie</w:t>
            </w:r>
          </w:p>
        </w:tc>
        <w:tc>
          <w:tcPr>
            <w:tcW w:w="25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117C" w:rsidRPr="000D63B6" w:rsidRDefault="00BE685B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112</w:t>
            </w:r>
            <w:r w:rsidR="005B117C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117C" w:rsidRPr="000D63B6" w:rsidRDefault="00760895" w:rsidP="00760895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8 50</w:t>
            </w:r>
            <w:r w:rsidR="00396961">
              <w:rPr>
                <w:rFonts w:cs="Arial"/>
              </w:rPr>
              <w:t>1</w:t>
            </w:r>
          </w:p>
        </w:tc>
      </w:tr>
    </w:tbl>
    <w:p w:rsidR="00C5031B" w:rsidRPr="000D63B6" w:rsidRDefault="00C5031B" w:rsidP="00C5031B">
      <w:pPr>
        <w:rPr>
          <w:sz w:val="14"/>
        </w:rPr>
      </w:pPr>
    </w:p>
    <w:p w:rsidR="001233D7" w:rsidRPr="000D63B6" w:rsidRDefault="001233D7" w:rsidP="00C5031B">
      <w:pPr>
        <w:rPr>
          <w:sz w:val="14"/>
        </w:rPr>
      </w:pPr>
    </w:p>
    <w:p w:rsidR="00EA7252" w:rsidRPr="000D63B6" w:rsidRDefault="001747A3" w:rsidP="00426E09">
      <w:pPr>
        <w:pStyle w:val="StylStylStylStyl214bnenTun"/>
        <w:spacing w:before="240" w:after="60"/>
      </w:pPr>
      <w:r w:rsidRPr="000D63B6">
        <w:rPr>
          <w:b/>
          <w:bCs/>
        </w:rPr>
        <w:tab/>
      </w:r>
      <w:r w:rsidRPr="000D63B6">
        <w:rPr>
          <w:b/>
          <w:bCs/>
        </w:rPr>
        <w:tab/>
      </w:r>
      <w:r w:rsidR="00EA7252" w:rsidRPr="000D63B6">
        <w:rPr>
          <w:b/>
          <w:sz w:val="36"/>
        </w:rPr>
        <w:t xml:space="preserve">І </w:t>
      </w:r>
      <w:r w:rsidR="00EA7252" w:rsidRPr="000D63B6">
        <w:t>Časopisy – informační</w:t>
      </w:r>
    </w:p>
    <w:p w:rsidR="00EA7252" w:rsidRPr="000D63B6" w:rsidRDefault="00EA7252" w:rsidP="00426E09">
      <w:pPr>
        <w:pStyle w:val="StylStylStylStyl214bnenTun"/>
        <w:tabs>
          <w:tab w:val="left" w:pos="4338"/>
        </w:tabs>
        <w:spacing w:after="60"/>
      </w:pPr>
      <w:r w:rsidRPr="000D63B6">
        <w:tab/>
      </w:r>
      <w:r w:rsidRPr="000D63B6">
        <w:tab/>
        <w:t>a komunikační technologie</w:t>
      </w:r>
    </w:p>
    <w:p w:rsidR="001747A3" w:rsidRPr="000D63B6" w:rsidRDefault="001747A3" w:rsidP="00426E09">
      <w:pPr>
        <w:pStyle w:val="StylStylStyl214b18b"/>
        <w:tabs>
          <w:tab w:val="left" w:pos="4253"/>
        </w:tabs>
        <w:spacing w:before="0" w:after="0"/>
        <w:outlineLvl w:val="9"/>
        <w:rPr>
          <w:b w:val="0"/>
          <w:bCs w:val="0"/>
          <w:sz w:val="16"/>
        </w:rPr>
      </w:pPr>
    </w:p>
    <w:tbl>
      <w:tblPr>
        <w:tblW w:w="9072" w:type="dxa"/>
        <w:jc w:val="center"/>
        <w:tblBorders>
          <w:bottom w:val="single" w:sz="4" w:space="0" w:color="808080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0D63B6" w:rsidTr="00011FD5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0D63B6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0D63B6" w:rsidRDefault="00510B9A" w:rsidP="00426E09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0D63B6" w:rsidRDefault="004544FA" w:rsidP="00426E09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PN</w:t>
            </w:r>
          </w:p>
        </w:tc>
      </w:tr>
      <w:tr w:rsidR="00011FD5" w:rsidRPr="000D63B6" w:rsidTr="00011FD5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auto"/>
            <w:vAlign w:val="center"/>
          </w:tcPr>
          <w:p w:rsidR="00011FD5" w:rsidRPr="000D63B6" w:rsidRDefault="00011FD5" w:rsidP="00426E09">
            <w:pPr>
              <w:rPr>
                <w:rFonts w:cs="Arial"/>
                <w:color w:val="000000"/>
                <w:szCs w:val="16"/>
              </w:rPr>
            </w:pPr>
            <w:proofErr w:type="spellStart"/>
            <w:r w:rsidRPr="000D63B6">
              <w:rPr>
                <w:rFonts w:cs="Arial"/>
                <w:color w:val="000000"/>
                <w:szCs w:val="16"/>
              </w:rPr>
              <w:t>Chip</w:t>
            </w:r>
            <w:proofErr w:type="spellEnd"/>
          </w:p>
        </w:tc>
        <w:tc>
          <w:tcPr>
            <w:tcW w:w="2493" w:type="dxa"/>
            <w:tcBorders>
              <w:bottom w:val="nil"/>
            </w:tcBorders>
            <w:shd w:val="clear" w:color="auto" w:fill="auto"/>
            <w:vAlign w:val="center"/>
          </w:tcPr>
          <w:p w:rsidR="00011FD5" w:rsidRPr="000D63B6" w:rsidRDefault="008420FC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 w:rsidRPr="008420FC">
              <w:rPr>
                <w:rFonts w:cs="Arial"/>
                <w:color w:val="000000"/>
                <w:szCs w:val="16"/>
              </w:rPr>
              <w:t>106</w:t>
            </w:r>
            <w:r w:rsidR="00011FD5" w:rsidRPr="008420F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auto"/>
            <w:vAlign w:val="center"/>
          </w:tcPr>
          <w:p w:rsidR="00011FD5" w:rsidRPr="000D63B6" w:rsidRDefault="00760895" w:rsidP="00760895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16 306</w:t>
            </w:r>
          </w:p>
        </w:tc>
      </w:tr>
      <w:tr w:rsidR="00011FD5" w:rsidRPr="000D63B6" w:rsidTr="00011FD5">
        <w:trPr>
          <w:trHeight w:val="352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011FD5" w:rsidRPr="000D63B6" w:rsidRDefault="00011FD5" w:rsidP="00426E09">
            <w:pPr>
              <w:rPr>
                <w:rFonts w:cs="Arial"/>
                <w:color w:val="000000"/>
                <w:szCs w:val="16"/>
              </w:rPr>
            </w:pPr>
            <w:proofErr w:type="spellStart"/>
            <w:r w:rsidRPr="000D63B6">
              <w:rPr>
                <w:rFonts w:cs="Arial"/>
                <w:color w:val="000000"/>
                <w:szCs w:val="16"/>
              </w:rPr>
              <w:t>Computer</w:t>
            </w:r>
            <w:proofErr w:type="spellEnd"/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011FD5" w:rsidRPr="000D63B6" w:rsidRDefault="00BE685B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81</w:t>
            </w:r>
            <w:r w:rsidR="00011FD5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011FD5" w:rsidRPr="000D63B6" w:rsidRDefault="00760895" w:rsidP="00760895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8 870</w:t>
            </w:r>
          </w:p>
        </w:tc>
      </w:tr>
    </w:tbl>
    <w:p w:rsidR="00C5031B" w:rsidRPr="000D63B6" w:rsidRDefault="00C5031B" w:rsidP="00C5031B">
      <w:pPr>
        <w:rPr>
          <w:sz w:val="14"/>
        </w:rPr>
      </w:pPr>
    </w:p>
    <w:p w:rsidR="00FD1398" w:rsidRPr="000D63B6" w:rsidRDefault="001747A3" w:rsidP="00426E09">
      <w:pPr>
        <w:pStyle w:val="StylStylStylStyl214bnenTun"/>
        <w:spacing w:before="240" w:after="60"/>
      </w:pPr>
      <w:r w:rsidRPr="000D63B6">
        <w:rPr>
          <w:b/>
          <w:bCs/>
        </w:rPr>
        <w:tab/>
      </w:r>
      <w:r w:rsidR="00FD1398" w:rsidRPr="000D63B6">
        <w:rPr>
          <w:b/>
          <w:sz w:val="36"/>
        </w:rPr>
        <w:t xml:space="preserve">І </w:t>
      </w:r>
      <w:r w:rsidR="00FD1398" w:rsidRPr="000D63B6">
        <w:t>Časopisy – péče o zdraví</w:t>
      </w:r>
    </w:p>
    <w:p w:rsidR="001747A3" w:rsidRPr="000D63B6" w:rsidRDefault="001747A3" w:rsidP="00426E09">
      <w:pPr>
        <w:pStyle w:val="StylStylStyl214b18b"/>
        <w:spacing w:before="0" w:after="0"/>
        <w:outlineLvl w:val="9"/>
        <w:rPr>
          <w:b w:val="0"/>
          <w:bCs w:val="0"/>
          <w:sz w:val="16"/>
        </w:rPr>
      </w:pPr>
    </w:p>
    <w:tbl>
      <w:tblPr>
        <w:tblW w:w="9210" w:type="dxa"/>
        <w:jc w:val="center"/>
        <w:tblLook w:val="01E0" w:firstRow="1" w:lastRow="1" w:firstColumn="1" w:lastColumn="1" w:noHBand="0" w:noVBand="0"/>
      </w:tblPr>
      <w:tblGrid>
        <w:gridCol w:w="4211"/>
        <w:gridCol w:w="2531"/>
        <w:gridCol w:w="2468"/>
      </w:tblGrid>
      <w:tr w:rsidR="001747A3" w:rsidRPr="000D63B6" w:rsidTr="00C5031B">
        <w:trPr>
          <w:trHeight w:val="352"/>
          <w:jc w:val="center"/>
        </w:trPr>
        <w:tc>
          <w:tcPr>
            <w:tcW w:w="4211" w:type="dxa"/>
            <w:shd w:val="clear" w:color="auto" w:fill="606060"/>
          </w:tcPr>
          <w:p w:rsidR="001747A3" w:rsidRPr="000D63B6" w:rsidRDefault="001747A3" w:rsidP="00426E09">
            <w:pPr>
              <w:rPr>
                <w:color w:val="FFFFFF"/>
              </w:rPr>
            </w:pPr>
          </w:p>
        </w:tc>
        <w:tc>
          <w:tcPr>
            <w:tcW w:w="2531" w:type="dxa"/>
            <w:shd w:val="clear" w:color="auto" w:fill="606060"/>
            <w:vAlign w:val="center"/>
          </w:tcPr>
          <w:p w:rsidR="001747A3" w:rsidRPr="000D63B6" w:rsidRDefault="00510B9A" w:rsidP="00426E09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68" w:type="dxa"/>
            <w:shd w:val="clear" w:color="auto" w:fill="606060"/>
            <w:vAlign w:val="center"/>
          </w:tcPr>
          <w:p w:rsidR="001747A3" w:rsidRPr="000D63B6" w:rsidRDefault="004544FA" w:rsidP="00426E09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PN</w:t>
            </w:r>
          </w:p>
        </w:tc>
      </w:tr>
      <w:tr w:rsidR="00B7548F" w:rsidRPr="000D63B6" w:rsidTr="00011FD5">
        <w:trPr>
          <w:trHeight w:val="352"/>
          <w:jc w:val="center"/>
        </w:trPr>
        <w:tc>
          <w:tcPr>
            <w:tcW w:w="4211" w:type="dxa"/>
            <w:vAlign w:val="center"/>
          </w:tcPr>
          <w:p w:rsidR="00B7548F" w:rsidRPr="000D63B6" w:rsidRDefault="00B7548F" w:rsidP="00426E09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Blesk Zdraví</w:t>
            </w:r>
          </w:p>
        </w:tc>
        <w:tc>
          <w:tcPr>
            <w:tcW w:w="2531" w:type="dxa"/>
            <w:vAlign w:val="center"/>
          </w:tcPr>
          <w:p w:rsidR="00B7548F" w:rsidRPr="000D63B6" w:rsidRDefault="00BE685B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137</w:t>
            </w:r>
            <w:r w:rsidR="00011FD5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68" w:type="dxa"/>
            <w:vAlign w:val="center"/>
          </w:tcPr>
          <w:p w:rsidR="00B7548F" w:rsidRPr="000D63B6" w:rsidRDefault="00760895" w:rsidP="00760895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23 256</w:t>
            </w:r>
          </w:p>
        </w:tc>
      </w:tr>
      <w:tr w:rsidR="00011FD5" w:rsidRPr="000D63B6" w:rsidTr="00011FD5">
        <w:trPr>
          <w:trHeight w:val="352"/>
          <w:jc w:val="center"/>
        </w:trPr>
        <w:tc>
          <w:tcPr>
            <w:tcW w:w="4211" w:type="dxa"/>
            <w:shd w:val="clear" w:color="auto" w:fill="CCCCCC"/>
            <w:vAlign w:val="center"/>
          </w:tcPr>
          <w:p w:rsidR="00011FD5" w:rsidRPr="000D63B6" w:rsidRDefault="00011FD5" w:rsidP="00426E09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100+1 Zázraky medicíny</w:t>
            </w:r>
          </w:p>
        </w:tc>
        <w:tc>
          <w:tcPr>
            <w:tcW w:w="2531" w:type="dxa"/>
            <w:shd w:val="clear" w:color="auto" w:fill="CCCCCC"/>
            <w:vAlign w:val="center"/>
          </w:tcPr>
          <w:p w:rsidR="00011FD5" w:rsidRPr="008420FC" w:rsidRDefault="008420FC">
            <w:pPr>
              <w:jc w:val="right"/>
              <w:rPr>
                <w:rFonts w:cs="Arial"/>
                <w:color w:val="000000"/>
                <w:szCs w:val="16"/>
              </w:rPr>
            </w:pPr>
            <w:r w:rsidRPr="008420FC">
              <w:rPr>
                <w:rFonts w:cs="Arial"/>
                <w:color w:val="000000"/>
                <w:szCs w:val="16"/>
              </w:rPr>
              <w:t>113</w:t>
            </w:r>
            <w:r w:rsidR="00011FD5" w:rsidRPr="008420F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68" w:type="dxa"/>
            <w:shd w:val="clear" w:color="auto" w:fill="CCCCCC"/>
            <w:vAlign w:val="center"/>
          </w:tcPr>
          <w:p w:rsidR="00011FD5" w:rsidRPr="008420FC" w:rsidRDefault="00760895" w:rsidP="00760895">
            <w:pPr>
              <w:jc w:val="right"/>
              <w:rPr>
                <w:rFonts w:cs="Arial"/>
              </w:rPr>
            </w:pPr>
            <w:r w:rsidRPr="008420FC">
              <w:rPr>
                <w:rFonts w:cs="Arial"/>
              </w:rPr>
              <w:t>3 97</w:t>
            </w:r>
            <w:r w:rsidR="00396961" w:rsidRPr="008420FC">
              <w:rPr>
                <w:rFonts w:cs="Arial"/>
              </w:rPr>
              <w:t>9</w:t>
            </w:r>
          </w:p>
        </w:tc>
      </w:tr>
      <w:tr w:rsidR="00011FD5" w:rsidRPr="000D63B6" w:rsidTr="00011FD5">
        <w:trPr>
          <w:trHeight w:val="352"/>
          <w:jc w:val="center"/>
        </w:trPr>
        <w:tc>
          <w:tcPr>
            <w:tcW w:w="42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1FD5" w:rsidRPr="000D63B6" w:rsidRDefault="00011FD5" w:rsidP="00426E09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Moje zdraví</w:t>
            </w:r>
          </w:p>
        </w:tc>
        <w:tc>
          <w:tcPr>
            <w:tcW w:w="25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1FD5" w:rsidRPr="000D63B6" w:rsidRDefault="00BE685B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109</w:t>
            </w:r>
            <w:r w:rsidR="00011FD5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1FD5" w:rsidRPr="000D63B6" w:rsidRDefault="00760895" w:rsidP="00760895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27 </w:t>
            </w:r>
            <w:r w:rsidR="00396961">
              <w:rPr>
                <w:rFonts w:cs="Arial"/>
              </w:rPr>
              <w:t>149</w:t>
            </w:r>
          </w:p>
        </w:tc>
      </w:tr>
    </w:tbl>
    <w:p w:rsidR="00C5031B" w:rsidRPr="000D63B6" w:rsidRDefault="00C5031B" w:rsidP="00C5031B">
      <w:pPr>
        <w:rPr>
          <w:sz w:val="16"/>
        </w:rPr>
      </w:pPr>
    </w:p>
    <w:p w:rsidR="00891E49" w:rsidRPr="000D63B6" w:rsidRDefault="00652581" w:rsidP="00426E09">
      <w:pPr>
        <w:pStyle w:val="StylStylStylStyl214bnenTun"/>
        <w:spacing w:before="240" w:after="60"/>
      </w:pPr>
      <w:r w:rsidRPr="000D63B6">
        <w:rPr>
          <w:b/>
          <w:sz w:val="36"/>
        </w:rPr>
        <w:tab/>
      </w:r>
      <w:r w:rsidR="00891E49" w:rsidRPr="000D63B6">
        <w:rPr>
          <w:b/>
          <w:sz w:val="36"/>
        </w:rPr>
        <w:t xml:space="preserve">І </w:t>
      </w:r>
      <w:r w:rsidR="00891E49" w:rsidRPr="000D63B6">
        <w:t>Časopisy – vaření</w:t>
      </w:r>
    </w:p>
    <w:p w:rsidR="001747A3" w:rsidRPr="000D63B6" w:rsidRDefault="001747A3" w:rsidP="00426E09">
      <w:pPr>
        <w:pStyle w:val="StylStylStyl214b18b"/>
        <w:spacing w:before="0" w:after="0"/>
        <w:outlineLvl w:val="9"/>
        <w:rPr>
          <w:b w:val="0"/>
          <w:bCs w:val="0"/>
          <w:sz w:val="16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0D63B6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0D63B6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0D63B6" w:rsidRDefault="00510B9A" w:rsidP="00426E09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0D63B6" w:rsidRDefault="004544FA" w:rsidP="00426E09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PN</w:t>
            </w:r>
          </w:p>
        </w:tc>
      </w:tr>
      <w:tr w:rsidR="005B117C" w:rsidRPr="000D63B6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5B117C" w:rsidRPr="000D63B6" w:rsidRDefault="005B117C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Apetit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5B117C" w:rsidRPr="000D63B6" w:rsidRDefault="00BE685B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202</w:t>
            </w:r>
            <w:r w:rsidR="005B117C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5B117C" w:rsidRPr="000D63B6" w:rsidRDefault="00760895" w:rsidP="00760895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29 262</w:t>
            </w:r>
          </w:p>
        </w:tc>
      </w:tr>
      <w:tr w:rsidR="005B117C" w:rsidRPr="000D63B6" w:rsidTr="00C5031B">
        <w:trPr>
          <w:trHeight w:val="352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5B117C" w:rsidRPr="000D63B6" w:rsidRDefault="005B117C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Blesk Vaše recepty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5B117C" w:rsidRPr="000D63B6" w:rsidRDefault="00BE685B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202</w:t>
            </w:r>
            <w:r w:rsidR="005B117C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5B117C" w:rsidRPr="000D63B6" w:rsidRDefault="00760895" w:rsidP="00760895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43 8</w:t>
            </w:r>
            <w:r w:rsidR="00396961">
              <w:rPr>
                <w:rFonts w:cs="Arial"/>
              </w:rPr>
              <w:t>34</w:t>
            </w:r>
          </w:p>
        </w:tc>
      </w:tr>
      <w:tr w:rsidR="005B117C" w:rsidRPr="000D63B6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5B117C" w:rsidRPr="000D63B6" w:rsidRDefault="005B117C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Chvilka v kuchyni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5B117C" w:rsidRPr="000D63B6" w:rsidRDefault="00BE685B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146</w:t>
            </w:r>
            <w:r w:rsidR="005B117C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5B117C" w:rsidRPr="000D63B6" w:rsidRDefault="00760895" w:rsidP="00760895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32 594</w:t>
            </w:r>
          </w:p>
        </w:tc>
      </w:tr>
      <w:tr w:rsidR="005B117C" w:rsidRPr="000D63B6" w:rsidTr="00C5031B">
        <w:trPr>
          <w:trHeight w:val="352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5B117C" w:rsidRPr="000D63B6" w:rsidRDefault="005B117C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F.O.</w:t>
            </w:r>
            <w:proofErr w:type="gramStart"/>
            <w:r w:rsidRPr="000D63B6">
              <w:rPr>
                <w:rFonts w:cs="Arial"/>
                <w:color w:val="000000"/>
                <w:szCs w:val="16"/>
              </w:rPr>
              <w:t>O.D.</w:t>
            </w:r>
            <w:proofErr w:type="gramEnd"/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5B117C" w:rsidRPr="000D63B6" w:rsidRDefault="00BE685B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114</w:t>
            </w:r>
            <w:r w:rsidR="005B117C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5B117C" w:rsidRPr="000D63B6" w:rsidRDefault="00760895" w:rsidP="00760895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10 445</w:t>
            </w:r>
          </w:p>
        </w:tc>
      </w:tr>
      <w:tr w:rsidR="005B117C" w:rsidRPr="000D63B6" w:rsidTr="00C5031B">
        <w:trPr>
          <w:trHeight w:val="352"/>
          <w:jc w:val="center"/>
        </w:trPr>
        <w:tc>
          <w:tcPr>
            <w:tcW w:w="4148" w:type="dxa"/>
            <w:tcBorders>
              <w:bottom w:val="single" w:sz="4" w:space="0" w:color="808080"/>
            </w:tcBorders>
            <w:shd w:val="clear" w:color="auto" w:fill="FFFFFF" w:themeFill="background1"/>
            <w:vAlign w:val="center"/>
          </w:tcPr>
          <w:p w:rsidR="005B117C" w:rsidRPr="000D63B6" w:rsidRDefault="005B117C">
            <w:pPr>
              <w:rPr>
                <w:rFonts w:cs="Arial"/>
                <w:color w:val="000000"/>
                <w:szCs w:val="16"/>
              </w:rPr>
            </w:pPr>
            <w:proofErr w:type="spellStart"/>
            <w:r w:rsidRPr="000D63B6">
              <w:rPr>
                <w:rFonts w:cs="Arial"/>
                <w:color w:val="000000"/>
                <w:szCs w:val="16"/>
              </w:rPr>
              <w:t>Gurmet</w:t>
            </w:r>
            <w:proofErr w:type="spellEnd"/>
          </w:p>
        </w:tc>
        <w:tc>
          <w:tcPr>
            <w:tcW w:w="2493" w:type="dxa"/>
            <w:tcBorders>
              <w:bottom w:val="single" w:sz="4" w:space="0" w:color="808080"/>
            </w:tcBorders>
            <w:shd w:val="clear" w:color="auto" w:fill="FFFFFF" w:themeFill="background1"/>
            <w:vAlign w:val="center"/>
          </w:tcPr>
          <w:p w:rsidR="005B117C" w:rsidRPr="000D63B6" w:rsidRDefault="005B117C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112 000</w:t>
            </w:r>
          </w:p>
        </w:tc>
        <w:tc>
          <w:tcPr>
            <w:tcW w:w="2431" w:type="dxa"/>
            <w:tcBorders>
              <w:bottom w:val="single" w:sz="4" w:space="0" w:color="808080"/>
            </w:tcBorders>
            <w:shd w:val="clear" w:color="auto" w:fill="FFFFFF" w:themeFill="background1"/>
            <w:vAlign w:val="center"/>
          </w:tcPr>
          <w:p w:rsidR="005B117C" w:rsidRPr="000D63B6" w:rsidRDefault="00760895" w:rsidP="00760895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20 915</w:t>
            </w:r>
          </w:p>
        </w:tc>
      </w:tr>
    </w:tbl>
    <w:p w:rsidR="00FF2760" w:rsidRPr="000D63B6" w:rsidRDefault="001747A3" w:rsidP="00426E09">
      <w:pPr>
        <w:pStyle w:val="StylStylStylStyl214bnenTun"/>
        <w:spacing w:before="240" w:after="60"/>
      </w:pPr>
      <w:r w:rsidRPr="000D63B6">
        <w:rPr>
          <w:bCs/>
          <w:sz w:val="12"/>
          <w:szCs w:val="12"/>
        </w:rPr>
        <w:lastRenderedPageBreak/>
        <w:tab/>
      </w:r>
      <w:r w:rsidR="00FF2760" w:rsidRPr="000D63B6">
        <w:rPr>
          <w:b/>
          <w:sz w:val="36"/>
        </w:rPr>
        <w:t xml:space="preserve">І </w:t>
      </w:r>
      <w:r w:rsidR="00FF2760" w:rsidRPr="000D63B6">
        <w:t>Časopisy pro děti a mládež</w:t>
      </w:r>
    </w:p>
    <w:p w:rsidR="001747A3" w:rsidRPr="000D63B6" w:rsidRDefault="001747A3" w:rsidP="00426E09">
      <w:pPr>
        <w:pStyle w:val="StylStylStyl214b18b"/>
        <w:spacing w:before="0" w:after="0"/>
        <w:outlineLvl w:val="9"/>
        <w:rPr>
          <w:b w:val="0"/>
          <w:bCs w:val="0"/>
          <w:sz w:val="12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0D63B6" w:rsidTr="00C80A26">
        <w:trPr>
          <w:trHeight w:val="352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0D63B6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0D63B6" w:rsidRDefault="00510B9A" w:rsidP="00426E09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0D63B6" w:rsidRDefault="005F4EBC" w:rsidP="00426E09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PN</w:t>
            </w:r>
          </w:p>
        </w:tc>
      </w:tr>
      <w:tr w:rsidR="00007E48" w:rsidRPr="000D63B6" w:rsidTr="00C80A26">
        <w:trPr>
          <w:trHeight w:val="352"/>
          <w:jc w:val="center"/>
        </w:trPr>
        <w:tc>
          <w:tcPr>
            <w:tcW w:w="4148" w:type="dxa"/>
            <w:tcBorders>
              <w:bottom w:val="single" w:sz="4" w:space="0" w:color="7F7F7F" w:themeColor="text1" w:themeTint="80"/>
            </w:tcBorders>
            <w:vAlign w:val="center"/>
          </w:tcPr>
          <w:p w:rsidR="00007E48" w:rsidRPr="000D63B6" w:rsidRDefault="00007E48" w:rsidP="00426E09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ABC</w:t>
            </w:r>
          </w:p>
        </w:tc>
        <w:tc>
          <w:tcPr>
            <w:tcW w:w="2493" w:type="dxa"/>
            <w:tcBorders>
              <w:bottom w:val="single" w:sz="4" w:space="0" w:color="7F7F7F" w:themeColor="text1" w:themeTint="80"/>
            </w:tcBorders>
            <w:vAlign w:val="center"/>
          </w:tcPr>
          <w:p w:rsidR="00007E48" w:rsidRPr="000D63B6" w:rsidRDefault="00BE685B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158</w:t>
            </w:r>
            <w:r w:rsidR="00011FD5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single" w:sz="4" w:space="0" w:color="7F7F7F" w:themeColor="text1" w:themeTint="80"/>
            </w:tcBorders>
            <w:vAlign w:val="center"/>
          </w:tcPr>
          <w:p w:rsidR="00007E48" w:rsidRPr="000D63B6" w:rsidRDefault="00760895" w:rsidP="00760895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18 626</w:t>
            </w:r>
          </w:p>
        </w:tc>
      </w:tr>
    </w:tbl>
    <w:p w:rsidR="00C5031B" w:rsidRPr="000D63B6" w:rsidRDefault="00C5031B" w:rsidP="00C5031B"/>
    <w:p w:rsidR="00E6780F" w:rsidRPr="000D63B6" w:rsidRDefault="001747A3" w:rsidP="00426E09">
      <w:pPr>
        <w:pStyle w:val="StylStylStylStyl214bnenTun"/>
        <w:spacing w:before="240" w:after="60"/>
      </w:pPr>
      <w:r w:rsidRPr="000D63B6">
        <w:rPr>
          <w:b/>
          <w:bCs/>
        </w:rPr>
        <w:tab/>
      </w:r>
      <w:r w:rsidR="00E6780F" w:rsidRPr="000D63B6">
        <w:rPr>
          <w:b/>
          <w:sz w:val="36"/>
        </w:rPr>
        <w:t xml:space="preserve">І </w:t>
      </w:r>
      <w:r w:rsidR="00E6780F" w:rsidRPr="000D63B6">
        <w:t>Časopisy pro ženy</w:t>
      </w:r>
    </w:p>
    <w:p w:rsidR="001747A3" w:rsidRPr="000D63B6" w:rsidRDefault="001747A3" w:rsidP="00426E09">
      <w:pPr>
        <w:pStyle w:val="StylStylStyl214b18b"/>
        <w:spacing w:before="0" w:after="0"/>
        <w:outlineLvl w:val="9"/>
        <w:rPr>
          <w:b w:val="0"/>
          <w:bCs w:val="0"/>
          <w:sz w:val="12"/>
          <w:szCs w:val="20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0D63B6" w:rsidTr="00C5031B">
        <w:trPr>
          <w:trHeight w:val="352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0D63B6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0D63B6" w:rsidRDefault="00510B9A" w:rsidP="00426E09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0D63B6" w:rsidRDefault="005F4EBC" w:rsidP="00426E09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PN</w:t>
            </w:r>
          </w:p>
        </w:tc>
      </w:tr>
      <w:tr w:rsidR="00980713" w:rsidRPr="000D63B6" w:rsidTr="00C5031B">
        <w:trPr>
          <w:trHeight w:val="352"/>
          <w:jc w:val="center"/>
        </w:trPr>
        <w:tc>
          <w:tcPr>
            <w:tcW w:w="4148" w:type="dxa"/>
            <w:vAlign w:val="center"/>
          </w:tcPr>
          <w:p w:rsidR="00980713" w:rsidRPr="000D63B6" w:rsidRDefault="00980713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Blesk pro ženy</w:t>
            </w:r>
          </w:p>
        </w:tc>
        <w:tc>
          <w:tcPr>
            <w:tcW w:w="2493" w:type="dxa"/>
            <w:vAlign w:val="center"/>
          </w:tcPr>
          <w:p w:rsidR="00980713" w:rsidRPr="000D63B6" w:rsidRDefault="00980713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337 000</w:t>
            </w:r>
          </w:p>
        </w:tc>
        <w:tc>
          <w:tcPr>
            <w:tcW w:w="2431" w:type="dxa"/>
            <w:vAlign w:val="center"/>
          </w:tcPr>
          <w:p w:rsidR="00980713" w:rsidRPr="000D63B6" w:rsidRDefault="00980713" w:rsidP="00760895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83 020</w:t>
            </w:r>
          </w:p>
        </w:tc>
      </w:tr>
      <w:tr w:rsidR="00980713" w:rsidRPr="000D63B6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980713" w:rsidRPr="000D63B6" w:rsidRDefault="00980713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Chvilka pro tebe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980713" w:rsidRPr="000D63B6" w:rsidRDefault="00980713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318 000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980713" w:rsidRPr="000D63B6" w:rsidRDefault="00980713" w:rsidP="00760895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58 533</w:t>
            </w:r>
          </w:p>
        </w:tc>
      </w:tr>
      <w:tr w:rsidR="00980713" w:rsidRPr="000D63B6" w:rsidTr="00EF5844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auto"/>
            <w:vAlign w:val="center"/>
          </w:tcPr>
          <w:p w:rsidR="00980713" w:rsidRPr="000D63B6" w:rsidRDefault="00980713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Překvapení</w:t>
            </w:r>
          </w:p>
        </w:tc>
        <w:tc>
          <w:tcPr>
            <w:tcW w:w="2493" w:type="dxa"/>
            <w:tcBorders>
              <w:bottom w:val="nil"/>
            </w:tcBorders>
            <w:vAlign w:val="center"/>
          </w:tcPr>
          <w:p w:rsidR="00980713" w:rsidRPr="000D63B6" w:rsidRDefault="00980713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177 000</w:t>
            </w:r>
          </w:p>
        </w:tc>
        <w:tc>
          <w:tcPr>
            <w:tcW w:w="2431" w:type="dxa"/>
            <w:tcBorders>
              <w:bottom w:val="nil"/>
            </w:tcBorders>
            <w:vAlign w:val="center"/>
          </w:tcPr>
          <w:p w:rsidR="00980713" w:rsidRPr="000D63B6" w:rsidRDefault="00980713" w:rsidP="00760895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41 047</w:t>
            </w:r>
          </w:p>
        </w:tc>
      </w:tr>
      <w:tr w:rsidR="00980713" w:rsidRPr="000D63B6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980713" w:rsidRPr="000D63B6" w:rsidRDefault="00980713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Tina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980713" w:rsidRPr="000D63B6" w:rsidRDefault="00980713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148 000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980713" w:rsidRPr="000D63B6" w:rsidRDefault="00980713" w:rsidP="00760895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47 959</w:t>
            </w:r>
          </w:p>
        </w:tc>
      </w:tr>
      <w:tr w:rsidR="00980713" w:rsidRPr="000D63B6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auto"/>
            <w:vAlign w:val="center"/>
          </w:tcPr>
          <w:p w:rsidR="00980713" w:rsidRPr="000D63B6" w:rsidRDefault="00980713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Napsáno životem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auto"/>
            <w:vAlign w:val="center"/>
          </w:tcPr>
          <w:p w:rsidR="00980713" w:rsidRPr="000D63B6" w:rsidRDefault="00980713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130 000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auto"/>
            <w:vAlign w:val="center"/>
          </w:tcPr>
          <w:p w:rsidR="00980713" w:rsidRPr="000D63B6" w:rsidRDefault="00980713" w:rsidP="00760895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34 962</w:t>
            </w:r>
          </w:p>
        </w:tc>
      </w:tr>
      <w:tr w:rsidR="00980713" w:rsidRPr="000D63B6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980713" w:rsidRPr="000D63B6" w:rsidRDefault="00980713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Vlasta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980713" w:rsidRPr="000D63B6" w:rsidRDefault="00980713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126 000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980713" w:rsidRPr="000D63B6" w:rsidRDefault="00980713" w:rsidP="00760895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29 086</w:t>
            </w:r>
          </w:p>
        </w:tc>
      </w:tr>
      <w:tr w:rsidR="00980713" w:rsidRPr="000D63B6" w:rsidTr="00C5031B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shd w:val="clear" w:color="auto" w:fill="FFFFFF" w:themeFill="background1"/>
            <w:vAlign w:val="center"/>
          </w:tcPr>
          <w:p w:rsidR="00980713" w:rsidRPr="000D63B6" w:rsidRDefault="00980713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Katka</w:t>
            </w:r>
          </w:p>
        </w:tc>
        <w:tc>
          <w:tcPr>
            <w:tcW w:w="2493" w:type="dxa"/>
            <w:shd w:val="clear" w:color="auto" w:fill="FFFFFF" w:themeFill="background1"/>
            <w:vAlign w:val="center"/>
          </w:tcPr>
          <w:p w:rsidR="00980713" w:rsidRPr="000D63B6" w:rsidRDefault="00980713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126 000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980713" w:rsidRPr="000D63B6" w:rsidRDefault="00980713" w:rsidP="00760895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15 891</w:t>
            </w:r>
          </w:p>
        </w:tc>
      </w:tr>
      <w:tr w:rsidR="00980713" w:rsidRPr="000D63B6" w:rsidTr="00C5031B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980713" w:rsidRPr="000D63B6" w:rsidRDefault="00980713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Maminka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980713" w:rsidRPr="000D63B6" w:rsidRDefault="00980713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126 000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980713" w:rsidRPr="000D63B6" w:rsidRDefault="00980713" w:rsidP="00760895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7 991</w:t>
            </w:r>
          </w:p>
        </w:tc>
      </w:tr>
      <w:tr w:rsidR="00980713" w:rsidRPr="000D63B6" w:rsidTr="00C5031B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shd w:val="clear" w:color="auto" w:fill="FFFFFF" w:themeFill="background1"/>
            <w:vAlign w:val="center"/>
          </w:tcPr>
          <w:p w:rsidR="00980713" w:rsidRPr="000D63B6" w:rsidRDefault="00980713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 xml:space="preserve">Aha! </w:t>
            </w:r>
            <w:proofErr w:type="gramStart"/>
            <w:r w:rsidRPr="000D63B6">
              <w:rPr>
                <w:rFonts w:cs="Arial"/>
                <w:color w:val="000000"/>
                <w:szCs w:val="16"/>
              </w:rPr>
              <w:t>pro</w:t>
            </w:r>
            <w:proofErr w:type="gramEnd"/>
            <w:r w:rsidRPr="000D63B6">
              <w:rPr>
                <w:rFonts w:cs="Arial"/>
                <w:color w:val="000000"/>
                <w:szCs w:val="16"/>
              </w:rPr>
              <w:t xml:space="preserve"> ženy</w:t>
            </w:r>
          </w:p>
        </w:tc>
        <w:tc>
          <w:tcPr>
            <w:tcW w:w="2493" w:type="dxa"/>
            <w:shd w:val="clear" w:color="auto" w:fill="FFFFFF" w:themeFill="background1"/>
            <w:vAlign w:val="center"/>
          </w:tcPr>
          <w:p w:rsidR="00980713" w:rsidRPr="000D63B6" w:rsidRDefault="00980713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115 000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980713" w:rsidRPr="000D63B6" w:rsidRDefault="00980713" w:rsidP="00760895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35 921</w:t>
            </w:r>
          </w:p>
        </w:tc>
      </w:tr>
      <w:tr w:rsidR="00980713" w:rsidRPr="000D63B6" w:rsidTr="00C5031B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980713" w:rsidRPr="000D63B6" w:rsidRDefault="00980713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Můj svět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980713" w:rsidRPr="000D63B6" w:rsidRDefault="00980713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90 000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980713" w:rsidRPr="000D63B6" w:rsidRDefault="00980713" w:rsidP="00760895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28 029</w:t>
            </w:r>
          </w:p>
        </w:tc>
      </w:tr>
      <w:tr w:rsidR="00980713" w:rsidRPr="000D63B6" w:rsidTr="00C5031B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shd w:val="clear" w:color="auto" w:fill="FFFFFF" w:themeFill="background1"/>
            <w:vAlign w:val="center"/>
          </w:tcPr>
          <w:p w:rsidR="00980713" w:rsidRPr="000D63B6" w:rsidRDefault="00980713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Čas na lásku</w:t>
            </w:r>
          </w:p>
        </w:tc>
        <w:tc>
          <w:tcPr>
            <w:tcW w:w="2493" w:type="dxa"/>
            <w:shd w:val="clear" w:color="auto" w:fill="FFFFFF" w:themeFill="background1"/>
            <w:vAlign w:val="center"/>
          </w:tcPr>
          <w:p w:rsidR="00980713" w:rsidRPr="000D63B6" w:rsidRDefault="00980713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90 000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980713" w:rsidRPr="000D63B6" w:rsidRDefault="00980713" w:rsidP="00980713">
            <w:pPr>
              <w:jc w:val="right"/>
              <w:rPr>
                <w:rFonts w:cs="Arial"/>
                <w:color w:val="000000"/>
              </w:rPr>
            </w:pPr>
            <w:r w:rsidRPr="000D63B6">
              <w:rPr>
                <w:rFonts w:cs="Arial"/>
                <w:color w:val="000000"/>
              </w:rPr>
              <w:t>19 162</w:t>
            </w:r>
          </w:p>
        </w:tc>
      </w:tr>
      <w:tr w:rsidR="00980713" w:rsidRPr="000D63B6" w:rsidTr="00C6007C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shd w:val="clear" w:color="auto" w:fill="C0C0C0"/>
            <w:vAlign w:val="center"/>
          </w:tcPr>
          <w:p w:rsidR="00980713" w:rsidRPr="000D63B6" w:rsidRDefault="00980713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Claudia</w:t>
            </w:r>
          </w:p>
        </w:tc>
        <w:tc>
          <w:tcPr>
            <w:tcW w:w="2493" w:type="dxa"/>
            <w:shd w:val="clear" w:color="auto" w:fill="C0C0C0"/>
            <w:vAlign w:val="center"/>
          </w:tcPr>
          <w:p w:rsidR="00980713" w:rsidRPr="000D63B6" w:rsidRDefault="00980713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83 000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980713" w:rsidRPr="000D63B6" w:rsidRDefault="00980713" w:rsidP="00436A9A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26 686</w:t>
            </w:r>
          </w:p>
        </w:tc>
      </w:tr>
      <w:tr w:rsidR="00980713" w:rsidRPr="000D63B6" w:rsidTr="00C6007C">
        <w:tblPrEx>
          <w:tblBorders>
            <w:bottom w:val="none" w:sz="0" w:space="0" w:color="auto"/>
          </w:tblBorders>
        </w:tblPrEx>
        <w:trPr>
          <w:trHeight w:val="352"/>
          <w:jc w:val="center"/>
        </w:trPr>
        <w:tc>
          <w:tcPr>
            <w:tcW w:w="4148" w:type="dxa"/>
            <w:tcBorders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980713" w:rsidRPr="000D63B6" w:rsidRDefault="00980713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Burda style</w:t>
            </w:r>
          </w:p>
        </w:tc>
        <w:tc>
          <w:tcPr>
            <w:tcW w:w="2493" w:type="dxa"/>
            <w:tcBorders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980713" w:rsidRPr="000D63B6" w:rsidRDefault="00980713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66 000</w:t>
            </w:r>
          </w:p>
        </w:tc>
        <w:tc>
          <w:tcPr>
            <w:tcW w:w="2431" w:type="dxa"/>
            <w:tcBorders>
              <w:bottom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:rsidR="00980713" w:rsidRPr="000D63B6" w:rsidRDefault="00980713" w:rsidP="00436A9A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15 077</w:t>
            </w:r>
          </w:p>
        </w:tc>
      </w:tr>
    </w:tbl>
    <w:p w:rsidR="00C5031B" w:rsidRPr="000D63B6" w:rsidRDefault="00C5031B" w:rsidP="00C5031B"/>
    <w:p w:rsidR="00510EDD" w:rsidRPr="000D63B6" w:rsidRDefault="001747A3" w:rsidP="00426E09">
      <w:pPr>
        <w:pStyle w:val="StylStylStylStyl214bnenTun"/>
        <w:spacing w:before="240" w:after="60"/>
      </w:pPr>
      <w:r w:rsidRPr="000D63B6">
        <w:rPr>
          <w:b/>
          <w:bCs/>
        </w:rPr>
        <w:tab/>
      </w:r>
      <w:r w:rsidR="00510EDD" w:rsidRPr="000D63B6">
        <w:rPr>
          <w:b/>
          <w:sz w:val="36"/>
        </w:rPr>
        <w:t xml:space="preserve">І </w:t>
      </w:r>
      <w:r w:rsidR="00510EDD" w:rsidRPr="000D63B6">
        <w:t>Časopisy programové</w:t>
      </w:r>
    </w:p>
    <w:p w:rsidR="001747A3" w:rsidRPr="000D63B6" w:rsidRDefault="001747A3" w:rsidP="00426E09">
      <w:pPr>
        <w:pStyle w:val="StylStylStyl214b18b"/>
        <w:spacing w:before="0" w:after="0"/>
        <w:outlineLvl w:val="9"/>
        <w:rPr>
          <w:b w:val="0"/>
          <w:bCs w:val="0"/>
          <w:sz w:val="12"/>
          <w:szCs w:val="20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0D63B6" w:rsidTr="00C5031B">
        <w:trPr>
          <w:trHeight w:val="352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0D63B6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0D63B6" w:rsidRDefault="00510B9A" w:rsidP="00426E09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0D63B6" w:rsidRDefault="005F4EBC" w:rsidP="00426E09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PN</w:t>
            </w:r>
          </w:p>
        </w:tc>
      </w:tr>
      <w:tr w:rsidR="00DF421A" w:rsidRPr="000D63B6" w:rsidTr="00C5031B">
        <w:trPr>
          <w:trHeight w:val="352"/>
          <w:jc w:val="center"/>
        </w:trPr>
        <w:tc>
          <w:tcPr>
            <w:tcW w:w="4148" w:type="dxa"/>
            <w:vAlign w:val="center"/>
          </w:tcPr>
          <w:p w:rsidR="00DF421A" w:rsidRPr="000D63B6" w:rsidRDefault="00DF421A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TV Max</w:t>
            </w:r>
          </w:p>
        </w:tc>
        <w:tc>
          <w:tcPr>
            <w:tcW w:w="2493" w:type="dxa"/>
            <w:vAlign w:val="center"/>
          </w:tcPr>
          <w:p w:rsidR="00DF421A" w:rsidRPr="000D63B6" w:rsidRDefault="00980713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452</w:t>
            </w:r>
            <w:r w:rsidR="00B86D2A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DF421A" w:rsidRPr="000D63B6" w:rsidRDefault="00207997" w:rsidP="00207997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224 447</w:t>
            </w:r>
          </w:p>
        </w:tc>
      </w:tr>
      <w:tr w:rsidR="00DF421A" w:rsidRPr="000D63B6" w:rsidTr="00C5031B"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DF421A" w:rsidRPr="000D63B6" w:rsidRDefault="00DF421A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TV mini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DF421A" w:rsidRPr="000D63B6" w:rsidRDefault="00980713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327</w:t>
            </w:r>
            <w:r w:rsidR="00B86D2A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F421A" w:rsidRPr="000D63B6" w:rsidRDefault="00207997" w:rsidP="00207997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184 033</w:t>
            </w:r>
          </w:p>
        </w:tc>
      </w:tr>
      <w:tr w:rsidR="00DF421A" w:rsidRPr="000D63B6" w:rsidTr="00C5031B">
        <w:trPr>
          <w:trHeight w:val="352"/>
          <w:jc w:val="center"/>
        </w:trPr>
        <w:tc>
          <w:tcPr>
            <w:tcW w:w="4148" w:type="dxa"/>
            <w:vAlign w:val="center"/>
          </w:tcPr>
          <w:p w:rsidR="00DF421A" w:rsidRPr="000D63B6" w:rsidRDefault="00DF421A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 xml:space="preserve">TV </w:t>
            </w:r>
            <w:proofErr w:type="spellStart"/>
            <w:r w:rsidRPr="000D63B6">
              <w:rPr>
                <w:rFonts w:cs="Arial"/>
                <w:color w:val="000000"/>
                <w:szCs w:val="16"/>
              </w:rPr>
              <w:t>star</w:t>
            </w:r>
            <w:proofErr w:type="spellEnd"/>
          </w:p>
        </w:tc>
        <w:tc>
          <w:tcPr>
            <w:tcW w:w="2493" w:type="dxa"/>
            <w:vAlign w:val="center"/>
          </w:tcPr>
          <w:p w:rsidR="00DF421A" w:rsidRPr="000D63B6" w:rsidRDefault="00980713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181</w:t>
            </w:r>
            <w:r w:rsidR="00B86D2A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DF421A" w:rsidRPr="000D63B6" w:rsidRDefault="00207997" w:rsidP="00207997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79 736</w:t>
            </w:r>
          </w:p>
        </w:tc>
      </w:tr>
      <w:tr w:rsidR="00DF421A" w:rsidRPr="000D63B6" w:rsidTr="00C5031B"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DF421A" w:rsidRPr="000D63B6" w:rsidRDefault="00DF421A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TV expres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DF421A" w:rsidRPr="000D63B6" w:rsidRDefault="00980713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160</w:t>
            </w:r>
            <w:r w:rsidR="00B86D2A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F421A" w:rsidRPr="000D63B6" w:rsidRDefault="00207997" w:rsidP="00207997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132 065</w:t>
            </w:r>
          </w:p>
        </w:tc>
      </w:tr>
      <w:tr w:rsidR="00DF421A" w:rsidRPr="000D63B6" w:rsidTr="00C5031B">
        <w:trPr>
          <w:trHeight w:val="352"/>
          <w:jc w:val="center"/>
        </w:trPr>
        <w:tc>
          <w:tcPr>
            <w:tcW w:w="4148" w:type="dxa"/>
            <w:shd w:val="clear" w:color="auto" w:fill="FFFFFF" w:themeFill="background1"/>
            <w:vAlign w:val="center"/>
          </w:tcPr>
          <w:p w:rsidR="00DF421A" w:rsidRPr="000D63B6" w:rsidRDefault="00DF421A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Týdeník Televize</w:t>
            </w:r>
          </w:p>
        </w:tc>
        <w:tc>
          <w:tcPr>
            <w:tcW w:w="2493" w:type="dxa"/>
            <w:shd w:val="clear" w:color="auto" w:fill="FFFFFF" w:themeFill="background1"/>
            <w:vAlign w:val="center"/>
          </w:tcPr>
          <w:p w:rsidR="00DF421A" w:rsidRPr="000D63B6" w:rsidRDefault="00980713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120</w:t>
            </w:r>
            <w:r w:rsidR="00B86D2A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DF421A" w:rsidRPr="000D63B6" w:rsidRDefault="00E93B99" w:rsidP="00E93B99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47 180</w:t>
            </w:r>
          </w:p>
        </w:tc>
      </w:tr>
      <w:tr w:rsidR="00DF421A" w:rsidRPr="000D63B6" w:rsidTr="00C5031B"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DF421A" w:rsidRPr="000D63B6" w:rsidRDefault="00DF421A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TV Revue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DF421A" w:rsidRPr="000D63B6" w:rsidRDefault="00980713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87</w:t>
            </w:r>
            <w:r w:rsidR="00B86D2A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F421A" w:rsidRPr="000D63B6" w:rsidRDefault="00E93B99" w:rsidP="00E93B99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53 982</w:t>
            </w:r>
          </w:p>
        </w:tc>
      </w:tr>
      <w:tr w:rsidR="00DF421A" w:rsidRPr="000D63B6" w:rsidTr="00C5031B">
        <w:trPr>
          <w:trHeight w:val="352"/>
          <w:jc w:val="center"/>
        </w:trPr>
        <w:tc>
          <w:tcPr>
            <w:tcW w:w="4148" w:type="dxa"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DF421A" w:rsidRPr="000D63B6" w:rsidRDefault="00DF421A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TV Plus 14</w:t>
            </w:r>
          </w:p>
        </w:tc>
        <w:tc>
          <w:tcPr>
            <w:tcW w:w="2493" w:type="dxa"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DF421A" w:rsidRPr="000D63B6" w:rsidRDefault="005B117C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86</w:t>
            </w:r>
            <w:r w:rsidR="00B86D2A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DF421A" w:rsidRPr="000D63B6" w:rsidRDefault="00E93B99" w:rsidP="00E93B99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65 851</w:t>
            </w:r>
          </w:p>
        </w:tc>
      </w:tr>
    </w:tbl>
    <w:p w:rsidR="00C5031B" w:rsidRPr="000D63B6" w:rsidRDefault="00C5031B" w:rsidP="00C5031B"/>
    <w:p w:rsidR="004E74BA" w:rsidRPr="000D63B6" w:rsidRDefault="00652581" w:rsidP="00426E09">
      <w:pPr>
        <w:pStyle w:val="StylStylStylStyl214bnenTun"/>
        <w:spacing w:before="240" w:after="60"/>
      </w:pPr>
      <w:r w:rsidRPr="000D63B6">
        <w:rPr>
          <w:b/>
          <w:sz w:val="36"/>
        </w:rPr>
        <w:tab/>
      </w:r>
      <w:r w:rsidR="004E74BA" w:rsidRPr="000D63B6">
        <w:rPr>
          <w:b/>
          <w:sz w:val="36"/>
        </w:rPr>
        <w:t xml:space="preserve">І </w:t>
      </w:r>
      <w:r w:rsidR="004E74BA" w:rsidRPr="000D63B6">
        <w:t>Časopisy životního stylu</w:t>
      </w:r>
    </w:p>
    <w:p w:rsidR="004E74BA" w:rsidRPr="000D63B6" w:rsidRDefault="004E74BA" w:rsidP="00426E09">
      <w:pPr>
        <w:pStyle w:val="StylStylStylStyl214bnenTun"/>
        <w:tabs>
          <w:tab w:val="left" w:pos="4338"/>
        </w:tabs>
        <w:spacing w:after="60"/>
      </w:pPr>
      <w:r w:rsidRPr="000D63B6">
        <w:tab/>
      </w:r>
      <w:r w:rsidRPr="000D63B6">
        <w:tab/>
        <w:t>pro muže</w:t>
      </w:r>
    </w:p>
    <w:p w:rsidR="001747A3" w:rsidRPr="000D63B6" w:rsidRDefault="001747A3" w:rsidP="00426E09">
      <w:pPr>
        <w:autoSpaceDE w:val="0"/>
        <w:autoSpaceDN w:val="0"/>
        <w:adjustRightInd w:val="0"/>
        <w:rPr>
          <w:bCs/>
          <w:sz w:val="12"/>
          <w:szCs w:val="12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0D63B6" w:rsidTr="00C5031B">
        <w:trPr>
          <w:trHeight w:val="352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0D63B6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0D63B6" w:rsidRDefault="00510B9A" w:rsidP="00426E09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606060"/>
            <w:vAlign w:val="center"/>
          </w:tcPr>
          <w:p w:rsidR="001747A3" w:rsidRPr="000D63B6" w:rsidRDefault="005F4EBC" w:rsidP="00426E09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PN</w:t>
            </w:r>
          </w:p>
        </w:tc>
      </w:tr>
      <w:tr w:rsidR="00812AF0" w:rsidRPr="000D63B6" w:rsidTr="00C5031B">
        <w:trPr>
          <w:trHeight w:val="352"/>
          <w:jc w:val="center"/>
        </w:trPr>
        <w:tc>
          <w:tcPr>
            <w:tcW w:w="4148" w:type="dxa"/>
            <w:tcBorders>
              <w:bottom w:val="single" w:sz="4" w:space="0" w:color="999999"/>
            </w:tcBorders>
            <w:shd w:val="clear" w:color="auto" w:fill="auto"/>
            <w:vAlign w:val="center"/>
          </w:tcPr>
          <w:p w:rsidR="00812AF0" w:rsidRPr="000D63B6" w:rsidRDefault="00812AF0" w:rsidP="00426E09">
            <w:proofErr w:type="spellStart"/>
            <w:r w:rsidRPr="000D63B6">
              <w:t>ForMen</w:t>
            </w:r>
            <w:proofErr w:type="spellEnd"/>
          </w:p>
        </w:tc>
        <w:tc>
          <w:tcPr>
            <w:tcW w:w="2493" w:type="dxa"/>
            <w:tcBorders>
              <w:bottom w:val="single" w:sz="4" w:space="0" w:color="999999"/>
            </w:tcBorders>
            <w:shd w:val="clear" w:color="auto" w:fill="auto"/>
            <w:vAlign w:val="center"/>
          </w:tcPr>
          <w:p w:rsidR="00812AF0" w:rsidRPr="000D63B6" w:rsidRDefault="00980713" w:rsidP="00426E09">
            <w:pPr>
              <w:jc w:val="right"/>
            </w:pPr>
            <w:r w:rsidRPr="000D63B6">
              <w:t>49</w:t>
            </w:r>
            <w:r w:rsidR="00B86D2A" w:rsidRPr="000D63B6">
              <w:t xml:space="preserve"> 000</w:t>
            </w:r>
          </w:p>
        </w:tc>
        <w:tc>
          <w:tcPr>
            <w:tcW w:w="2431" w:type="dxa"/>
            <w:tcBorders>
              <w:bottom w:val="single" w:sz="4" w:space="0" w:color="999999"/>
            </w:tcBorders>
            <w:shd w:val="clear" w:color="auto" w:fill="auto"/>
            <w:vAlign w:val="center"/>
          </w:tcPr>
          <w:p w:rsidR="00812AF0" w:rsidRPr="000D63B6" w:rsidRDefault="00E93B99" w:rsidP="00E93B99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3 360</w:t>
            </w:r>
          </w:p>
        </w:tc>
      </w:tr>
    </w:tbl>
    <w:p w:rsidR="00BA5633" w:rsidRPr="000D63B6" w:rsidRDefault="00BA5633" w:rsidP="00BA5633"/>
    <w:p w:rsidR="00BA5633" w:rsidRPr="000D63B6" w:rsidRDefault="00BA5633" w:rsidP="00BA5633"/>
    <w:p w:rsidR="00BA5633" w:rsidRPr="000D63B6" w:rsidRDefault="00BA5633" w:rsidP="00BA5633"/>
    <w:p w:rsidR="004E74BA" w:rsidRPr="000D63B6" w:rsidRDefault="00C5031B" w:rsidP="00426E09">
      <w:pPr>
        <w:pStyle w:val="StylStylStylStyl214bnenTun"/>
        <w:spacing w:before="200"/>
      </w:pPr>
      <w:r w:rsidRPr="000D63B6">
        <w:rPr>
          <w:b/>
          <w:sz w:val="36"/>
        </w:rPr>
        <w:tab/>
      </w:r>
      <w:r w:rsidR="004E74BA" w:rsidRPr="000D63B6">
        <w:rPr>
          <w:b/>
          <w:sz w:val="36"/>
        </w:rPr>
        <w:t xml:space="preserve">І </w:t>
      </w:r>
      <w:r w:rsidR="004E74BA" w:rsidRPr="000D63B6">
        <w:t>Časopisy životního stylu</w:t>
      </w:r>
    </w:p>
    <w:p w:rsidR="004E74BA" w:rsidRPr="000D63B6" w:rsidRDefault="004E74BA" w:rsidP="00426E09">
      <w:pPr>
        <w:pStyle w:val="StylStylStylStyl214bnenTun"/>
        <w:tabs>
          <w:tab w:val="left" w:pos="4338"/>
        </w:tabs>
        <w:spacing w:after="60"/>
      </w:pPr>
      <w:r w:rsidRPr="000D63B6">
        <w:tab/>
      </w:r>
      <w:r w:rsidRPr="000D63B6">
        <w:tab/>
        <w:t>pro ženy</w:t>
      </w:r>
    </w:p>
    <w:p w:rsidR="001747A3" w:rsidRPr="000D63B6" w:rsidRDefault="001747A3" w:rsidP="00426E09">
      <w:pPr>
        <w:pStyle w:val="StylStylStyl214b18b"/>
        <w:tabs>
          <w:tab w:val="left" w:pos="4309"/>
        </w:tabs>
        <w:spacing w:before="0" w:after="0"/>
        <w:outlineLvl w:val="9"/>
        <w:rPr>
          <w:b w:val="0"/>
          <w:bCs w:val="0"/>
          <w:sz w:val="20"/>
          <w:szCs w:val="12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396"/>
        <w:gridCol w:w="2245"/>
        <w:gridCol w:w="2431"/>
      </w:tblGrid>
      <w:tr w:rsidR="001747A3" w:rsidRPr="000D63B6" w:rsidTr="00C5031B">
        <w:trPr>
          <w:cantSplit/>
          <w:trHeight w:val="369"/>
          <w:jc w:val="center"/>
        </w:trPr>
        <w:tc>
          <w:tcPr>
            <w:tcW w:w="4396" w:type="dxa"/>
            <w:shd w:val="clear" w:color="auto" w:fill="606060"/>
            <w:vAlign w:val="center"/>
          </w:tcPr>
          <w:p w:rsidR="001747A3" w:rsidRPr="000D63B6" w:rsidRDefault="001747A3" w:rsidP="00426E09">
            <w:pPr>
              <w:rPr>
                <w:color w:val="FFFFFF"/>
              </w:rPr>
            </w:pPr>
          </w:p>
        </w:tc>
        <w:tc>
          <w:tcPr>
            <w:tcW w:w="2245" w:type="dxa"/>
            <w:shd w:val="clear" w:color="auto" w:fill="606060"/>
            <w:vAlign w:val="center"/>
          </w:tcPr>
          <w:p w:rsidR="001747A3" w:rsidRPr="000D63B6" w:rsidRDefault="00510B9A" w:rsidP="00426E09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0D63B6" w:rsidRDefault="005F4EBC" w:rsidP="00426E09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PN</w:t>
            </w:r>
          </w:p>
        </w:tc>
      </w:tr>
      <w:tr w:rsidR="00980713" w:rsidRPr="000D63B6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vAlign w:val="center"/>
          </w:tcPr>
          <w:p w:rsidR="00980713" w:rsidRPr="000D63B6" w:rsidRDefault="00980713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Žena a život</w:t>
            </w:r>
          </w:p>
        </w:tc>
        <w:tc>
          <w:tcPr>
            <w:tcW w:w="2245" w:type="dxa"/>
            <w:tcBorders>
              <w:bottom w:val="nil"/>
            </w:tcBorders>
            <w:vAlign w:val="center"/>
          </w:tcPr>
          <w:p w:rsidR="00980713" w:rsidRPr="000D63B6" w:rsidRDefault="00980713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215 000</w:t>
            </w:r>
          </w:p>
        </w:tc>
        <w:tc>
          <w:tcPr>
            <w:tcW w:w="2431" w:type="dxa"/>
            <w:tcBorders>
              <w:bottom w:val="nil"/>
            </w:tcBorders>
            <w:vAlign w:val="center"/>
          </w:tcPr>
          <w:p w:rsidR="00980713" w:rsidRPr="000D63B6" w:rsidRDefault="00980713" w:rsidP="0033220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27 926</w:t>
            </w:r>
          </w:p>
        </w:tc>
      </w:tr>
      <w:tr w:rsidR="00980713" w:rsidRPr="000D63B6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CCCCCC"/>
            <w:vAlign w:val="center"/>
          </w:tcPr>
          <w:p w:rsidR="00980713" w:rsidRPr="000D63B6" w:rsidRDefault="00980713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Svět ženy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CCCCCC"/>
            <w:vAlign w:val="center"/>
          </w:tcPr>
          <w:p w:rsidR="00980713" w:rsidRPr="000D63B6" w:rsidRDefault="00980713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208 000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980713" w:rsidRPr="000D63B6" w:rsidRDefault="00980713" w:rsidP="0033220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25 631</w:t>
            </w:r>
          </w:p>
        </w:tc>
      </w:tr>
      <w:tr w:rsidR="00980713" w:rsidRPr="000D63B6" w:rsidTr="00B86D2A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auto"/>
            <w:vAlign w:val="center"/>
          </w:tcPr>
          <w:p w:rsidR="00980713" w:rsidRPr="000D63B6" w:rsidRDefault="00980713">
            <w:pPr>
              <w:rPr>
                <w:rFonts w:cs="Arial"/>
                <w:color w:val="000000"/>
                <w:szCs w:val="16"/>
              </w:rPr>
            </w:pPr>
            <w:proofErr w:type="spellStart"/>
            <w:r w:rsidRPr="000D63B6">
              <w:rPr>
                <w:rFonts w:cs="Arial"/>
                <w:color w:val="000000"/>
                <w:szCs w:val="16"/>
              </w:rPr>
              <w:t>Marianne</w:t>
            </w:r>
            <w:proofErr w:type="spellEnd"/>
          </w:p>
        </w:tc>
        <w:tc>
          <w:tcPr>
            <w:tcW w:w="2245" w:type="dxa"/>
            <w:tcBorders>
              <w:bottom w:val="nil"/>
            </w:tcBorders>
            <w:shd w:val="clear" w:color="auto" w:fill="auto"/>
            <w:vAlign w:val="center"/>
          </w:tcPr>
          <w:p w:rsidR="00980713" w:rsidRPr="000D63B6" w:rsidRDefault="00980713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193 000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auto"/>
            <w:vAlign w:val="center"/>
          </w:tcPr>
          <w:p w:rsidR="00980713" w:rsidRPr="000D63B6" w:rsidRDefault="00980713" w:rsidP="0033220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42 503</w:t>
            </w:r>
          </w:p>
        </w:tc>
      </w:tr>
      <w:tr w:rsidR="00980713" w:rsidRPr="000D63B6" w:rsidTr="00B86D2A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CCCCCC"/>
            <w:vAlign w:val="center"/>
          </w:tcPr>
          <w:p w:rsidR="00980713" w:rsidRPr="000D63B6" w:rsidRDefault="00980713">
            <w:pPr>
              <w:rPr>
                <w:rFonts w:cs="Arial"/>
                <w:color w:val="000000"/>
                <w:szCs w:val="16"/>
              </w:rPr>
            </w:pPr>
            <w:proofErr w:type="spellStart"/>
            <w:r w:rsidRPr="000D63B6">
              <w:rPr>
                <w:rFonts w:cs="Arial"/>
                <w:color w:val="000000"/>
                <w:szCs w:val="16"/>
              </w:rPr>
              <w:t>Kreativ</w:t>
            </w:r>
            <w:proofErr w:type="spellEnd"/>
            <w:r w:rsidRPr="000D63B6">
              <w:rPr>
                <w:rFonts w:cs="Arial"/>
                <w:color w:val="000000"/>
                <w:szCs w:val="16"/>
              </w:rPr>
              <w:t xml:space="preserve"> Praktická žena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CCCCCC"/>
            <w:vAlign w:val="center"/>
          </w:tcPr>
          <w:p w:rsidR="00980713" w:rsidRPr="000D63B6" w:rsidRDefault="00980713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160 000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980713" w:rsidRPr="000D63B6" w:rsidRDefault="00980713" w:rsidP="0033220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11 </w:t>
            </w:r>
            <w:r w:rsidR="00396961">
              <w:rPr>
                <w:rFonts w:cs="Arial"/>
              </w:rPr>
              <w:t>673</w:t>
            </w:r>
          </w:p>
        </w:tc>
      </w:tr>
      <w:tr w:rsidR="00980713" w:rsidRPr="000D63B6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980713" w:rsidRPr="000D63B6" w:rsidRDefault="00980713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Glanc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980713" w:rsidRPr="000D63B6" w:rsidRDefault="00980713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153 000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980713" w:rsidRPr="000D63B6" w:rsidRDefault="00980713" w:rsidP="0033220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26 769</w:t>
            </w:r>
          </w:p>
        </w:tc>
      </w:tr>
      <w:tr w:rsidR="00980713" w:rsidRPr="000D63B6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CCCCCC"/>
            <w:vAlign w:val="center"/>
          </w:tcPr>
          <w:p w:rsidR="00980713" w:rsidRPr="000D63B6" w:rsidRDefault="00980713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Elle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CCCCCC"/>
            <w:vAlign w:val="center"/>
          </w:tcPr>
          <w:p w:rsidR="00980713" w:rsidRPr="000D63B6" w:rsidRDefault="00980713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145 000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980713" w:rsidRPr="000D63B6" w:rsidRDefault="00980713" w:rsidP="0033220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23 210</w:t>
            </w:r>
          </w:p>
        </w:tc>
      </w:tr>
      <w:tr w:rsidR="00980713" w:rsidRPr="000D63B6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980713" w:rsidRPr="000D63B6" w:rsidRDefault="00980713">
            <w:pPr>
              <w:rPr>
                <w:rFonts w:cs="Arial"/>
                <w:color w:val="000000"/>
                <w:szCs w:val="16"/>
              </w:rPr>
            </w:pPr>
            <w:proofErr w:type="spellStart"/>
            <w:r w:rsidRPr="000D63B6">
              <w:rPr>
                <w:rFonts w:cs="Arial"/>
                <w:color w:val="000000"/>
                <w:szCs w:val="16"/>
              </w:rPr>
              <w:t>Cosmopolitan</w:t>
            </w:r>
            <w:proofErr w:type="spellEnd"/>
          </w:p>
        </w:tc>
        <w:tc>
          <w:tcPr>
            <w:tcW w:w="2245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980713" w:rsidRPr="000D63B6" w:rsidRDefault="00980713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132 000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980713" w:rsidRPr="000D63B6" w:rsidRDefault="00980713" w:rsidP="0033220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17 431</w:t>
            </w:r>
          </w:p>
        </w:tc>
      </w:tr>
      <w:tr w:rsidR="00980713" w:rsidRPr="000D63B6" w:rsidTr="00C5031B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CCCCCC"/>
            <w:vAlign w:val="center"/>
          </w:tcPr>
          <w:p w:rsidR="00980713" w:rsidRPr="000D63B6" w:rsidRDefault="00980713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Moje psychologie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CCCCCC"/>
            <w:vAlign w:val="center"/>
          </w:tcPr>
          <w:p w:rsidR="00980713" w:rsidRPr="000D63B6" w:rsidRDefault="00980713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119 000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980713" w:rsidRPr="000D63B6" w:rsidRDefault="00980713" w:rsidP="0033220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8 730</w:t>
            </w:r>
          </w:p>
        </w:tc>
      </w:tr>
      <w:tr w:rsidR="00980713" w:rsidRPr="000D63B6" w:rsidTr="00B86D2A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auto"/>
            <w:vAlign w:val="center"/>
          </w:tcPr>
          <w:p w:rsidR="00980713" w:rsidRPr="000D63B6" w:rsidRDefault="00980713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Dieta</w:t>
            </w:r>
          </w:p>
        </w:tc>
        <w:tc>
          <w:tcPr>
            <w:tcW w:w="2245" w:type="dxa"/>
            <w:tcBorders>
              <w:bottom w:val="nil"/>
            </w:tcBorders>
            <w:shd w:val="clear" w:color="auto" w:fill="auto"/>
            <w:vAlign w:val="center"/>
          </w:tcPr>
          <w:p w:rsidR="00980713" w:rsidRPr="000D63B6" w:rsidRDefault="00980713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107 000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auto"/>
            <w:vAlign w:val="center"/>
          </w:tcPr>
          <w:p w:rsidR="00980713" w:rsidRPr="000D63B6" w:rsidRDefault="00980713" w:rsidP="0033220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10 278</w:t>
            </w:r>
          </w:p>
        </w:tc>
      </w:tr>
      <w:tr w:rsidR="008420FC" w:rsidRPr="000D63B6" w:rsidTr="00B86D2A">
        <w:trPr>
          <w:cantSplit/>
          <w:trHeight w:val="369"/>
          <w:jc w:val="center"/>
        </w:trPr>
        <w:tc>
          <w:tcPr>
            <w:tcW w:w="4396" w:type="dxa"/>
            <w:tcBorders>
              <w:bottom w:val="nil"/>
            </w:tcBorders>
            <w:shd w:val="clear" w:color="auto" w:fill="CCCCCC"/>
            <w:vAlign w:val="center"/>
          </w:tcPr>
          <w:p w:rsidR="008420FC" w:rsidRPr="000D63B6" w:rsidRDefault="008420FC" w:rsidP="0030366B">
            <w:pPr>
              <w:rPr>
                <w:rFonts w:cs="Arial"/>
                <w:color w:val="000000"/>
                <w:szCs w:val="16"/>
              </w:rPr>
            </w:pPr>
            <w:proofErr w:type="spellStart"/>
            <w:r w:rsidRPr="000D63B6">
              <w:rPr>
                <w:rFonts w:cs="Arial"/>
                <w:color w:val="000000"/>
                <w:szCs w:val="16"/>
              </w:rPr>
              <w:t>Vogue</w:t>
            </w:r>
            <w:proofErr w:type="spellEnd"/>
          </w:p>
        </w:tc>
        <w:tc>
          <w:tcPr>
            <w:tcW w:w="2245" w:type="dxa"/>
            <w:tcBorders>
              <w:bottom w:val="nil"/>
            </w:tcBorders>
            <w:shd w:val="clear" w:color="auto" w:fill="CCCCCC"/>
            <w:vAlign w:val="center"/>
          </w:tcPr>
          <w:p w:rsidR="008420FC" w:rsidRPr="008420FC" w:rsidRDefault="008420FC" w:rsidP="0030366B">
            <w:pPr>
              <w:jc w:val="right"/>
              <w:rPr>
                <w:rFonts w:cs="Arial"/>
              </w:rPr>
            </w:pPr>
            <w:r w:rsidRPr="008420FC">
              <w:rPr>
                <w:rFonts w:cs="Arial"/>
              </w:rPr>
              <w:t>77 000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8420FC" w:rsidRPr="000D63B6" w:rsidRDefault="008420FC" w:rsidP="0030366B">
            <w:pPr>
              <w:jc w:val="right"/>
              <w:rPr>
                <w:rFonts w:cs="Arial"/>
                <w:color w:val="000000"/>
              </w:rPr>
            </w:pPr>
            <w:r w:rsidRPr="000D63B6">
              <w:rPr>
                <w:rFonts w:cs="Arial"/>
                <w:color w:val="000000"/>
              </w:rPr>
              <w:t>13 761</w:t>
            </w:r>
          </w:p>
        </w:tc>
      </w:tr>
      <w:tr w:rsidR="00980713" w:rsidRPr="000D63B6" w:rsidTr="00C5031B">
        <w:trPr>
          <w:cantSplit/>
          <w:trHeight w:val="369"/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980713" w:rsidRPr="000D63B6" w:rsidRDefault="008420FC">
            <w:pPr>
              <w:rPr>
                <w:rFonts w:cs="Arial"/>
                <w:color w:val="000000"/>
                <w:szCs w:val="16"/>
              </w:rPr>
            </w:pPr>
            <w:proofErr w:type="spellStart"/>
            <w:r>
              <w:rPr>
                <w:rFonts w:cs="Arial"/>
                <w:color w:val="000000"/>
                <w:szCs w:val="16"/>
              </w:rPr>
              <w:t>Joy</w:t>
            </w:r>
            <w:proofErr w:type="spellEnd"/>
          </w:p>
        </w:tc>
        <w:tc>
          <w:tcPr>
            <w:tcW w:w="224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980713" w:rsidRPr="008420FC" w:rsidRDefault="008420FC">
            <w:pPr>
              <w:jc w:val="right"/>
              <w:rPr>
                <w:rFonts w:cs="Arial"/>
              </w:rPr>
            </w:pPr>
            <w:r w:rsidRPr="008420FC">
              <w:rPr>
                <w:rFonts w:cs="Arial"/>
              </w:rPr>
              <w:t>70</w:t>
            </w:r>
            <w:r w:rsidR="00980713" w:rsidRPr="008420FC">
              <w:rPr>
                <w:rFonts w:cs="Arial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980713" w:rsidRPr="000D63B6" w:rsidRDefault="008420FC" w:rsidP="008420FC">
            <w:pPr>
              <w:jc w:val="righ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17 536</w:t>
            </w:r>
          </w:p>
        </w:tc>
      </w:tr>
      <w:tr w:rsidR="00980713" w:rsidRPr="000D63B6" w:rsidTr="00B86D2A">
        <w:trPr>
          <w:cantSplit/>
          <w:trHeight w:val="369"/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980713" w:rsidRPr="000D63B6" w:rsidRDefault="00980713">
            <w:pPr>
              <w:rPr>
                <w:rFonts w:cs="Arial"/>
                <w:color w:val="000000"/>
                <w:szCs w:val="16"/>
              </w:rPr>
            </w:pPr>
            <w:proofErr w:type="spellStart"/>
            <w:r w:rsidRPr="000D63B6">
              <w:rPr>
                <w:rFonts w:cs="Arial"/>
                <w:color w:val="000000"/>
                <w:szCs w:val="16"/>
              </w:rPr>
              <w:t>Harper´s</w:t>
            </w:r>
            <w:proofErr w:type="spellEnd"/>
            <w:r w:rsidRPr="000D63B6">
              <w:rPr>
                <w:rFonts w:cs="Arial"/>
                <w:color w:val="000000"/>
                <w:szCs w:val="16"/>
              </w:rPr>
              <w:t xml:space="preserve"> </w:t>
            </w:r>
            <w:proofErr w:type="spellStart"/>
            <w:r w:rsidRPr="000D63B6">
              <w:rPr>
                <w:rFonts w:cs="Arial"/>
                <w:color w:val="000000"/>
                <w:szCs w:val="16"/>
              </w:rPr>
              <w:t>Bazaar</w:t>
            </w:r>
            <w:proofErr w:type="spellEnd"/>
          </w:p>
        </w:tc>
        <w:tc>
          <w:tcPr>
            <w:tcW w:w="2245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980713" w:rsidRPr="000D63B6" w:rsidRDefault="00980713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64 000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980713" w:rsidRPr="000D63B6" w:rsidRDefault="00980713" w:rsidP="0033220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17 814</w:t>
            </w:r>
          </w:p>
        </w:tc>
      </w:tr>
      <w:tr w:rsidR="00980713" w:rsidRPr="000D63B6" w:rsidTr="00B86D2A">
        <w:trPr>
          <w:cantSplit/>
          <w:trHeight w:val="369"/>
          <w:jc w:val="center"/>
        </w:trPr>
        <w:tc>
          <w:tcPr>
            <w:tcW w:w="439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80713" w:rsidRPr="000D63B6" w:rsidRDefault="00980713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Marie Claire</w:t>
            </w:r>
          </w:p>
        </w:tc>
        <w:tc>
          <w:tcPr>
            <w:tcW w:w="224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80713" w:rsidRPr="000D63B6" w:rsidRDefault="00980713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56 000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80713" w:rsidRPr="000D63B6" w:rsidRDefault="00980713" w:rsidP="0033220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13 224</w:t>
            </w:r>
          </w:p>
        </w:tc>
      </w:tr>
    </w:tbl>
    <w:p w:rsidR="00C5031B" w:rsidRPr="000D63B6" w:rsidRDefault="00C5031B" w:rsidP="00C5031B"/>
    <w:p w:rsidR="00993C9D" w:rsidRPr="000D63B6" w:rsidRDefault="001747A3" w:rsidP="00426E09">
      <w:pPr>
        <w:pStyle w:val="StylStylStylStyl214bnenTun"/>
        <w:spacing w:before="240" w:after="60"/>
      </w:pPr>
      <w:r w:rsidRPr="000D63B6">
        <w:tab/>
      </w:r>
      <w:r w:rsidR="00993C9D" w:rsidRPr="000D63B6">
        <w:rPr>
          <w:b/>
          <w:sz w:val="36"/>
        </w:rPr>
        <w:t xml:space="preserve">І </w:t>
      </w:r>
      <w:r w:rsidR="00993C9D" w:rsidRPr="000D63B6">
        <w:rPr>
          <w:szCs w:val="28"/>
        </w:rPr>
        <w:t>Ekonomické časopisy</w:t>
      </w:r>
    </w:p>
    <w:p w:rsidR="001747A3" w:rsidRPr="000D63B6" w:rsidRDefault="001747A3" w:rsidP="00426E09">
      <w:pPr>
        <w:pStyle w:val="StylStylStylStyl214bnenTun"/>
        <w:rPr>
          <w:sz w:val="20"/>
          <w:szCs w:val="12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4E174C" w:rsidRPr="000D63B6" w:rsidTr="00C5031B">
        <w:trPr>
          <w:cantSplit/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606060"/>
            <w:vAlign w:val="center"/>
          </w:tcPr>
          <w:p w:rsidR="004E174C" w:rsidRPr="000D63B6" w:rsidRDefault="004E174C" w:rsidP="00426E09">
            <w:pPr>
              <w:rPr>
                <w:color w:val="FFFFFF"/>
              </w:rPr>
            </w:pPr>
          </w:p>
        </w:tc>
        <w:tc>
          <w:tcPr>
            <w:tcW w:w="2493" w:type="dxa"/>
            <w:tcBorders>
              <w:bottom w:val="nil"/>
            </w:tcBorders>
            <w:shd w:val="clear" w:color="auto" w:fill="606060"/>
            <w:vAlign w:val="center"/>
          </w:tcPr>
          <w:p w:rsidR="004E174C" w:rsidRPr="000D63B6" w:rsidRDefault="004E174C" w:rsidP="00426E09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606060"/>
            <w:vAlign w:val="center"/>
          </w:tcPr>
          <w:p w:rsidR="004E174C" w:rsidRPr="000D63B6" w:rsidRDefault="004E174C" w:rsidP="00426E09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PN</w:t>
            </w:r>
          </w:p>
        </w:tc>
      </w:tr>
      <w:tr w:rsidR="00B253A3" w:rsidRPr="000D63B6" w:rsidTr="00C5031B">
        <w:trPr>
          <w:cantSplit/>
          <w:trHeight w:val="369"/>
          <w:jc w:val="center"/>
        </w:trPr>
        <w:tc>
          <w:tcPr>
            <w:tcW w:w="4148" w:type="dxa"/>
            <w:tcBorders>
              <w:bottom w:val="nil"/>
            </w:tcBorders>
            <w:vAlign w:val="center"/>
          </w:tcPr>
          <w:p w:rsidR="00B253A3" w:rsidRPr="000D63B6" w:rsidRDefault="00B253A3" w:rsidP="00426E09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Forbes</w:t>
            </w:r>
          </w:p>
        </w:tc>
        <w:tc>
          <w:tcPr>
            <w:tcW w:w="2493" w:type="dxa"/>
            <w:tcBorders>
              <w:bottom w:val="nil"/>
            </w:tcBorders>
            <w:vAlign w:val="center"/>
          </w:tcPr>
          <w:p w:rsidR="00B253A3" w:rsidRPr="000D63B6" w:rsidRDefault="008420FC" w:rsidP="00DC0ED2">
            <w:pPr>
              <w:jc w:val="right"/>
              <w:rPr>
                <w:rFonts w:cs="Arial"/>
                <w:color w:val="000000"/>
                <w:szCs w:val="16"/>
              </w:rPr>
            </w:pPr>
            <w:r w:rsidRPr="008420FC">
              <w:rPr>
                <w:rFonts w:cs="Arial"/>
                <w:color w:val="000000"/>
                <w:szCs w:val="16"/>
              </w:rPr>
              <w:t>160</w:t>
            </w:r>
            <w:r w:rsidR="00B86D2A" w:rsidRPr="008420FC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vAlign w:val="center"/>
          </w:tcPr>
          <w:p w:rsidR="00B253A3" w:rsidRPr="000D63B6" w:rsidRDefault="00332206" w:rsidP="0033220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20 480</w:t>
            </w:r>
          </w:p>
        </w:tc>
      </w:tr>
      <w:tr w:rsidR="00B253A3" w:rsidRPr="000D63B6" w:rsidTr="00C5031B">
        <w:trPr>
          <w:cantSplit/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253A3" w:rsidRPr="000D63B6" w:rsidRDefault="00B253A3" w:rsidP="00426E09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Ekonom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253A3" w:rsidRPr="000D63B6" w:rsidRDefault="00B86D2A" w:rsidP="00BA5633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4</w:t>
            </w:r>
            <w:r w:rsidR="00E13481" w:rsidRPr="000D63B6">
              <w:rPr>
                <w:rFonts w:cs="Arial"/>
                <w:color w:val="000000"/>
                <w:szCs w:val="16"/>
              </w:rPr>
              <w:t>2</w:t>
            </w:r>
            <w:r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B253A3" w:rsidRPr="000D63B6" w:rsidRDefault="00332206" w:rsidP="0033220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10 04</w:t>
            </w:r>
            <w:r w:rsidR="00396961">
              <w:rPr>
                <w:rFonts w:cs="Arial"/>
              </w:rPr>
              <w:t>5</w:t>
            </w:r>
          </w:p>
        </w:tc>
      </w:tr>
    </w:tbl>
    <w:p w:rsidR="00C5031B" w:rsidRPr="000D63B6" w:rsidRDefault="00C5031B" w:rsidP="00C5031B"/>
    <w:p w:rsidR="00675FBA" w:rsidRPr="000D63B6" w:rsidRDefault="001747A3" w:rsidP="00426E09">
      <w:pPr>
        <w:pStyle w:val="StylStylStylStyl214bnenTun"/>
        <w:spacing w:before="240" w:after="60"/>
      </w:pPr>
      <w:r w:rsidRPr="000D63B6">
        <w:rPr>
          <w:b/>
          <w:bCs/>
        </w:rPr>
        <w:tab/>
      </w:r>
      <w:r w:rsidR="00675FBA" w:rsidRPr="000D63B6">
        <w:rPr>
          <w:b/>
          <w:sz w:val="36"/>
        </w:rPr>
        <w:t xml:space="preserve">І </w:t>
      </w:r>
      <w:r w:rsidR="00675FBA" w:rsidRPr="000D63B6">
        <w:t>Časopisy pro ženy</w:t>
      </w:r>
    </w:p>
    <w:p w:rsidR="00675FBA" w:rsidRPr="000D63B6" w:rsidRDefault="00675FBA" w:rsidP="00426E09">
      <w:pPr>
        <w:pStyle w:val="StylStylStylStyl214bnenTun"/>
        <w:numPr>
          <w:ilvl w:val="0"/>
          <w:numId w:val="3"/>
        </w:numPr>
        <w:tabs>
          <w:tab w:val="left" w:pos="4253"/>
          <w:tab w:val="left" w:pos="4338"/>
        </w:tabs>
        <w:spacing w:after="60"/>
        <w:ind w:left="4615" w:hanging="357"/>
      </w:pPr>
      <w:r w:rsidRPr="000D63B6">
        <w:t>čtení, křížovky a soutěže</w:t>
      </w:r>
    </w:p>
    <w:p w:rsidR="001747A3" w:rsidRPr="000D63B6" w:rsidRDefault="001747A3" w:rsidP="00426E09">
      <w:pPr>
        <w:pStyle w:val="StylStylStylStyl214bnenTun"/>
        <w:tabs>
          <w:tab w:val="left" w:pos="4309"/>
        </w:tabs>
        <w:rPr>
          <w:sz w:val="20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0D63B6" w:rsidTr="00C5031B">
        <w:trPr>
          <w:cantSplit/>
          <w:trHeight w:val="369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0D63B6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0D63B6" w:rsidRDefault="00510B9A" w:rsidP="00426E09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0D63B6" w:rsidRDefault="005627EA" w:rsidP="00426E09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PN</w:t>
            </w:r>
          </w:p>
        </w:tc>
      </w:tr>
      <w:tr w:rsidR="00E13481" w:rsidRPr="000D63B6" w:rsidTr="00C5031B">
        <w:trPr>
          <w:cantSplit/>
          <w:trHeight w:val="369"/>
          <w:jc w:val="center"/>
        </w:trPr>
        <w:tc>
          <w:tcPr>
            <w:tcW w:w="4148" w:type="dxa"/>
            <w:tcBorders>
              <w:bottom w:val="nil"/>
            </w:tcBorders>
            <w:vAlign w:val="center"/>
          </w:tcPr>
          <w:p w:rsidR="00E13481" w:rsidRPr="000D63B6" w:rsidRDefault="00E13481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Blesk Křížovky</w:t>
            </w:r>
          </w:p>
        </w:tc>
        <w:tc>
          <w:tcPr>
            <w:tcW w:w="2493" w:type="dxa"/>
            <w:tcBorders>
              <w:bottom w:val="nil"/>
            </w:tcBorders>
            <w:vAlign w:val="center"/>
          </w:tcPr>
          <w:p w:rsidR="00E13481" w:rsidRPr="000D63B6" w:rsidRDefault="00980713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230</w:t>
            </w:r>
            <w:r w:rsidR="00E13481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vAlign w:val="center"/>
          </w:tcPr>
          <w:p w:rsidR="00E13481" w:rsidRPr="000D63B6" w:rsidRDefault="00332206" w:rsidP="0033220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37 218</w:t>
            </w:r>
          </w:p>
        </w:tc>
      </w:tr>
      <w:tr w:rsidR="00E13481" w:rsidRPr="000D63B6" w:rsidTr="00C5031B">
        <w:trPr>
          <w:cantSplit/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E13481" w:rsidRPr="000D63B6" w:rsidRDefault="00E13481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Nedělní Blesk Křížovky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E13481" w:rsidRPr="000D63B6" w:rsidRDefault="00980713" w:rsidP="00980713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222</w:t>
            </w:r>
            <w:r w:rsidR="00E13481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E13481" w:rsidRPr="000D63B6" w:rsidRDefault="00332206" w:rsidP="0033220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32 625</w:t>
            </w:r>
          </w:p>
        </w:tc>
      </w:tr>
      <w:tr w:rsidR="00E13481" w:rsidRPr="000D63B6" w:rsidTr="00C5031B">
        <w:trPr>
          <w:cantSplit/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13481" w:rsidRPr="000D63B6" w:rsidRDefault="00E13481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Chvilka pro luštění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13481" w:rsidRPr="000D63B6" w:rsidRDefault="00980713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194</w:t>
            </w:r>
            <w:r w:rsidR="00E13481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13481" w:rsidRPr="000D63B6" w:rsidRDefault="00332206" w:rsidP="0033220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35 943</w:t>
            </w:r>
          </w:p>
        </w:tc>
      </w:tr>
      <w:tr w:rsidR="00E13481" w:rsidRPr="000D63B6" w:rsidTr="00B86D2A">
        <w:trPr>
          <w:cantSplit/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E13481" w:rsidRPr="000D63B6" w:rsidRDefault="00E13481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Nedělní Aha! Křížovky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E13481" w:rsidRPr="000D63B6" w:rsidRDefault="00980713" w:rsidP="00980713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136</w:t>
            </w:r>
            <w:r w:rsidR="00E13481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E13481" w:rsidRPr="000D63B6" w:rsidRDefault="00332206" w:rsidP="0033220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30 </w:t>
            </w:r>
            <w:r w:rsidR="00396961">
              <w:rPr>
                <w:rFonts w:cs="Arial"/>
              </w:rPr>
              <w:t>228</w:t>
            </w:r>
          </w:p>
        </w:tc>
      </w:tr>
      <w:tr w:rsidR="00E13481" w:rsidRPr="000D63B6" w:rsidTr="00B86D2A">
        <w:trPr>
          <w:cantSplit/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13481" w:rsidRPr="000D63B6" w:rsidRDefault="00E13481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Křížovkář TV magazín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13481" w:rsidRPr="000D63B6" w:rsidRDefault="00980713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135</w:t>
            </w:r>
            <w:r w:rsidR="00E13481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13481" w:rsidRPr="000D63B6" w:rsidRDefault="00332206" w:rsidP="0033220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20 161</w:t>
            </w:r>
          </w:p>
        </w:tc>
      </w:tr>
      <w:tr w:rsidR="00E13481" w:rsidRPr="000D63B6" w:rsidTr="00C5031B">
        <w:trPr>
          <w:cantSplit/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E13481" w:rsidRPr="000D63B6" w:rsidRDefault="00E13481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Chvilka pro tebe Napětí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E13481" w:rsidRPr="000D63B6" w:rsidRDefault="00980713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72</w:t>
            </w:r>
            <w:r w:rsidR="00E13481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E13481" w:rsidRPr="000D63B6" w:rsidRDefault="00332206" w:rsidP="0033220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6 569</w:t>
            </w:r>
          </w:p>
        </w:tc>
      </w:tr>
    </w:tbl>
    <w:p w:rsidR="001233D7" w:rsidRPr="000D63B6" w:rsidRDefault="001233D7" w:rsidP="00C5031B">
      <w:pPr>
        <w:rPr>
          <w:b/>
          <w:sz w:val="36"/>
        </w:rPr>
      </w:pPr>
    </w:p>
    <w:p w:rsidR="001233D7" w:rsidRPr="000D63B6" w:rsidRDefault="001233D7" w:rsidP="00C5031B">
      <w:pPr>
        <w:rPr>
          <w:b/>
          <w:sz w:val="36"/>
        </w:rPr>
      </w:pPr>
    </w:p>
    <w:p w:rsidR="00C5031B" w:rsidRPr="000D63B6" w:rsidRDefault="00A46D22" w:rsidP="00C5031B">
      <w:r w:rsidRPr="000D63B6">
        <w:rPr>
          <w:b/>
          <w:sz w:val="36"/>
        </w:rPr>
        <w:lastRenderedPageBreak/>
        <w:tab/>
      </w:r>
    </w:p>
    <w:p w:rsidR="00FF234C" w:rsidRPr="000D63B6" w:rsidRDefault="00C5031B" w:rsidP="00426E09">
      <w:pPr>
        <w:pStyle w:val="StylStylStylStyl214bnenTun"/>
        <w:spacing w:before="240" w:after="60"/>
      </w:pPr>
      <w:r w:rsidRPr="000D63B6">
        <w:rPr>
          <w:b/>
          <w:sz w:val="36"/>
        </w:rPr>
        <w:tab/>
      </w:r>
      <w:r w:rsidR="00FF234C" w:rsidRPr="000D63B6">
        <w:rPr>
          <w:b/>
          <w:sz w:val="36"/>
        </w:rPr>
        <w:t xml:space="preserve">І </w:t>
      </w:r>
      <w:r w:rsidR="00FF234C" w:rsidRPr="000D63B6">
        <w:rPr>
          <w:szCs w:val="28"/>
        </w:rPr>
        <w:t>Motoristické časopisy</w:t>
      </w:r>
    </w:p>
    <w:p w:rsidR="001747A3" w:rsidRPr="000D63B6" w:rsidRDefault="001747A3" w:rsidP="00426E09">
      <w:pPr>
        <w:pStyle w:val="StylStylStylStyl214bnenTun"/>
        <w:rPr>
          <w:sz w:val="16"/>
          <w:szCs w:val="20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0D63B6" w:rsidTr="00C5031B">
        <w:trPr>
          <w:trHeight w:val="369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0D63B6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0D63B6" w:rsidRDefault="00510B9A" w:rsidP="00426E09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0D63B6" w:rsidRDefault="005627EA" w:rsidP="00426E09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PN</w:t>
            </w:r>
          </w:p>
        </w:tc>
      </w:tr>
      <w:tr w:rsidR="008D6481" w:rsidRPr="000D63B6" w:rsidTr="00C5031B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vAlign w:val="center"/>
          </w:tcPr>
          <w:p w:rsidR="008D6481" w:rsidRPr="000D63B6" w:rsidRDefault="008D6481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Svět motorů Speciál</w:t>
            </w:r>
          </w:p>
        </w:tc>
        <w:tc>
          <w:tcPr>
            <w:tcW w:w="2493" w:type="dxa"/>
            <w:tcBorders>
              <w:bottom w:val="nil"/>
            </w:tcBorders>
            <w:vAlign w:val="center"/>
          </w:tcPr>
          <w:p w:rsidR="008D6481" w:rsidRPr="000D63B6" w:rsidRDefault="00E13481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2</w:t>
            </w:r>
            <w:r w:rsidR="000D63B6" w:rsidRPr="000D63B6">
              <w:rPr>
                <w:rFonts w:cs="Arial"/>
                <w:color w:val="000000"/>
                <w:szCs w:val="16"/>
              </w:rPr>
              <w:t xml:space="preserve">00 </w:t>
            </w:r>
            <w:r w:rsidR="00B86D2A" w:rsidRPr="000D63B6">
              <w:rPr>
                <w:rFonts w:cs="Arial"/>
                <w:color w:val="000000"/>
                <w:szCs w:val="16"/>
              </w:rPr>
              <w:t>000</w:t>
            </w:r>
          </w:p>
        </w:tc>
        <w:tc>
          <w:tcPr>
            <w:tcW w:w="2431" w:type="dxa"/>
            <w:tcBorders>
              <w:bottom w:val="nil"/>
            </w:tcBorders>
            <w:vAlign w:val="center"/>
          </w:tcPr>
          <w:p w:rsidR="008D6481" w:rsidRPr="000D63B6" w:rsidRDefault="00396961" w:rsidP="00332206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18 004</w:t>
            </w:r>
          </w:p>
        </w:tc>
      </w:tr>
      <w:tr w:rsidR="008D6481" w:rsidRPr="000D63B6" w:rsidTr="00C5031B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8D6481" w:rsidRPr="000D63B6" w:rsidRDefault="008D6481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Svět motorů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8D6481" w:rsidRPr="000D63B6" w:rsidRDefault="000D63B6" w:rsidP="00B86D2A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160</w:t>
            </w:r>
            <w:r w:rsidR="00B86D2A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8D6481" w:rsidRPr="000D63B6" w:rsidRDefault="00332206" w:rsidP="0033220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27 786</w:t>
            </w:r>
          </w:p>
        </w:tc>
      </w:tr>
      <w:tr w:rsidR="008D6481" w:rsidRPr="000D63B6" w:rsidTr="00C5031B">
        <w:trPr>
          <w:trHeight w:val="36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8D6481" w:rsidRPr="000D63B6" w:rsidRDefault="008D6481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Auto Tip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8D6481" w:rsidRPr="000D63B6" w:rsidRDefault="000D63B6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109</w:t>
            </w:r>
            <w:r w:rsidR="00B86D2A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8D6481" w:rsidRPr="000D63B6" w:rsidRDefault="00332206" w:rsidP="0033220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13 291</w:t>
            </w:r>
          </w:p>
        </w:tc>
      </w:tr>
      <w:tr w:rsidR="008D6481" w:rsidRPr="000D63B6" w:rsidTr="00E13481">
        <w:trPr>
          <w:trHeight w:val="439"/>
          <w:jc w:val="center"/>
        </w:trPr>
        <w:tc>
          <w:tcPr>
            <w:tcW w:w="4148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8D6481" w:rsidRPr="000D63B6" w:rsidRDefault="008D6481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Automobil</w:t>
            </w:r>
          </w:p>
        </w:tc>
        <w:tc>
          <w:tcPr>
            <w:tcW w:w="2493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8D6481" w:rsidRPr="000D63B6" w:rsidRDefault="00E13481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105</w:t>
            </w:r>
            <w:r w:rsidR="00B86D2A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top w:val="nil"/>
              <w:bottom w:val="nil"/>
            </w:tcBorders>
            <w:shd w:val="clear" w:color="auto" w:fill="CCCCCC"/>
            <w:vAlign w:val="center"/>
          </w:tcPr>
          <w:p w:rsidR="008D6481" w:rsidRPr="000D63B6" w:rsidRDefault="00332206" w:rsidP="0033220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7 640</w:t>
            </w:r>
          </w:p>
        </w:tc>
      </w:tr>
      <w:tr w:rsidR="008D6481" w:rsidRPr="000D63B6" w:rsidTr="00C5031B">
        <w:trPr>
          <w:trHeight w:val="369"/>
          <w:jc w:val="center"/>
        </w:trPr>
        <w:tc>
          <w:tcPr>
            <w:tcW w:w="4148" w:type="dxa"/>
            <w:tcBorders>
              <w:bottom w:val="single" w:sz="4" w:space="0" w:color="A6A6A6"/>
            </w:tcBorders>
            <w:vAlign w:val="center"/>
          </w:tcPr>
          <w:p w:rsidR="008D6481" w:rsidRPr="000D63B6" w:rsidRDefault="008D6481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 xml:space="preserve">Auto Tip </w:t>
            </w:r>
            <w:proofErr w:type="spellStart"/>
            <w:r w:rsidRPr="000D63B6">
              <w:rPr>
                <w:rFonts w:cs="Arial"/>
                <w:color w:val="000000"/>
                <w:szCs w:val="16"/>
              </w:rPr>
              <w:t>Klassik</w:t>
            </w:r>
            <w:proofErr w:type="spellEnd"/>
          </w:p>
        </w:tc>
        <w:tc>
          <w:tcPr>
            <w:tcW w:w="2493" w:type="dxa"/>
            <w:tcBorders>
              <w:bottom w:val="single" w:sz="4" w:space="0" w:color="A6A6A6"/>
            </w:tcBorders>
            <w:vAlign w:val="center"/>
          </w:tcPr>
          <w:p w:rsidR="008D6481" w:rsidRPr="000D63B6" w:rsidRDefault="000D63B6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97</w:t>
            </w:r>
            <w:r w:rsidR="00B86D2A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single" w:sz="4" w:space="0" w:color="A6A6A6"/>
            </w:tcBorders>
            <w:vAlign w:val="center"/>
          </w:tcPr>
          <w:p w:rsidR="008D6481" w:rsidRPr="000D63B6" w:rsidRDefault="00332206" w:rsidP="0033220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9 679</w:t>
            </w:r>
          </w:p>
        </w:tc>
      </w:tr>
    </w:tbl>
    <w:p w:rsidR="00C5031B" w:rsidRPr="000D63B6" w:rsidRDefault="00C5031B" w:rsidP="00C5031B"/>
    <w:p w:rsidR="00423B0D" w:rsidRPr="000D63B6" w:rsidRDefault="001747A3" w:rsidP="00426E09">
      <w:pPr>
        <w:pStyle w:val="StylStylStylStyl214bnenTun"/>
        <w:spacing w:before="240" w:after="60"/>
      </w:pPr>
      <w:r w:rsidRPr="000D63B6">
        <w:tab/>
      </w:r>
      <w:r w:rsidR="00423B0D" w:rsidRPr="000D63B6">
        <w:rPr>
          <w:b/>
          <w:sz w:val="36"/>
        </w:rPr>
        <w:t xml:space="preserve">І </w:t>
      </w:r>
      <w:r w:rsidR="006D5564" w:rsidRPr="000D63B6">
        <w:rPr>
          <w:szCs w:val="28"/>
        </w:rPr>
        <w:t>Společenské</w:t>
      </w:r>
      <w:r w:rsidR="00423B0D" w:rsidRPr="000D63B6">
        <w:rPr>
          <w:szCs w:val="28"/>
        </w:rPr>
        <w:t xml:space="preserve"> časopisy</w:t>
      </w:r>
    </w:p>
    <w:p w:rsidR="001747A3" w:rsidRPr="000D63B6" w:rsidRDefault="001747A3" w:rsidP="00426E09">
      <w:pPr>
        <w:pStyle w:val="StylStylStylStyl214bnenTun"/>
        <w:rPr>
          <w:sz w:val="16"/>
          <w:szCs w:val="12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268"/>
        <w:gridCol w:w="2416"/>
        <w:gridCol w:w="2388"/>
      </w:tblGrid>
      <w:tr w:rsidR="001747A3" w:rsidRPr="000D63B6" w:rsidTr="00C5031B">
        <w:trPr>
          <w:trHeight w:val="369"/>
          <w:jc w:val="center"/>
        </w:trPr>
        <w:tc>
          <w:tcPr>
            <w:tcW w:w="4268" w:type="dxa"/>
            <w:shd w:val="clear" w:color="auto" w:fill="606060"/>
            <w:vAlign w:val="center"/>
          </w:tcPr>
          <w:p w:rsidR="001747A3" w:rsidRPr="000D63B6" w:rsidRDefault="001747A3" w:rsidP="00426E09">
            <w:pPr>
              <w:rPr>
                <w:color w:val="FFFFFF"/>
              </w:rPr>
            </w:pPr>
          </w:p>
        </w:tc>
        <w:tc>
          <w:tcPr>
            <w:tcW w:w="2416" w:type="dxa"/>
            <w:shd w:val="clear" w:color="auto" w:fill="606060"/>
            <w:vAlign w:val="center"/>
          </w:tcPr>
          <w:p w:rsidR="001747A3" w:rsidRPr="000D63B6" w:rsidRDefault="00510B9A" w:rsidP="00426E09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388" w:type="dxa"/>
            <w:shd w:val="clear" w:color="auto" w:fill="606060"/>
            <w:vAlign w:val="center"/>
          </w:tcPr>
          <w:p w:rsidR="001747A3" w:rsidRPr="000D63B6" w:rsidRDefault="005627EA" w:rsidP="00426E09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PN</w:t>
            </w:r>
          </w:p>
        </w:tc>
      </w:tr>
      <w:tr w:rsidR="000D63B6" w:rsidRPr="000D63B6" w:rsidTr="00C5031B">
        <w:trPr>
          <w:trHeight w:val="369"/>
          <w:jc w:val="center"/>
        </w:trPr>
        <w:tc>
          <w:tcPr>
            <w:tcW w:w="4268" w:type="dxa"/>
            <w:vAlign w:val="center"/>
          </w:tcPr>
          <w:p w:rsidR="000D63B6" w:rsidRPr="000D63B6" w:rsidRDefault="000D63B6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Nedělní Blesk</w:t>
            </w:r>
          </w:p>
        </w:tc>
        <w:tc>
          <w:tcPr>
            <w:tcW w:w="2416" w:type="dxa"/>
            <w:vAlign w:val="center"/>
          </w:tcPr>
          <w:p w:rsidR="000D63B6" w:rsidRPr="000D63B6" w:rsidRDefault="000D63B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427 000</w:t>
            </w:r>
          </w:p>
        </w:tc>
        <w:tc>
          <w:tcPr>
            <w:tcW w:w="2388" w:type="dxa"/>
            <w:vAlign w:val="center"/>
          </w:tcPr>
          <w:p w:rsidR="000D63B6" w:rsidRPr="000D63B6" w:rsidRDefault="000D63B6" w:rsidP="009942C0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83 501</w:t>
            </w:r>
          </w:p>
        </w:tc>
      </w:tr>
      <w:tr w:rsidR="000D63B6" w:rsidRPr="000D63B6" w:rsidTr="00C5031B">
        <w:trPr>
          <w:trHeight w:val="369"/>
          <w:jc w:val="center"/>
        </w:trPr>
        <w:tc>
          <w:tcPr>
            <w:tcW w:w="4268" w:type="dxa"/>
            <w:shd w:val="clear" w:color="auto" w:fill="CCCCCC"/>
            <w:vAlign w:val="center"/>
          </w:tcPr>
          <w:p w:rsidR="000D63B6" w:rsidRPr="000D63B6" w:rsidRDefault="000D63B6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Rytmus života</w:t>
            </w:r>
          </w:p>
        </w:tc>
        <w:tc>
          <w:tcPr>
            <w:tcW w:w="2416" w:type="dxa"/>
            <w:shd w:val="clear" w:color="auto" w:fill="CCCCCC"/>
            <w:vAlign w:val="center"/>
          </w:tcPr>
          <w:p w:rsidR="000D63B6" w:rsidRPr="000D63B6" w:rsidRDefault="000D63B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388 000</w:t>
            </w:r>
          </w:p>
        </w:tc>
        <w:tc>
          <w:tcPr>
            <w:tcW w:w="2388" w:type="dxa"/>
            <w:shd w:val="clear" w:color="auto" w:fill="CCCCCC"/>
            <w:vAlign w:val="center"/>
          </w:tcPr>
          <w:p w:rsidR="000D63B6" w:rsidRPr="000D63B6" w:rsidRDefault="000D63B6" w:rsidP="009942C0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11</w:t>
            </w:r>
            <w:r w:rsidR="00396961">
              <w:rPr>
                <w:rFonts w:cs="Arial"/>
              </w:rPr>
              <w:t>2 054</w:t>
            </w:r>
          </w:p>
        </w:tc>
      </w:tr>
      <w:tr w:rsidR="000D63B6" w:rsidRPr="000D63B6" w:rsidTr="00C5031B">
        <w:trPr>
          <w:trHeight w:val="369"/>
          <w:jc w:val="center"/>
        </w:trPr>
        <w:tc>
          <w:tcPr>
            <w:tcW w:w="4268" w:type="dxa"/>
            <w:vAlign w:val="center"/>
          </w:tcPr>
          <w:p w:rsidR="000D63B6" w:rsidRPr="000D63B6" w:rsidRDefault="000D63B6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Epocha</w:t>
            </w:r>
          </w:p>
        </w:tc>
        <w:tc>
          <w:tcPr>
            <w:tcW w:w="2416" w:type="dxa"/>
            <w:vAlign w:val="center"/>
          </w:tcPr>
          <w:p w:rsidR="000D63B6" w:rsidRPr="000D63B6" w:rsidRDefault="000D63B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351 000</w:t>
            </w:r>
          </w:p>
        </w:tc>
        <w:tc>
          <w:tcPr>
            <w:tcW w:w="2388" w:type="dxa"/>
            <w:vAlign w:val="center"/>
          </w:tcPr>
          <w:p w:rsidR="000D63B6" w:rsidRPr="000D63B6" w:rsidRDefault="000D63B6" w:rsidP="009942C0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37 521</w:t>
            </w:r>
          </w:p>
        </w:tc>
      </w:tr>
      <w:tr w:rsidR="000D63B6" w:rsidRPr="000D63B6" w:rsidTr="00B86D2A">
        <w:trPr>
          <w:trHeight w:val="369"/>
          <w:jc w:val="center"/>
        </w:trPr>
        <w:tc>
          <w:tcPr>
            <w:tcW w:w="4268" w:type="dxa"/>
            <w:shd w:val="clear" w:color="auto" w:fill="CCCCCC"/>
            <w:vAlign w:val="center"/>
          </w:tcPr>
          <w:p w:rsidR="000D63B6" w:rsidRPr="000D63B6" w:rsidRDefault="000D63B6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21. století</w:t>
            </w:r>
          </w:p>
        </w:tc>
        <w:tc>
          <w:tcPr>
            <w:tcW w:w="2416" w:type="dxa"/>
            <w:shd w:val="clear" w:color="auto" w:fill="CCCCCC"/>
            <w:vAlign w:val="center"/>
          </w:tcPr>
          <w:p w:rsidR="000D63B6" w:rsidRPr="000D63B6" w:rsidRDefault="000D63B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253 000</w:t>
            </w:r>
          </w:p>
        </w:tc>
        <w:tc>
          <w:tcPr>
            <w:tcW w:w="2388" w:type="dxa"/>
            <w:shd w:val="clear" w:color="auto" w:fill="CCCCCC"/>
            <w:vAlign w:val="center"/>
          </w:tcPr>
          <w:p w:rsidR="000D63B6" w:rsidRPr="000D63B6" w:rsidRDefault="000D63B6" w:rsidP="009942C0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18 867</w:t>
            </w:r>
          </w:p>
        </w:tc>
      </w:tr>
      <w:tr w:rsidR="000D63B6" w:rsidRPr="000D63B6" w:rsidTr="00CF5DC2">
        <w:trPr>
          <w:trHeight w:val="369"/>
          <w:jc w:val="center"/>
        </w:trPr>
        <w:tc>
          <w:tcPr>
            <w:tcW w:w="4268" w:type="dxa"/>
            <w:shd w:val="clear" w:color="auto" w:fill="auto"/>
            <w:vAlign w:val="center"/>
          </w:tcPr>
          <w:p w:rsidR="000D63B6" w:rsidRPr="000D63B6" w:rsidRDefault="000D63B6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Pestrý svět</w:t>
            </w:r>
          </w:p>
        </w:tc>
        <w:tc>
          <w:tcPr>
            <w:tcW w:w="2416" w:type="dxa"/>
            <w:shd w:val="clear" w:color="auto" w:fill="auto"/>
            <w:vAlign w:val="center"/>
          </w:tcPr>
          <w:p w:rsidR="000D63B6" w:rsidRPr="000D63B6" w:rsidRDefault="000D63B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209 000</w:t>
            </w:r>
          </w:p>
        </w:tc>
        <w:tc>
          <w:tcPr>
            <w:tcW w:w="2388" w:type="dxa"/>
            <w:shd w:val="clear" w:color="auto" w:fill="auto"/>
            <w:vAlign w:val="center"/>
          </w:tcPr>
          <w:p w:rsidR="000D63B6" w:rsidRPr="000D63B6" w:rsidRDefault="000D63B6" w:rsidP="009942C0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84 008</w:t>
            </w:r>
          </w:p>
        </w:tc>
      </w:tr>
      <w:tr w:rsidR="000D63B6" w:rsidRPr="000D63B6" w:rsidTr="00C5031B">
        <w:trPr>
          <w:trHeight w:val="369"/>
          <w:jc w:val="center"/>
        </w:trPr>
        <w:tc>
          <w:tcPr>
            <w:tcW w:w="4268" w:type="dxa"/>
            <w:shd w:val="clear" w:color="auto" w:fill="CCCCCC"/>
            <w:vAlign w:val="center"/>
          </w:tcPr>
          <w:p w:rsidR="000D63B6" w:rsidRPr="000D63B6" w:rsidRDefault="000D63B6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Rytmus života RETRO</w:t>
            </w:r>
          </w:p>
        </w:tc>
        <w:tc>
          <w:tcPr>
            <w:tcW w:w="2416" w:type="dxa"/>
            <w:shd w:val="clear" w:color="auto" w:fill="CCCCCC"/>
            <w:vAlign w:val="center"/>
          </w:tcPr>
          <w:p w:rsidR="000D63B6" w:rsidRPr="000D63B6" w:rsidRDefault="000D63B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182 000</w:t>
            </w:r>
          </w:p>
        </w:tc>
        <w:tc>
          <w:tcPr>
            <w:tcW w:w="2388" w:type="dxa"/>
            <w:shd w:val="clear" w:color="auto" w:fill="CCCCCC"/>
            <w:vAlign w:val="center"/>
          </w:tcPr>
          <w:p w:rsidR="000D63B6" w:rsidRPr="000D63B6" w:rsidRDefault="000D63B6" w:rsidP="009942C0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58 664</w:t>
            </w:r>
          </w:p>
        </w:tc>
      </w:tr>
      <w:tr w:rsidR="000D63B6" w:rsidRPr="000D63B6" w:rsidTr="00B86D2A">
        <w:trPr>
          <w:trHeight w:val="369"/>
          <w:jc w:val="center"/>
        </w:trPr>
        <w:tc>
          <w:tcPr>
            <w:tcW w:w="4268" w:type="dxa"/>
            <w:tcBorders>
              <w:bottom w:val="nil"/>
            </w:tcBorders>
            <w:vAlign w:val="center"/>
          </w:tcPr>
          <w:p w:rsidR="000D63B6" w:rsidRPr="000D63B6" w:rsidRDefault="000D63B6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Nedělní Aha!</w:t>
            </w:r>
          </w:p>
        </w:tc>
        <w:tc>
          <w:tcPr>
            <w:tcW w:w="2416" w:type="dxa"/>
            <w:tcBorders>
              <w:bottom w:val="nil"/>
            </w:tcBorders>
            <w:vAlign w:val="center"/>
          </w:tcPr>
          <w:p w:rsidR="000D63B6" w:rsidRPr="000D63B6" w:rsidRDefault="000D63B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148 000</w:t>
            </w:r>
          </w:p>
        </w:tc>
        <w:tc>
          <w:tcPr>
            <w:tcW w:w="2388" w:type="dxa"/>
            <w:tcBorders>
              <w:bottom w:val="nil"/>
            </w:tcBorders>
            <w:vAlign w:val="center"/>
          </w:tcPr>
          <w:p w:rsidR="000D63B6" w:rsidRPr="000D63B6" w:rsidRDefault="000D63B6" w:rsidP="009942C0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30 060</w:t>
            </w:r>
          </w:p>
        </w:tc>
      </w:tr>
      <w:tr w:rsidR="000D63B6" w:rsidRPr="000D63B6" w:rsidTr="00B86D2A">
        <w:trPr>
          <w:trHeight w:val="369"/>
          <w:jc w:val="center"/>
        </w:trPr>
        <w:tc>
          <w:tcPr>
            <w:tcW w:w="4268" w:type="dxa"/>
            <w:tcBorders>
              <w:bottom w:val="nil"/>
            </w:tcBorders>
            <w:shd w:val="clear" w:color="auto" w:fill="CCCCCC"/>
            <w:vAlign w:val="center"/>
          </w:tcPr>
          <w:p w:rsidR="000D63B6" w:rsidRPr="000D63B6" w:rsidRDefault="000D63B6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Pestrý svět Nostalgie</w:t>
            </w:r>
          </w:p>
        </w:tc>
        <w:tc>
          <w:tcPr>
            <w:tcW w:w="2416" w:type="dxa"/>
            <w:tcBorders>
              <w:bottom w:val="nil"/>
            </w:tcBorders>
            <w:shd w:val="clear" w:color="auto" w:fill="CCCCCC"/>
            <w:vAlign w:val="center"/>
          </w:tcPr>
          <w:p w:rsidR="000D63B6" w:rsidRPr="000D63B6" w:rsidRDefault="000D63B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69 000</w:t>
            </w:r>
          </w:p>
        </w:tc>
        <w:tc>
          <w:tcPr>
            <w:tcW w:w="2388" w:type="dxa"/>
            <w:tcBorders>
              <w:bottom w:val="nil"/>
            </w:tcBorders>
            <w:shd w:val="clear" w:color="auto" w:fill="CCCCCC"/>
            <w:vAlign w:val="center"/>
          </w:tcPr>
          <w:p w:rsidR="000D63B6" w:rsidRPr="000D63B6" w:rsidRDefault="000D63B6" w:rsidP="009942C0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22 563</w:t>
            </w:r>
          </w:p>
        </w:tc>
      </w:tr>
      <w:tr w:rsidR="000D63B6" w:rsidRPr="000D63B6" w:rsidTr="00B86D2A">
        <w:trPr>
          <w:trHeight w:val="369"/>
          <w:jc w:val="center"/>
        </w:trPr>
        <w:tc>
          <w:tcPr>
            <w:tcW w:w="426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0D63B6" w:rsidRPr="000D63B6" w:rsidRDefault="000D63B6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Story</w:t>
            </w:r>
          </w:p>
        </w:tc>
        <w:tc>
          <w:tcPr>
            <w:tcW w:w="241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0D63B6" w:rsidRPr="000D63B6" w:rsidRDefault="000D63B6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57 000</w:t>
            </w:r>
          </w:p>
        </w:tc>
        <w:tc>
          <w:tcPr>
            <w:tcW w:w="238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0D63B6" w:rsidRPr="000D63B6" w:rsidRDefault="000D63B6" w:rsidP="009942C0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12 </w:t>
            </w:r>
            <w:r w:rsidR="00396961">
              <w:rPr>
                <w:rFonts w:cs="Arial"/>
              </w:rPr>
              <w:t>795</w:t>
            </w:r>
          </w:p>
        </w:tc>
      </w:tr>
    </w:tbl>
    <w:p w:rsidR="00C5031B" w:rsidRPr="000D63B6" w:rsidRDefault="00C5031B" w:rsidP="00C5031B"/>
    <w:p w:rsidR="001233D7" w:rsidRPr="000D63B6" w:rsidRDefault="001233D7" w:rsidP="00C5031B"/>
    <w:p w:rsidR="001233D7" w:rsidRPr="000D63B6" w:rsidRDefault="001233D7" w:rsidP="00C5031B"/>
    <w:p w:rsidR="00423B0D" w:rsidRPr="000D63B6" w:rsidRDefault="005D4398" w:rsidP="00426E09">
      <w:pPr>
        <w:pStyle w:val="StylStylStylStyl214bnenTun"/>
        <w:spacing w:before="240" w:after="60"/>
      </w:pPr>
      <w:r w:rsidRPr="000D63B6">
        <w:tab/>
      </w:r>
      <w:r w:rsidR="00423B0D" w:rsidRPr="000D63B6">
        <w:rPr>
          <w:b/>
          <w:sz w:val="36"/>
        </w:rPr>
        <w:t xml:space="preserve">І </w:t>
      </w:r>
      <w:r w:rsidR="00423B0D" w:rsidRPr="000D63B6">
        <w:rPr>
          <w:szCs w:val="28"/>
        </w:rPr>
        <w:t>Sport</w:t>
      </w:r>
      <w:r w:rsidR="006D5564" w:rsidRPr="000D63B6">
        <w:rPr>
          <w:szCs w:val="28"/>
        </w:rPr>
        <w:t>o</w:t>
      </w:r>
      <w:r w:rsidR="00423B0D" w:rsidRPr="000D63B6">
        <w:rPr>
          <w:szCs w:val="28"/>
        </w:rPr>
        <w:t>vní časopisy</w:t>
      </w:r>
    </w:p>
    <w:p w:rsidR="001747A3" w:rsidRPr="000D63B6" w:rsidRDefault="001747A3" w:rsidP="00426E09">
      <w:pPr>
        <w:pStyle w:val="StylStylStylStyl214bnenTun"/>
        <w:rPr>
          <w:sz w:val="16"/>
          <w:szCs w:val="16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0D63B6" w:rsidTr="00C5031B">
        <w:trPr>
          <w:trHeight w:val="369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1747A3" w:rsidRPr="000D63B6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0D63B6" w:rsidRDefault="00510B9A" w:rsidP="00426E09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0D63B6" w:rsidRDefault="005627EA" w:rsidP="00426E09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PN</w:t>
            </w:r>
          </w:p>
        </w:tc>
      </w:tr>
      <w:tr w:rsidR="009869A3" w:rsidRPr="000D63B6" w:rsidTr="00C5031B">
        <w:trPr>
          <w:trHeight w:val="369"/>
          <w:jc w:val="center"/>
        </w:trPr>
        <w:tc>
          <w:tcPr>
            <w:tcW w:w="4148" w:type="dxa"/>
            <w:vAlign w:val="center"/>
          </w:tcPr>
          <w:p w:rsidR="009869A3" w:rsidRPr="000D63B6" w:rsidRDefault="009869A3" w:rsidP="00426E09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Nedělní Sport</w:t>
            </w:r>
          </w:p>
        </w:tc>
        <w:tc>
          <w:tcPr>
            <w:tcW w:w="2493" w:type="dxa"/>
            <w:vAlign w:val="center"/>
          </w:tcPr>
          <w:p w:rsidR="009869A3" w:rsidRPr="000D63B6" w:rsidRDefault="000D63B6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 xml:space="preserve">143 </w:t>
            </w:r>
            <w:r w:rsidR="00B86D2A" w:rsidRPr="000D63B6">
              <w:rPr>
                <w:rFonts w:cs="Arial"/>
                <w:color w:val="000000"/>
                <w:szCs w:val="16"/>
              </w:rPr>
              <w:t>000</w:t>
            </w:r>
          </w:p>
        </w:tc>
        <w:tc>
          <w:tcPr>
            <w:tcW w:w="2431" w:type="dxa"/>
            <w:vAlign w:val="center"/>
          </w:tcPr>
          <w:p w:rsidR="009869A3" w:rsidRPr="000D63B6" w:rsidRDefault="009942C0" w:rsidP="009942C0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11 706</w:t>
            </w:r>
          </w:p>
        </w:tc>
      </w:tr>
      <w:tr w:rsidR="009869A3" w:rsidRPr="000D63B6" w:rsidTr="00C6007C">
        <w:trPr>
          <w:trHeight w:val="369"/>
          <w:jc w:val="center"/>
        </w:trPr>
        <w:tc>
          <w:tcPr>
            <w:tcW w:w="4148" w:type="dxa"/>
            <w:tcBorders>
              <w:bottom w:val="nil"/>
            </w:tcBorders>
            <w:shd w:val="clear" w:color="auto" w:fill="CCCCCC"/>
            <w:vAlign w:val="center"/>
          </w:tcPr>
          <w:p w:rsidR="009869A3" w:rsidRPr="000D63B6" w:rsidRDefault="009869A3" w:rsidP="00426E09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 xml:space="preserve">Sport </w:t>
            </w:r>
            <w:proofErr w:type="spellStart"/>
            <w:r w:rsidRPr="000D63B6">
              <w:rPr>
                <w:rFonts w:cs="Arial"/>
                <w:color w:val="000000"/>
                <w:szCs w:val="16"/>
              </w:rPr>
              <w:t>Góóól</w:t>
            </w:r>
            <w:proofErr w:type="spellEnd"/>
            <w:r w:rsidR="00BA5633" w:rsidRPr="000D63B6">
              <w:rPr>
                <w:rFonts w:cs="Arial"/>
                <w:color w:val="000000"/>
                <w:szCs w:val="16"/>
              </w:rPr>
              <w:t>!</w:t>
            </w:r>
          </w:p>
        </w:tc>
        <w:tc>
          <w:tcPr>
            <w:tcW w:w="2493" w:type="dxa"/>
            <w:tcBorders>
              <w:bottom w:val="nil"/>
            </w:tcBorders>
            <w:shd w:val="clear" w:color="auto" w:fill="CCCCCC"/>
            <w:vAlign w:val="center"/>
          </w:tcPr>
          <w:p w:rsidR="009869A3" w:rsidRPr="000D63B6" w:rsidRDefault="000D63B6" w:rsidP="00426E09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106</w:t>
            </w:r>
            <w:r w:rsidR="00B86D2A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tcBorders>
              <w:bottom w:val="nil"/>
            </w:tcBorders>
            <w:shd w:val="clear" w:color="auto" w:fill="CCCCCC"/>
            <w:vAlign w:val="center"/>
          </w:tcPr>
          <w:p w:rsidR="009869A3" w:rsidRPr="000D63B6" w:rsidRDefault="009942C0" w:rsidP="009942C0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4 842</w:t>
            </w:r>
          </w:p>
        </w:tc>
      </w:tr>
    </w:tbl>
    <w:p w:rsidR="00C5031B" w:rsidRPr="000D63B6" w:rsidRDefault="00C5031B" w:rsidP="00C5031B"/>
    <w:p w:rsidR="00C5031B" w:rsidRPr="000D63B6" w:rsidRDefault="00C5031B" w:rsidP="00C5031B"/>
    <w:p w:rsidR="001233D7" w:rsidRPr="000D63B6" w:rsidRDefault="001233D7" w:rsidP="00C5031B"/>
    <w:p w:rsidR="001233D7" w:rsidRPr="000D63B6" w:rsidRDefault="001233D7" w:rsidP="00C5031B"/>
    <w:p w:rsidR="00C207C9" w:rsidRPr="000D63B6" w:rsidRDefault="00C207C9" w:rsidP="00C5031B"/>
    <w:p w:rsidR="004C50F3" w:rsidRPr="000D63B6" w:rsidRDefault="007E5101" w:rsidP="004C50F3">
      <w:pPr>
        <w:pStyle w:val="StylStylStylStyl214bnenTun"/>
        <w:spacing w:before="240" w:after="60"/>
      </w:pPr>
      <w:r w:rsidRPr="000D63B6">
        <w:rPr>
          <w:b/>
          <w:sz w:val="36"/>
        </w:rPr>
        <w:t xml:space="preserve">                         </w:t>
      </w:r>
      <w:r w:rsidR="004C50F3" w:rsidRPr="000D63B6">
        <w:rPr>
          <w:b/>
          <w:sz w:val="36"/>
        </w:rPr>
        <w:t xml:space="preserve">      І </w:t>
      </w:r>
      <w:r w:rsidRPr="000D63B6">
        <w:rPr>
          <w:color w:val="auto"/>
        </w:rPr>
        <w:t>Zdarma distribuované časopisy</w:t>
      </w:r>
    </w:p>
    <w:p w:rsidR="004C50F3" w:rsidRPr="000D63B6" w:rsidRDefault="004C50F3" w:rsidP="004C50F3">
      <w:pPr>
        <w:pStyle w:val="StylStylStylStyl214bnenTun"/>
        <w:rPr>
          <w:sz w:val="16"/>
          <w:szCs w:val="16"/>
        </w:rPr>
      </w:pPr>
    </w:p>
    <w:tbl>
      <w:tblPr>
        <w:tblW w:w="9072" w:type="dxa"/>
        <w:jc w:val="center"/>
        <w:tblBorders>
          <w:bottom w:val="single" w:sz="4" w:space="0" w:color="999999"/>
        </w:tblBorders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4C50F3" w:rsidRPr="000D63B6" w:rsidTr="00A143AD">
        <w:trPr>
          <w:trHeight w:val="369"/>
          <w:jc w:val="center"/>
        </w:trPr>
        <w:tc>
          <w:tcPr>
            <w:tcW w:w="4148" w:type="dxa"/>
            <w:shd w:val="clear" w:color="auto" w:fill="606060"/>
            <w:vAlign w:val="center"/>
          </w:tcPr>
          <w:p w:rsidR="004C50F3" w:rsidRPr="000D63B6" w:rsidRDefault="004C50F3" w:rsidP="00A143AD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4C50F3" w:rsidRPr="000D63B6" w:rsidRDefault="004C50F3" w:rsidP="00A143AD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4C50F3" w:rsidRPr="000D63B6" w:rsidRDefault="007E5101" w:rsidP="00A143AD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TN*</w:t>
            </w:r>
          </w:p>
        </w:tc>
      </w:tr>
      <w:tr w:rsidR="004C50F3" w:rsidRPr="000D63B6" w:rsidTr="00A143AD">
        <w:trPr>
          <w:trHeight w:val="369"/>
          <w:jc w:val="center"/>
        </w:trPr>
        <w:tc>
          <w:tcPr>
            <w:tcW w:w="4148" w:type="dxa"/>
            <w:vAlign w:val="center"/>
          </w:tcPr>
          <w:p w:rsidR="004C50F3" w:rsidRPr="000D63B6" w:rsidRDefault="004C50F3" w:rsidP="00A143AD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5plus2</w:t>
            </w:r>
          </w:p>
        </w:tc>
        <w:tc>
          <w:tcPr>
            <w:tcW w:w="2493" w:type="dxa"/>
            <w:vAlign w:val="center"/>
          </w:tcPr>
          <w:p w:rsidR="004C50F3" w:rsidRPr="000D63B6" w:rsidRDefault="000D63B6" w:rsidP="00A143AD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592</w:t>
            </w:r>
            <w:r w:rsidR="00B86D2A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4C50F3" w:rsidRPr="000D63B6" w:rsidRDefault="002232DF" w:rsidP="002232D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D63B6">
              <w:rPr>
                <w:rFonts w:ascii="Calibri" w:hAnsi="Calibri" w:cs="Calibri"/>
                <w:color w:val="000000"/>
                <w:sz w:val="22"/>
                <w:szCs w:val="22"/>
              </w:rPr>
              <w:t>357 624</w:t>
            </w:r>
          </w:p>
        </w:tc>
      </w:tr>
    </w:tbl>
    <w:p w:rsidR="004C50F3" w:rsidRPr="000D63B6" w:rsidRDefault="007E5101" w:rsidP="004C50F3">
      <w:r w:rsidRPr="000D63B6">
        <w:lastRenderedPageBreak/>
        <w:t>* Ověřuje se tištěný náklad (TN)</w:t>
      </w:r>
    </w:p>
    <w:p w:rsidR="00C5031B" w:rsidRPr="000D63B6" w:rsidRDefault="00C5031B" w:rsidP="00C5031B"/>
    <w:p w:rsidR="00E4092D" w:rsidRPr="000D63B6" w:rsidRDefault="001747A3" w:rsidP="00426E09">
      <w:pPr>
        <w:pStyle w:val="StylStylStylStyl214bnenTun"/>
        <w:spacing w:before="240" w:after="60"/>
        <w:rPr>
          <w:szCs w:val="28"/>
        </w:rPr>
      </w:pPr>
      <w:r w:rsidRPr="000D63B6">
        <w:tab/>
      </w:r>
      <w:r w:rsidR="008D5359" w:rsidRPr="000D63B6">
        <w:rPr>
          <w:b/>
          <w:sz w:val="36"/>
        </w:rPr>
        <w:tab/>
      </w:r>
      <w:r w:rsidR="00E4092D" w:rsidRPr="000D63B6">
        <w:rPr>
          <w:b/>
          <w:sz w:val="36"/>
        </w:rPr>
        <w:t xml:space="preserve">І </w:t>
      </w:r>
      <w:r w:rsidR="00E4092D" w:rsidRPr="000D63B6">
        <w:rPr>
          <w:szCs w:val="28"/>
        </w:rPr>
        <w:t>Zpravodajské týdeníky</w:t>
      </w:r>
    </w:p>
    <w:p w:rsidR="00E4092D" w:rsidRPr="000D63B6" w:rsidRDefault="00E4092D" w:rsidP="00426E09">
      <w:pPr>
        <w:pStyle w:val="StylStylStylStyl214bnenTun"/>
        <w:numPr>
          <w:ilvl w:val="0"/>
          <w:numId w:val="3"/>
        </w:numPr>
        <w:tabs>
          <w:tab w:val="left" w:pos="4338"/>
        </w:tabs>
        <w:spacing w:after="60"/>
        <w:ind w:left="4615" w:hanging="357"/>
      </w:pPr>
      <w:r w:rsidRPr="000D63B6">
        <w:rPr>
          <w:szCs w:val="28"/>
        </w:rPr>
        <w:t>celostátní</w:t>
      </w:r>
    </w:p>
    <w:p w:rsidR="00E71D70" w:rsidRPr="000D63B6" w:rsidRDefault="00E71D70" w:rsidP="00426E09">
      <w:pPr>
        <w:pStyle w:val="StylStylStylStyl214bnenTun"/>
        <w:tabs>
          <w:tab w:val="left" w:pos="4338"/>
        </w:tabs>
        <w:spacing w:after="60"/>
        <w:rPr>
          <w:sz w:val="16"/>
        </w:rPr>
      </w:pP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4148"/>
        <w:gridCol w:w="2493"/>
        <w:gridCol w:w="2431"/>
      </w:tblGrid>
      <w:tr w:rsidR="001747A3" w:rsidRPr="000D63B6" w:rsidTr="00001A90">
        <w:trPr>
          <w:trHeight w:val="352"/>
          <w:jc w:val="center"/>
        </w:trPr>
        <w:tc>
          <w:tcPr>
            <w:tcW w:w="4148" w:type="dxa"/>
            <w:shd w:val="clear" w:color="auto" w:fill="595959" w:themeFill="text1" w:themeFillTint="A6"/>
            <w:vAlign w:val="center"/>
          </w:tcPr>
          <w:p w:rsidR="001747A3" w:rsidRPr="000D63B6" w:rsidRDefault="001747A3" w:rsidP="00426E09">
            <w:pPr>
              <w:rPr>
                <w:color w:val="FFFFFF"/>
              </w:rPr>
            </w:pPr>
          </w:p>
        </w:tc>
        <w:tc>
          <w:tcPr>
            <w:tcW w:w="2493" w:type="dxa"/>
            <w:shd w:val="clear" w:color="auto" w:fill="606060"/>
            <w:vAlign w:val="center"/>
          </w:tcPr>
          <w:p w:rsidR="001747A3" w:rsidRPr="000D63B6" w:rsidRDefault="00510B9A" w:rsidP="00426E09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Čtenost</w:t>
            </w:r>
          </w:p>
        </w:tc>
        <w:tc>
          <w:tcPr>
            <w:tcW w:w="2431" w:type="dxa"/>
            <w:shd w:val="clear" w:color="auto" w:fill="606060"/>
            <w:vAlign w:val="center"/>
          </w:tcPr>
          <w:p w:rsidR="001747A3" w:rsidRPr="000D63B6" w:rsidRDefault="002D0B5E" w:rsidP="00426E09">
            <w:pPr>
              <w:jc w:val="right"/>
              <w:rPr>
                <w:color w:val="FFFFFF"/>
              </w:rPr>
            </w:pPr>
            <w:r w:rsidRPr="000D63B6">
              <w:rPr>
                <w:rFonts w:cs="Arial"/>
                <w:b/>
                <w:color w:val="FFFFFF"/>
              </w:rPr>
              <w:t>PN</w:t>
            </w:r>
          </w:p>
        </w:tc>
      </w:tr>
      <w:tr w:rsidR="00DC0ED2" w:rsidRPr="000D63B6" w:rsidTr="00C5031B">
        <w:trPr>
          <w:trHeight w:val="352"/>
          <w:jc w:val="center"/>
        </w:trPr>
        <w:tc>
          <w:tcPr>
            <w:tcW w:w="4148" w:type="dxa"/>
            <w:vAlign w:val="center"/>
          </w:tcPr>
          <w:p w:rsidR="00DC0ED2" w:rsidRPr="000D63B6" w:rsidRDefault="00DC0ED2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Reflex</w:t>
            </w:r>
          </w:p>
        </w:tc>
        <w:tc>
          <w:tcPr>
            <w:tcW w:w="2493" w:type="dxa"/>
            <w:vAlign w:val="center"/>
          </w:tcPr>
          <w:p w:rsidR="00DC0ED2" w:rsidRPr="000D63B6" w:rsidRDefault="000D63B6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256</w:t>
            </w:r>
            <w:r w:rsidR="00B86D2A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vAlign w:val="center"/>
          </w:tcPr>
          <w:p w:rsidR="00DC0ED2" w:rsidRPr="000D63B6" w:rsidRDefault="009942C0" w:rsidP="009942C0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37 48</w:t>
            </w:r>
            <w:r w:rsidR="00396961">
              <w:rPr>
                <w:rFonts w:cs="Arial"/>
              </w:rPr>
              <w:t>1</w:t>
            </w:r>
          </w:p>
        </w:tc>
      </w:tr>
      <w:tr w:rsidR="00DC0ED2" w:rsidRPr="000D63B6" w:rsidTr="00C5031B"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DC0ED2" w:rsidRPr="000D63B6" w:rsidRDefault="00DC0ED2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Téma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DC0ED2" w:rsidRPr="000D63B6" w:rsidRDefault="000D63B6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199</w:t>
            </w:r>
            <w:r w:rsidR="00B86D2A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C0ED2" w:rsidRPr="000D63B6" w:rsidRDefault="00396961" w:rsidP="009942C0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54 274</w:t>
            </w:r>
          </w:p>
        </w:tc>
      </w:tr>
      <w:tr w:rsidR="00DC0ED2" w:rsidRPr="000D63B6" w:rsidTr="00C5031B">
        <w:trPr>
          <w:trHeight w:val="352"/>
          <w:jc w:val="center"/>
        </w:trPr>
        <w:tc>
          <w:tcPr>
            <w:tcW w:w="4148" w:type="dxa"/>
            <w:shd w:val="clear" w:color="auto" w:fill="FFFFFF" w:themeFill="background1"/>
            <w:vAlign w:val="center"/>
          </w:tcPr>
          <w:p w:rsidR="00DC0ED2" w:rsidRPr="000D63B6" w:rsidRDefault="00DC0ED2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Respekt</w:t>
            </w:r>
          </w:p>
        </w:tc>
        <w:tc>
          <w:tcPr>
            <w:tcW w:w="2493" w:type="dxa"/>
            <w:shd w:val="clear" w:color="auto" w:fill="FFFFFF" w:themeFill="background1"/>
            <w:vAlign w:val="center"/>
          </w:tcPr>
          <w:p w:rsidR="00DC0ED2" w:rsidRPr="000D63B6" w:rsidRDefault="000D63B6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167</w:t>
            </w:r>
            <w:r w:rsidR="00B86D2A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FFFFFF" w:themeFill="background1"/>
            <w:vAlign w:val="center"/>
          </w:tcPr>
          <w:p w:rsidR="00DC0ED2" w:rsidRPr="000D63B6" w:rsidRDefault="009942C0" w:rsidP="000F6A7F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35 33</w:t>
            </w:r>
            <w:r w:rsidR="00396961">
              <w:rPr>
                <w:rFonts w:cs="Arial"/>
              </w:rPr>
              <w:t>4</w:t>
            </w:r>
          </w:p>
        </w:tc>
      </w:tr>
      <w:tr w:rsidR="00DC0ED2" w:rsidRPr="000D63B6" w:rsidTr="00C5031B">
        <w:trPr>
          <w:trHeight w:val="352"/>
          <w:jc w:val="center"/>
        </w:trPr>
        <w:tc>
          <w:tcPr>
            <w:tcW w:w="4148" w:type="dxa"/>
            <w:shd w:val="clear" w:color="auto" w:fill="CCCCCC"/>
            <w:vAlign w:val="center"/>
          </w:tcPr>
          <w:p w:rsidR="00DC0ED2" w:rsidRPr="000D63B6" w:rsidRDefault="00DC0ED2">
            <w:pPr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Týdeník Květy</w:t>
            </w:r>
          </w:p>
        </w:tc>
        <w:tc>
          <w:tcPr>
            <w:tcW w:w="2493" w:type="dxa"/>
            <w:shd w:val="clear" w:color="auto" w:fill="CCCCCC"/>
            <w:vAlign w:val="center"/>
          </w:tcPr>
          <w:p w:rsidR="00DC0ED2" w:rsidRPr="000D63B6" w:rsidRDefault="00923F7F">
            <w:pPr>
              <w:jc w:val="right"/>
              <w:rPr>
                <w:rFonts w:cs="Arial"/>
                <w:color w:val="000000"/>
                <w:szCs w:val="16"/>
              </w:rPr>
            </w:pPr>
            <w:r w:rsidRPr="000D63B6">
              <w:rPr>
                <w:rFonts w:cs="Arial"/>
                <w:color w:val="000000"/>
                <w:szCs w:val="16"/>
              </w:rPr>
              <w:t>142</w:t>
            </w:r>
            <w:r w:rsidR="00B86D2A" w:rsidRPr="000D63B6">
              <w:rPr>
                <w:rFonts w:cs="Arial"/>
                <w:color w:val="000000"/>
                <w:szCs w:val="16"/>
              </w:rPr>
              <w:t xml:space="preserve"> 000</w:t>
            </w:r>
          </w:p>
        </w:tc>
        <w:tc>
          <w:tcPr>
            <w:tcW w:w="2431" w:type="dxa"/>
            <w:shd w:val="clear" w:color="auto" w:fill="CCCCCC"/>
            <w:vAlign w:val="center"/>
          </w:tcPr>
          <w:p w:rsidR="00DC0ED2" w:rsidRPr="000D63B6" w:rsidRDefault="009942C0" w:rsidP="009942C0">
            <w:pPr>
              <w:jc w:val="right"/>
              <w:rPr>
                <w:rFonts w:cs="Arial"/>
              </w:rPr>
            </w:pPr>
            <w:r w:rsidRPr="000D63B6">
              <w:rPr>
                <w:rFonts w:cs="Arial"/>
              </w:rPr>
              <w:t>29 981</w:t>
            </w:r>
          </w:p>
        </w:tc>
      </w:tr>
    </w:tbl>
    <w:p w:rsidR="00C5031B" w:rsidRPr="000D63B6" w:rsidRDefault="00C5031B" w:rsidP="00C5031B"/>
    <w:p w:rsidR="009A6207" w:rsidRPr="000D63B6" w:rsidRDefault="001747A3" w:rsidP="008852AB">
      <w:pPr>
        <w:pStyle w:val="StylStylStylStyl214bnenTun"/>
        <w:spacing w:before="240" w:after="60"/>
      </w:pPr>
      <w:r w:rsidRPr="000D63B6">
        <w:tab/>
      </w:r>
    </w:p>
    <w:p w:rsidR="00C5031B" w:rsidRPr="000D63B6" w:rsidRDefault="00C5031B" w:rsidP="00C5031B"/>
    <w:p w:rsidR="00FD2BB6" w:rsidRPr="000D63B6" w:rsidRDefault="001747A3" w:rsidP="00426E09">
      <w:pPr>
        <w:pStyle w:val="StylStylStylStyl214bnenTun"/>
        <w:spacing w:before="240" w:after="60"/>
        <w:rPr>
          <w:szCs w:val="28"/>
        </w:rPr>
      </w:pPr>
      <w:r w:rsidRPr="000D63B6">
        <w:rPr>
          <w:b/>
          <w:sz w:val="36"/>
        </w:rPr>
        <w:tab/>
      </w:r>
      <w:r w:rsidR="00FD2BB6" w:rsidRPr="000D63B6">
        <w:rPr>
          <w:b/>
          <w:sz w:val="36"/>
        </w:rPr>
        <w:t xml:space="preserve">І </w:t>
      </w:r>
      <w:r w:rsidR="00FD2BB6" w:rsidRPr="000D63B6">
        <w:rPr>
          <w:szCs w:val="28"/>
        </w:rPr>
        <w:t>Inzertní sítě</w:t>
      </w:r>
    </w:p>
    <w:tbl>
      <w:tblPr>
        <w:tblW w:w="9072" w:type="dxa"/>
        <w:jc w:val="center"/>
        <w:tblLook w:val="01E0" w:firstRow="1" w:lastRow="1" w:firstColumn="1" w:lastColumn="1" w:noHBand="0" w:noVBand="0"/>
      </w:tblPr>
      <w:tblGrid>
        <w:gridCol w:w="7798"/>
        <w:gridCol w:w="1274"/>
      </w:tblGrid>
      <w:tr w:rsidR="00001A90" w:rsidRPr="000D63B6" w:rsidTr="00001A90">
        <w:trPr>
          <w:trHeight w:val="352"/>
          <w:jc w:val="center"/>
        </w:trPr>
        <w:tc>
          <w:tcPr>
            <w:tcW w:w="7798" w:type="dxa"/>
            <w:shd w:val="clear" w:color="auto" w:fill="595959" w:themeFill="text1" w:themeFillTint="A6"/>
            <w:vAlign w:val="center"/>
          </w:tcPr>
          <w:p w:rsidR="00001A90" w:rsidRPr="000D63B6" w:rsidRDefault="00001A90" w:rsidP="00A143AD">
            <w:pPr>
              <w:rPr>
                <w:rFonts w:cs="Arial"/>
                <w:color w:val="000000"/>
                <w:szCs w:val="16"/>
              </w:rPr>
            </w:pPr>
          </w:p>
        </w:tc>
        <w:tc>
          <w:tcPr>
            <w:tcW w:w="1274" w:type="dxa"/>
            <w:shd w:val="clear" w:color="auto" w:fill="595959" w:themeFill="text1" w:themeFillTint="A6"/>
            <w:vAlign w:val="center"/>
          </w:tcPr>
          <w:p w:rsidR="00001A90" w:rsidRPr="000D63B6" w:rsidRDefault="00001A90" w:rsidP="00A143AD">
            <w:pPr>
              <w:jc w:val="right"/>
              <w:rPr>
                <w:rFonts w:cs="Arial"/>
                <w:b/>
                <w:color w:val="000000"/>
                <w:szCs w:val="16"/>
              </w:rPr>
            </w:pPr>
            <w:r w:rsidRPr="000D63B6">
              <w:rPr>
                <w:rFonts w:cs="Arial"/>
                <w:b/>
                <w:color w:val="FFFFFF" w:themeColor="background1"/>
                <w:szCs w:val="16"/>
              </w:rPr>
              <w:t>Čtenost</w:t>
            </w:r>
          </w:p>
        </w:tc>
      </w:tr>
      <w:bookmarkEnd w:id="0"/>
      <w:bookmarkEnd w:id="1"/>
      <w:tr w:rsidR="0037681F" w:rsidRPr="000D63B6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MEDIÁLNÍ SKUPINA MAFRA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3</w:t>
            </w:r>
            <w:r>
              <w:rPr>
                <w:rFonts w:cs="Arial"/>
                <w:color w:val="000000"/>
                <w:szCs w:val="16"/>
              </w:rPr>
              <w:t> </w:t>
            </w:r>
            <w:r w:rsidRPr="0037681F">
              <w:rPr>
                <w:rFonts w:cs="Arial"/>
                <w:color w:val="000000"/>
                <w:szCs w:val="16"/>
              </w:rPr>
              <w:t>199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MEDIÁLNÍ SKUPINA CZECH NEWS CENTER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3 119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MEDIÁLNÍ SKUPINA VLTAVA LABE MEDIA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2 477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TARIF BIG HIT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1 479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TARIF EXTRA QUATRO MAGAZÍN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1 457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3C40B5">
        <w:trPr>
          <w:trHeight w:val="352"/>
          <w:jc w:val="center"/>
        </w:trPr>
        <w:tc>
          <w:tcPr>
            <w:tcW w:w="7798" w:type="dxa"/>
            <w:shd w:val="clear" w:color="auto" w:fill="BFBFBF" w:themeFill="background1" w:themeFillShade="BF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TARIF EXTRA S-LINE MAGAZÍN</w:t>
            </w:r>
          </w:p>
        </w:tc>
        <w:tc>
          <w:tcPr>
            <w:tcW w:w="1274" w:type="dxa"/>
            <w:shd w:val="clear" w:color="auto" w:fill="BFBFBF" w:themeFill="background1" w:themeFillShade="BF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1 319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ED6F52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TARIF EXTRA A-LINE MAGAZÍN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1 317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ULTRA KOMBI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1 281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ED6F52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TARIF BIG GOAL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1 244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TARIF EXTRA MAGAZÍN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1 166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TARIF EXTRA QUATRO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1 038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TARIF EXTRA S-LINE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978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267EEC">
        <w:trPr>
          <w:trHeight w:val="261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MF DNES MAGAZÍNY + TÉMA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950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TARIF EXTRA A-LINE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934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PREMIUM 4KOMBI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933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TOP 6 KOMBI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918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TOP 5 KOMBI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909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TARIF EXTRA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870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ED6F52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BE  FEMME FATALE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858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PREMIUM 3KOMBI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827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TOP 4 KOMBI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826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MF DNES MAGAZÍNY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814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ED6F52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XXL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812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TOP KOMBI MAGAZÍN + ONA DNES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803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ED6F52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lastRenderedPageBreak/>
              <w:t>TOP REGION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745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BE TV KOMBI MAX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708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ED6F52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TOP KOMBI MAGAZÍN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689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MAGAZÍN DNES + ONA DNES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651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BE RETRO PARTY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638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TARIF EXTRA MEN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608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ED6F52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100+1 TOTAL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598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TOP KOMBI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586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ED6F52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RF HOBBY SMART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536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BURDA LIFESTYLE 6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518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BE PARTY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505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BE MIX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497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BURDA LIFESTYLE 3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468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DENÍK ČESKÁ REPUBLIKA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434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ED6F52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MF DNES TÉMATICKÉ MAGAZÍNY 1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382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MF DNES TÉMATICKÉ MAGAZÍNY 2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374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ED6F52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BURDA LIFESTYLE 1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341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BURDA LIFESTYLE 2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324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ED6F52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BURDA LIFESTYLE 4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324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MEDIÁLNÍ SKUPINA ECONOMIA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321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ED6F52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BURDA WOMEN 1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313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TARIF EXTRA WOMEN PLUS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302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TARIF EXTRA HEALTH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296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DENÍK ČECHY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281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BE TV KOMBI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279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TARIF EXPERT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200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591EC0">
        <w:trPr>
          <w:trHeight w:val="352"/>
          <w:jc w:val="center"/>
        </w:trPr>
        <w:tc>
          <w:tcPr>
            <w:tcW w:w="7798" w:type="dxa"/>
            <w:shd w:val="clear" w:color="auto" w:fill="auto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DENÍK MORAVA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155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  <w:tr w:rsidR="0037681F" w:rsidRPr="000D63B6" w:rsidTr="00ED6F52">
        <w:trPr>
          <w:trHeight w:val="352"/>
          <w:jc w:val="center"/>
        </w:trPr>
        <w:tc>
          <w:tcPr>
            <w:tcW w:w="7798" w:type="dxa"/>
            <w:shd w:val="clear" w:color="auto" w:fill="CCCCCC"/>
            <w:vAlign w:val="center"/>
          </w:tcPr>
          <w:p w:rsidR="0037681F" w:rsidRPr="0037681F" w:rsidRDefault="0037681F">
            <w:pPr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BURDA LIFESTYLE 5</w:t>
            </w:r>
          </w:p>
        </w:tc>
        <w:tc>
          <w:tcPr>
            <w:tcW w:w="1274" w:type="dxa"/>
            <w:shd w:val="clear" w:color="auto" w:fill="CCCCCC"/>
            <w:vAlign w:val="center"/>
          </w:tcPr>
          <w:p w:rsidR="0037681F" w:rsidRPr="0037681F" w:rsidRDefault="0037681F">
            <w:pPr>
              <w:jc w:val="right"/>
              <w:rPr>
                <w:rFonts w:cs="Arial"/>
                <w:color w:val="000000"/>
                <w:szCs w:val="16"/>
              </w:rPr>
            </w:pPr>
            <w:r w:rsidRPr="0037681F">
              <w:rPr>
                <w:rFonts w:cs="Arial"/>
                <w:color w:val="000000"/>
                <w:szCs w:val="16"/>
              </w:rPr>
              <w:t>56</w:t>
            </w:r>
            <w:r>
              <w:rPr>
                <w:rFonts w:cs="Arial"/>
                <w:color w:val="000000"/>
                <w:szCs w:val="16"/>
              </w:rPr>
              <w:t xml:space="preserve"> 000</w:t>
            </w:r>
          </w:p>
        </w:tc>
      </w:tr>
    </w:tbl>
    <w:p w:rsidR="0042242B" w:rsidRPr="000D63B6" w:rsidRDefault="003F35B6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rPr>
          <w:spacing w:val="20"/>
          <w:position w:val="0"/>
        </w:rPr>
      </w:pPr>
      <w:r w:rsidRPr="000D63B6">
        <w:rPr>
          <w:spacing w:val="0"/>
          <w:position w:val="0"/>
          <w:sz w:val="24"/>
          <w:szCs w:val="24"/>
        </w:rPr>
        <w:tab/>
      </w:r>
      <w:r w:rsidR="0042242B" w:rsidRPr="000D63B6">
        <w:rPr>
          <w:spacing w:val="0"/>
          <w:position w:val="0"/>
          <w:sz w:val="24"/>
          <w:szCs w:val="24"/>
        </w:rPr>
        <w:t>Čtenost</w:t>
      </w:r>
      <w:r w:rsidR="0042242B" w:rsidRPr="000D63B6">
        <w:rPr>
          <w:spacing w:val="0"/>
          <w:position w:val="0"/>
          <w:sz w:val="20"/>
          <w:szCs w:val="20"/>
        </w:rPr>
        <w:t xml:space="preserve"> = čtenost na vydání</w:t>
      </w:r>
      <w:r w:rsidR="00591EC0" w:rsidRPr="000D63B6">
        <w:rPr>
          <w:spacing w:val="0"/>
          <w:position w:val="0"/>
          <w:sz w:val="20"/>
          <w:szCs w:val="20"/>
        </w:rPr>
        <w:t xml:space="preserve"> </w:t>
      </w:r>
    </w:p>
    <w:p w:rsidR="0042242B" w:rsidRPr="000D63B6" w:rsidRDefault="0042242B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ind w:left="709" w:hanging="709"/>
        <w:jc w:val="both"/>
        <w:rPr>
          <w:spacing w:val="0"/>
          <w:position w:val="0"/>
          <w:sz w:val="20"/>
          <w:szCs w:val="20"/>
        </w:rPr>
      </w:pPr>
      <w:r w:rsidRPr="000D63B6">
        <w:rPr>
          <w:spacing w:val="0"/>
          <w:position w:val="0"/>
          <w:sz w:val="24"/>
          <w:szCs w:val="24"/>
        </w:rPr>
        <w:tab/>
        <w:t xml:space="preserve">PN </w:t>
      </w:r>
      <w:r w:rsidRPr="000D63B6">
        <w:rPr>
          <w:spacing w:val="0"/>
          <w:position w:val="0"/>
          <w:sz w:val="20"/>
          <w:szCs w:val="20"/>
        </w:rPr>
        <w:t>= průměrný prodaný náklad v kusech</w:t>
      </w:r>
    </w:p>
    <w:p w:rsidR="00BF7698" w:rsidRPr="000D63B6" w:rsidRDefault="00BF7698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ind w:left="709" w:hanging="709"/>
        <w:jc w:val="both"/>
        <w:rPr>
          <w:spacing w:val="0"/>
          <w:position w:val="0"/>
          <w:sz w:val="20"/>
          <w:szCs w:val="20"/>
        </w:rPr>
      </w:pPr>
      <w:r w:rsidRPr="000D63B6">
        <w:rPr>
          <w:spacing w:val="0"/>
          <w:position w:val="0"/>
          <w:sz w:val="24"/>
          <w:szCs w:val="24"/>
        </w:rPr>
        <w:tab/>
        <w:t xml:space="preserve">VN </w:t>
      </w:r>
      <w:r w:rsidRPr="000D63B6">
        <w:rPr>
          <w:spacing w:val="0"/>
          <w:position w:val="0"/>
          <w:sz w:val="20"/>
          <w:szCs w:val="20"/>
        </w:rPr>
        <w:t>= průměrný vkládaný náklad</w:t>
      </w:r>
      <w:r w:rsidR="008A1C2B" w:rsidRPr="000D63B6">
        <w:rPr>
          <w:spacing w:val="0"/>
          <w:position w:val="0"/>
          <w:sz w:val="20"/>
          <w:szCs w:val="20"/>
        </w:rPr>
        <w:t xml:space="preserve"> v kusech</w:t>
      </w:r>
    </w:p>
    <w:p w:rsidR="00FB7A7F" w:rsidRPr="000D63B6" w:rsidRDefault="00FB7A7F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ind w:left="709" w:hanging="709"/>
        <w:jc w:val="both"/>
        <w:rPr>
          <w:spacing w:val="0"/>
          <w:position w:val="0"/>
          <w:sz w:val="20"/>
          <w:szCs w:val="20"/>
        </w:rPr>
      </w:pPr>
      <w:r w:rsidRPr="000D63B6">
        <w:rPr>
          <w:spacing w:val="0"/>
          <w:position w:val="0"/>
          <w:sz w:val="24"/>
          <w:szCs w:val="24"/>
        </w:rPr>
        <w:tab/>
        <w:t xml:space="preserve">TN </w:t>
      </w:r>
      <w:r w:rsidRPr="000D63B6">
        <w:rPr>
          <w:spacing w:val="0"/>
          <w:position w:val="0"/>
          <w:sz w:val="20"/>
          <w:szCs w:val="20"/>
        </w:rPr>
        <w:t>= průměrný tištěný náklad</w:t>
      </w:r>
      <w:r w:rsidR="0066107E" w:rsidRPr="000D63B6">
        <w:rPr>
          <w:spacing w:val="0"/>
          <w:position w:val="0"/>
          <w:sz w:val="20"/>
          <w:szCs w:val="20"/>
        </w:rPr>
        <w:t xml:space="preserve"> </w:t>
      </w:r>
      <w:r w:rsidR="008A1C2B" w:rsidRPr="000D63B6">
        <w:rPr>
          <w:spacing w:val="0"/>
          <w:position w:val="0"/>
          <w:sz w:val="20"/>
          <w:szCs w:val="20"/>
        </w:rPr>
        <w:t>v kusech</w:t>
      </w:r>
    </w:p>
    <w:p w:rsidR="00D13523" w:rsidRPr="000D63B6" w:rsidRDefault="00BA2752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ind w:left="709" w:hanging="709"/>
        <w:jc w:val="both"/>
        <w:rPr>
          <w:spacing w:val="0"/>
          <w:position w:val="0"/>
          <w:sz w:val="20"/>
          <w:szCs w:val="20"/>
        </w:rPr>
      </w:pPr>
      <w:r w:rsidRPr="000D63B6">
        <w:rPr>
          <w:spacing w:val="0"/>
          <w:position w:val="0"/>
          <w:sz w:val="20"/>
          <w:szCs w:val="20"/>
        </w:rPr>
        <w:tab/>
      </w:r>
      <w:r w:rsidR="00CF6F31" w:rsidRPr="000D63B6">
        <w:rPr>
          <w:spacing w:val="0"/>
          <w:position w:val="0"/>
          <w:sz w:val="20"/>
          <w:szCs w:val="20"/>
        </w:rPr>
        <w:tab/>
      </w:r>
      <w:r w:rsidRPr="000D63B6">
        <w:rPr>
          <w:spacing w:val="0"/>
          <w:position w:val="0"/>
          <w:sz w:val="20"/>
          <w:szCs w:val="20"/>
        </w:rPr>
        <w:t xml:space="preserve">Všechny náklady jsou uváděny </w:t>
      </w:r>
      <w:r w:rsidR="00FB7A7F" w:rsidRPr="000D63B6">
        <w:rPr>
          <w:spacing w:val="0"/>
          <w:position w:val="0"/>
          <w:sz w:val="20"/>
          <w:szCs w:val="20"/>
        </w:rPr>
        <w:t xml:space="preserve">za </w:t>
      </w:r>
      <w:r w:rsidR="00C729A5" w:rsidRPr="000D63B6">
        <w:rPr>
          <w:spacing w:val="0"/>
          <w:position w:val="0"/>
          <w:sz w:val="20"/>
          <w:szCs w:val="20"/>
        </w:rPr>
        <w:t>duben</w:t>
      </w:r>
      <w:r w:rsidR="00E81444" w:rsidRPr="000D63B6">
        <w:rPr>
          <w:spacing w:val="0"/>
          <w:position w:val="0"/>
          <w:sz w:val="20"/>
          <w:szCs w:val="20"/>
        </w:rPr>
        <w:t xml:space="preserve"> 2020</w:t>
      </w:r>
      <w:r w:rsidR="00FB7A7F" w:rsidRPr="000D63B6">
        <w:rPr>
          <w:spacing w:val="0"/>
          <w:position w:val="0"/>
          <w:sz w:val="20"/>
          <w:szCs w:val="20"/>
        </w:rPr>
        <w:t xml:space="preserve"> </w:t>
      </w:r>
      <w:r w:rsidR="001233D7" w:rsidRPr="000D63B6">
        <w:rPr>
          <w:spacing w:val="0"/>
          <w:position w:val="0"/>
          <w:sz w:val="20"/>
          <w:szCs w:val="20"/>
        </w:rPr>
        <w:t>–</w:t>
      </w:r>
      <w:r w:rsidR="00FB7A7F" w:rsidRPr="000D63B6">
        <w:rPr>
          <w:spacing w:val="0"/>
          <w:position w:val="0"/>
          <w:sz w:val="20"/>
          <w:szCs w:val="20"/>
        </w:rPr>
        <w:t xml:space="preserve"> </w:t>
      </w:r>
      <w:r w:rsidR="00C729A5" w:rsidRPr="000D63B6">
        <w:rPr>
          <w:spacing w:val="0"/>
          <w:position w:val="0"/>
          <w:sz w:val="20"/>
          <w:szCs w:val="20"/>
        </w:rPr>
        <w:t>září</w:t>
      </w:r>
      <w:r w:rsidR="001233D7" w:rsidRPr="000D63B6">
        <w:rPr>
          <w:spacing w:val="0"/>
          <w:position w:val="0"/>
          <w:sz w:val="20"/>
          <w:szCs w:val="20"/>
        </w:rPr>
        <w:t xml:space="preserve"> 2020</w:t>
      </w:r>
      <w:r w:rsidR="00871540" w:rsidRPr="000D63B6">
        <w:rPr>
          <w:spacing w:val="0"/>
          <w:position w:val="0"/>
          <w:sz w:val="20"/>
          <w:szCs w:val="20"/>
        </w:rPr>
        <w:t xml:space="preserve"> </w:t>
      </w:r>
      <w:r w:rsidR="00BF16CA" w:rsidRPr="000D63B6">
        <w:rPr>
          <w:spacing w:val="0"/>
          <w:position w:val="0"/>
          <w:sz w:val="20"/>
          <w:szCs w:val="20"/>
        </w:rPr>
        <w:t xml:space="preserve">a </w:t>
      </w:r>
      <w:r w:rsidR="00FB7A7F" w:rsidRPr="000D63B6">
        <w:rPr>
          <w:spacing w:val="0"/>
          <w:position w:val="0"/>
          <w:sz w:val="20"/>
          <w:szCs w:val="20"/>
        </w:rPr>
        <w:t>ověřov</w:t>
      </w:r>
      <w:r w:rsidR="00DC7382" w:rsidRPr="000D63B6">
        <w:rPr>
          <w:spacing w:val="0"/>
          <w:position w:val="0"/>
          <w:sz w:val="20"/>
          <w:szCs w:val="20"/>
        </w:rPr>
        <w:t>á</w:t>
      </w:r>
      <w:r w:rsidR="00FB7A7F" w:rsidRPr="000D63B6">
        <w:rPr>
          <w:spacing w:val="0"/>
          <w:position w:val="0"/>
          <w:sz w:val="20"/>
          <w:szCs w:val="20"/>
        </w:rPr>
        <w:t>n</w:t>
      </w:r>
      <w:r w:rsidR="00BF16CA" w:rsidRPr="000D63B6">
        <w:rPr>
          <w:spacing w:val="0"/>
          <w:position w:val="0"/>
          <w:sz w:val="20"/>
          <w:szCs w:val="20"/>
        </w:rPr>
        <w:t>y</w:t>
      </w:r>
      <w:r w:rsidR="00FB7A7F" w:rsidRPr="000D63B6">
        <w:rPr>
          <w:spacing w:val="0"/>
          <w:position w:val="0"/>
          <w:sz w:val="20"/>
          <w:szCs w:val="20"/>
        </w:rPr>
        <w:t xml:space="preserve"> ABC ČR (totožné s obdobím sběru dat </w:t>
      </w:r>
      <w:r w:rsidR="00CF6F31" w:rsidRPr="000D63B6">
        <w:rPr>
          <w:spacing w:val="0"/>
          <w:position w:val="0"/>
          <w:sz w:val="20"/>
          <w:szCs w:val="20"/>
        </w:rPr>
        <w:t xml:space="preserve">výzkumu </w:t>
      </w:r>
      <w:r w:rsidR="00FB7A7F" w:rsidRPr="000D63B6">
        <w:rPr>
          <w:spacing w:val="0"/>
          <w:position w:val="0"/>
          <w:sz w:val="20"/>
          <w:szCs w:val="20"/>
        </w:rPr>
        <w:t>MEDIA PROJEKT)</w:t>
      </w:r>
      <w:r w:rsidR="00CF6F31" w:rsidRPr="000D63B6">
        <w:rPr>
          <w:spacing w:val="0"/>
          <w:position w:val="0"/>
          <w:sz w:val="20"/>
          <w:szCs w:val="20"/>
        </w:rPr>
        <w:t xml:space="preserve">. </w:t>
      </w:r>
    </w:p>
    <w:p w:rsidR="00FB7A7F" w:rsidRPr="00BA2752" w:rsidRDefault="00D13523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ind w:left="709" w:hanging="709"/>
        <w:jc w:val="both"/>
        <w:rPr>
          <w:spacing w:val="0"/>
          <w:position w:val="0"/>
          <w:sz w:val="20"/>
          <w:szCs w:val="20"/>
        </w:rPr>
      </w:pPr>
      <w:r w:rsidRPr="000D63B6">
        <w:rPr>
          <w:spacing w:val="0"/>
          <w:position w:val="0"/>
          <w:sz w:val="20"/>
          <w:szCs w:val="20"/>
        </w:rPr>
        <w:tab/>
      </w:r>
      <w:r w:rsidRPr="000D63B6">
        <w:rPr>
          <w:spacing w:val="0"/>
          <w:position w:val="0"/>
          <w:sz w:val="20"/>
          <w:szCs w:val="20"/>
        </w:rPr>
        <w:tab/>
      </w:r>
      <w:r w:rsidR="00CF6F31" w:rsidRPr="000D63B6">
        <w:rPr>
          <w:spacing w:val="0"/>
          <w:position w:val="0"/>
          <w:sz w:val="20"/>
          <w:szCs w:val="20"/>
        </w:rPr>
        <w:t>V přehledu výsledků nejsou uvedeny tituly</w:t>
      </w:r>
      <w:r w:rsidRPr="000D63B6">
        <w:rPr>
          <w:spacing w:val="0"/>
          <w:position w:val="0"/>
          <w:sz w:val="20"/>
          <w:szCs w:val="20"/>
        </w:rPr>
        <w:t xml:space="preserve"> vydavatelů</w:t>
      </w:r>
      <w:r w:rsidR="00CF6F31" w:rsidRPr="000D63B6">
        <w:rPr>
          <w:spacing w:val="0"/>
          <w:position w:val="0"/>
          <w:sz w:val="20"/>
          <w:szCs w:val="20"/>
        </w:rPr>
        <w:t>, kte</w:t>
      </w:r>
      <w:r w:rsidRPr="000D63B6">
        <w:rPr>
          <w:spacing w:val="0"/>
          <w:position w:val="0"/>
          <w:sz w:val="20"/>
          <w:szCs w:val="20"/>
        </w:rPr>
        <w:t>ří se neúčastní auditu nákladu tisku ABC ČR a měření v rámci výzkumu MEDIA PROJEKT.</w:t>
      </w:r>
    </w:p>
    <w:p w:rsidR="0042242B" w:rsidRDefault="0042242B" w:rsidP="00426E09">
      <w:pPr>
        <w:pStyle w:val="StylStylStylStyl214bnenTun"/>
        <w:tabs>
          <w:tab w:val="clear" w:pos="4082"/>
          <w:tab w:val="left" w:pos="567"/>
          <w:tab w:val="left" w:pos="709"/>
        </w:tabs>
        <w:suppressAutoHyphens/>
        <w:spacing w:beforeLines="40" w:before="96"/>
        <w:rPr>
          <w:spacing w:val="0"/>
          <w:position w:val="0"/>
          <w:sz w:val="20"/>
          <w:szCs w:val="20"/>
        </w:rPr>
      </w:pPr>
    </w:p>
    <w:sectPr w:rsidR="0042242B" w:rsidSect="0068209B">
      <w:type w:val="continuous"/>
      <w:pgSz w:w="11906" w:h="16838" w:code="9"/>
      <w:pgMar w:top="567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5B72" w:rsidRDefault="00DE5B72">
      <w:r>
        <w:separator/>
      </w:r>
    </w:p>
  </w:endnote>
  <w:endnote w:type="continuationSeparator" w:id="0">
    <w:p w:rsidR="00DE5B72" w:rsidRDefault="00DE5B72">
      <w:r>
        <w:continuationSeparator/>
      </w:r>
    </w:p>
  </w:endnote>
  <w:endnote w:type="continuationNotice" w:id="1">
    <w:p w:rsidR="00DE5B72" w:rsidRDefault="00DE5B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B135418B-E863-40E9-8631-AA178351AFAE}"/>
  </w:font>
  <w:font w:name="HelveticaNewE">
    <w:charset w:val="02"/>
    <w:family w:val="auto"/>
    <w:pitch w:val="variable"/>
    <w:sig w:usb0="00000000" w:usb1="10000000" w:usb2="00000000" w:usb3="00000000" w:csb0="80000000" w:csb1="00000000"/>
    <w:embedRegular r:id="rId2" w:fontKey="{6A241476-167C-4190-9B61-CC443B75E3E2}"/>
    <w:embedBold r:id="rId3" w:fontKey="{D20D9149-0395-4284-B12E-58A9C1889CE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D72A3D2F-3656-4D36-A502-AB4899A77B57}"/>
    <w:embedBold r:id="rId5" w:fontKey="{21748849-BEA4-43DD-BFCE-E1717B69C6A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66492054-2CF5-4C9F-BB2C-10091D1722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B41" w:rsidRPr="00871A71" w:rsidRDefault="00392B41" w:rsidP="00871A71">
    <w:pPr>
      <w:pStyle w:val="Zpat"/>
      <w:tabs>
        <w:tab w:val="left" w:pos="8222"/>
      </w:tabs>
      <w:jc w:val="center"/>
      <w:rPr>
        <w:color w:val="DDDDDD"/>
      </w:rPr>
    </w:pPr>
    <w:r>
      <w:rPr>
        <w:rFonts w:cs="Arial"/>
        <w:b/>
        <w:color w:val="DDDDDD"/>
        <w:spacing w:val="30"/>
        <w:sz w:val="24"/>
        <w:szCs w:val="24"/>
      </w:rPr>
      <w:t>1</w:t>
    </w:r>
    <w:r w:rsidR="00171C2A">
      <w:rPr>
        <w:rFonts w:cs="Arial"/>
        <w:b/>
        <w:color w:val="DDDDDD"/>
        <w:spacing w:val="30"/>
        <w:sz w:val="24"/>
        <w:szCs w:val="24"/>
      </w:rPr>
      <w:t>. 4. 2020 – 30. 9</w:t>
    </w:r>
    <w:r>
      <w:rPr>
        <w:rFonts w:cs="Arial"/>
        <w:b/>
        <w:color w:val="DDDDDD"/>
        <w:spacing w:val="30"/>
        <w:sz w:val="24"/>
        <w:szCs w:val="24"/>
      </w:rPr>
      <w:t>. 2020 І MEDIA PROJEKT</w:t>
    </w:r>
    <w:r>
      <w:tab/>
    </w:r>
    <w:r w:rsidRPr="005C534E">
      <w:rPr>
        <w:rFonts w:cs="Arial"/>
        <w:b/>
        <w:color w:val="DDDDDD"/>
        <w:sz w:val="24"/>
      </w:rPr>
      <w:fldChar w:fldCharType="begin"/>
    </w:r>
    <w:r w:rsidRPr="005C534E">
      <w:rPr>
        <w:rFonts w:cs="Arial"/>
        <w:b/>
        <w:color w:val="DDDDDD"/>
        <w:sz w:val="24"/>
      </w:rPr>
      <w:instrText>PAGE   \* MERGEFORMAT</w:instrText>
    </w:r>
    <w:r w:rsidRPr="005C534E">
      <w:rPr>
        <w:rFonts w:cs="Arial"/>
        <w:b/>
        <w:color w:val="DDDDDD"/>
        <w:sz w:val="24"/>
      </w:rPr>
      <w:fldChar w:fldCharType="separate"/>
    </w:r>
    <w:r w:rsidR="00171C2A">
      <w:rPr>
        <w:rFonts w:cs="Arial"/>
        <w:b/>
        <w:noProof/>
        <w:color w:val="DDDDDD"/>
        <w:sz w:val="24"/>
      </w:rPr>
      <w:t>10</w:t>
    </w:r>
    <w:r w:rsidRPr="005C534E">
      <w:rPr>
        <w:rFonts w:cs="Arial"/>
        <w:b/>
        <w:color w:val="DDDDDD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5B72" w:rsidRDefault="00DE5B72">
      <w:r>
        <w:separator/>
      </w:r>
    </w:p>
  </w:footnote>
  <w:footnote w:type="continuationSeparator" w:id="0">
    <w:p w:rsidR="00DE5B72" w:rsidRDefault="00DE5B72">
      <w:r>
        <w:continuationSeparator/>
      </w:r>
    </w:p>
  </w:footnote>
  <w:footnote w:type="continuationNotice" w:id="1">
    <w:p w:rsidR="00DE5B72" w:rsidRDefault="00DE5B7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B41" w:rsidRDefault="00392B41">
    <w:pPr>
      <w:pStyle w:val="Zhlav"/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B7CED"/>
    <w:multiLevelType w:val="multilevel"/>
    <w:tmpl w:val="CAD25266"/>
    <w:lvl w:ilvl="0">
      <w:start w:val="1"/>
      <w:numFmt w:val="decimal"/>
      <w:lvlText w:val="%1."/>
      <w:lvlJc w:val="left"/>
      <w:pPr>
        <w:ind w:left="870" w:hanging="8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21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25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28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39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4320"/>
      </w:pPr>
      <w:rPr>
        <w:rFonts w:hint="default"/>
      </w:rPr>
    </w:lvl>
  </w:abstractNum>
  <w:abstractNum w:abstractNumId="1" w15:restartNumberingAfterBreak="0">
    <w:nsid w:val="372B2097"/>
    <w:multiLevelType w:val="hybridMultilevel"/>
    <w:tmpl w:val="4B288D3C"/>
    <w:lvl w:ilvl="0" w:tplc="C8420A2A">
      <w:start w:val="20"/>
      <w:numFmt w:val="bullet"/>
      <w:lvlText w:val="-"/>
      <w:lvlJc w:val="left"/>
      <w:pPr>
        <w:ind w:left="46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9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6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380" w:hanging="360"/>
      </w:pPr>
      <w:rPr>
        <w:rFonts w:ascii="Wingdings" w:hAnsi="Wingdings" w:hint="default"/>
      </w:rPr>
    </w:lvl>
  </w:abstractNum>
  <w:abstractNum w:abstractNumId="2" w15:restartNumberingAfterBreak="0">
    <w:nsid w:val="5EE3065B"/>
    <w:multiLevelType w:val="hybridMultilevel"/>
    <w:tmpl w:val="E2D24268"/>
    <w:lvl w:ilvl="0" w:tplc="AFF249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onsecutiveHyphenLimit w:val="1"/>
  <w:hyphenationZone w:val="142"/>
  <w:doNotHyphenateCaps/>
  <w:noPunctuationKerning/>
  <w:characterSpacingControl w:val="doNotCompress"/>
  <w:hdrShapeDefaults>
    <o:shapedefaults v:ext="edit" spidmax="2049">
      <o:colormru v:ext="edit" colors="#5f5f5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7A3"/>
    <w:rsid w:val="0000075E"/>
    <w:rsid w:val="00001386"/>
    <w:rsid w:val="000017C8"/>
    <w:rsid w:val="00001A90"/>
    <w:rsid w:val="00002611"/>
    <w:rsid w:val="00002BE1"/>
    <w:rsid w:val="00003133"/>
    <w:rsid w:val="0000377D"/>
    <w:rsid w:val="000065EB"/>
    <w:rsid w:val="00007E48"/>
    <w:rsid w:val="0001122D"/>
    <w:rsid w:val="0001152B"/>
    <w:rsid w:val="00011FD5"/>
    <w:rsid w:val="00012AF3"/>
    <w:rsid w:val="00013D4E"/>
    <w:rsid w:val="0001400D"/>
    <w:rsid w:val="000143C7"/>
    <w:rsid w:val="00014D34"/>
    <w:rsid w:val="0001643C"/>
    <w:rsid w:val="000165F7"/>
    <w:rsid w:val="00017EC4"/>
    <w:rsid w:val="00020F86"/>
    <w:rsid w:val="00021463"/>
    <w:rsid w:val="000224D3"/>
    <w:rsid w:val="000225D0"/>
    <w:rsid w:val="00022ADC"/>
    <w:rsid w:val="00022DDC"/>
    <w:rsid w:val="00023E80"/>
    <w:rsid w:val="00023EF0"/>
    <w:rsid w:val="00024BD7"/>
    <w:rsid w:val="00025516"/>
    <w:rsid w:val="00025716"/>
    <w:rsid w:val="00031E88"/>
    <w:rsid w:val="000327DB"/>
    <w:rsid w:val="00032899"/>
    <w:rsid w:val="000335B7"/>
    <w:rsid w:val="00033E45"/>
    <w:rsid w:val="00034A19"/>
    <w:rsid w:val="00034DC3"/>
    <w:rsid w:val="0003569A"/>
    <w:rsid w:val="000356A3"/>
    <w:rsid w:val="000362B9"/>
    <w:rsid w:val="0003659F"/>
    <w:rsid w:val="000368D4"/>
    <w:rsid w:val="00036952"/>
    <w:rsid w:val="00037C64"/>
    <w:rsid w:val="00042886"/>
    <w:rsid w:val="00042B27"/>
    <w:rsid w:val="000436F5"/>
    <w:rsid w:val="000447D7"/>
    <w:rsid w:val="000448BB"/>
    <w:rsid w:val="0004492F"/>
    <w:rsid w:val="00044E85"/>
    <w:rsid w:val="000454E3"/>
    <w:rsid w:val="000459CD"/>
    <w:rsid w:val="00046491"/>
    <w:rsid w:val="0004784B"/>
    <w:rsid w:val="00050027"/>
    <w:rsid w:val="0005068D"/>
    <w:rsid w:val="000508B3"/>
    <w:rsid w:val="00051B06"/>
    <w:rsid w:val="00053458"/>
    <w:rsid w:val="00053B54"/>
    <w:rsid w:val="00054376"/>
    <w:rsid w:val="00054ADC"/>
    <w:rsid w:val="0005549D"/>
    <w:rsid w:val="0005593D"/>
    <w:rsid w:val="00056F27"/>
    <w:rsid w:val="000571BB"/>
    <w:rsid w:val="00060949"/>
    <w:rsid w:val="00060B1D"/>
    <w:rsid w:val="00060E35"/>
    <w:rsid w:val="00061105"/>
    <w:rsid w:val="00061671"/>
    <w:rsid w:val="000617A4"/>
    <w:rsid w:val="000617D8"/>
    <w:rsid w:val="000617F2"/>
    <w:rsid w:val="00061F5E"/>
    <w:rsid w:val="0006207B"/>
    <w:rsid w:val="000620FC"/>
    <w:rsid w:val="00062B3A"/>
    <w:rsid w:val="00062BB9"/>
    <w:rsid w:val="00062C94"/>
    <w:rsid w:val="00063E9F"/>
    <w:rsid w:val="00064F40"/>
    <w:rsid w:val="0006512A"/>
    <w:rsid w:val="000655AC"/>
    <w:rsid w:val="00066AC0"/>
    <w:rsid w:val="00067D44"/>
    <w:rsid w:val="00067D7A"/>
    <w:rsid w:val="00071397"/>
    <w:rsid w:val="00072D61"/>
    <w:rsid w:val="000736F3"/>
    <w:rsid w:val="00074021"/>
    <w:rsid w:val="00074195"/>
    <w:rsid w:val="000770B5"/>
    <w:rsid w:val="000774F9"/>
    <w:rsid w:val="00077990"/>
    <w:rsid w:val="000779C5"/>
    <w:rsid w:val="00077F76"/>
    <w:rsid w:val="0008062F"/>
    <w:rsid w:val="00080C10"/>
    <w:rsid w:val="00080D57"/>
    <w:rsid w:val="000818C7"/>
    <w:rsid w:val="00081D97"/>
    <w:rsid w:val="00081EFB"/>
    <w:rsid w:val="00081F2A"/>
    <w:rsid w:val="00082B5B"/>
    <w:rsid w:val="0008317D"/>
    <w:rsid w:val="00083B64"/>
    <w:rsid w:val="00085079"/>
    <w:rsid w:val="00086760"/>
    <w:rsid w:val="000868A3"/>
    <w:rsid w:val="00086D55"/>
    <w:rsid w:val="00087386"/>
    <w:rsid w:val="00087433"/>
    <w:rsid w:val="00087D9E"/>
    <w:rsid w:val="00091D39"/>
    <w:rsid w:val="00091F7E"/>
    <w:rsid w:val="00092245"/>
    <w:rsid w:val="000934EB"/>
    <w:rsid w:val="00094CD7"/>
    <w:rsid w:val="000953DC"/>
    <w:rsid w:val="000966C9"/>
    <w:rsid w:val="00097852"/>
    <w:rsid w:val="000A0AEC"/>
    <w:rsid w:val="000A13ED"/>
    <w:rsid w:val="000A199B"/>
    <w:rsid w:val="000A335F"/>
    <w:rsid w:val="000A3A41"/>
    <w:rsid w:val="000A5472"/>
    <w:rsid w:val="000A567F"/>
    <w:rsid w:val="000A7596"/>
    <w:rsid w:val="000A7CD2"/>
    <w:rsid w:val="000B1251"/>
    <w:rsid w:val="000B2076"/>
    <w:rsid w:val="000B2745"/>
    <w:rsid w:val="000B2FBA"/>
    <w:rsid w:val="000B303F"/>
    <w:rsid w:val="000B39DB"/>
    <w:rsid w:val="000B4342"/>
    <w:rsid w:val="000B5FF6"/>
    <w:rsid w:val="000B621C"/>
    <w:rsid w:val="000B6562"/>
    <w:rsid w:val="000B6B60"/>
    <w:rsid w:val="000C04D2"/>
    <w:rsid w:val="000C1518"/>
    <w:rsid w:val="000C1F57"/>
    <w:rsid w:val="000C2F78"/>
    <w:rsid w:val="000C39B4"/>
    <w:rsid w:val="000C46E7"/>
    <w:rsid w:val="000C4CA2"/>
    <w:rsid w:val="000C53F3"/>
    <w:rsid w:val="000C5F2B"/>
    <w:rsid w:val="000C6064"/>
    <w:rsid w:val="000C6AF0"/>
    <w:rsid w:val="000D0395"/>
    <w:rsid w:val="000D07D1"/>
    <w:rsid w:val="000D0A26"/>
    <w:rsid w:val="000D0DBF"/>
    <w:rsid w:val="000D1466"/>
    <w:rsid w:val="000D2714"/>
    <w:rsid w:val="000D3200"/>
    <w:rsid w:val="000D333B"/>
    <w:rsid w:val="000D39C6"/>
    <w:rsid w:val="000D4BC1"/>
    <w:rsid w:val="000D4DAD"/>
    <w:rsid w:val="000D547A"/>
    <w:rsid w:val="000D5542"/>
    <w:rsid w:val="000D57E0"/>
    <w:rsid w:val="000D6043"/>
    <w:rsid w:val="000D63B6"/>
    <w:rsid w:val="000D6816"/>
    <w:rsid w:val="000D7D4D"/>
    <w:rsid w:val="000E286D"/>
    <w:rsid w:val="000E446B"/>
    <w:rsid w:val="000E4DC2"/>
    <w:rsid w:val="000E534D"/>
    <w:rsid w:val="000E545D"/>
    <w:rsid w:val="000E66EF"/>
    <w:rsid w:val="000E7C26"/>
    <w:rsid w:val="000E7DC5"/>
    <w:rsid w:val="000F039E"/>
    <w:rsid w:val="000F0C26"/>
    <w:rsid w:val="000F151A"/>
    <w:rsid w:val="000F180D"/>
    <w:rsid w:val="000F1CF6"/>
    <w:rsid w:val="000F256B"/>
    <w:rsid w:val="000F4A9C"/>
    <w:rsid w:val="000F4AD2"/>
    <w:rsid w:val="000F5035"/>
    <w:rsid w:val="000F59DB"/>
    <w:rsid w:val="000F62DE"/>
    <w:rsid w:val="000F6A7F"/>
    <w:rsid w:val="000F7C15"/>
    <w:rsid w:val="00100441"/>
    <w:rsid w:val="00100950"/>
    <w:rsid w:val="00100DCD"/>
    <w:rsid w:val="00101339"/>
    <w:rsid w:val="00101E4F"/>
    <w:rsid w:val="00105BA0"/>
    <w:rsid w:val="001069BF"/>
    <w:rsid w:val="00107D78"/>
    <w:rsid w:val="00110770"/>
    <w:rsid w:val="00110B99"/>
    <w:rsid w:val="00110C44"/>
    <w:rsid w:val="00112882"/>
    <w:rsid w:val="00112F5C"/>
    <w:rsid w:val="00113286"/>
    <w:rsid w:val="0011391A"/>
    <w:rsid w:val="00114250"/>
    <w:rsid w:val="00114AA6"/>
    <w:rsid w:val="00115142"/>
    <w:rsid w:val="00115697"/>
    <w:rsid w:val="00115842"/>
    <w:rsid w:val="00120223"/>
    <w:rsid w:val="00122178"/>
    <w:rsid w:val="00122313"/>
    <w:rsid w:val="00122A63"/>
    <w:rsid w:val="00123151"/>
    <w:rsid w:val="001233D7"/>
    <w:rsid w:val="0012399A"/>
    <w:rsid w:val="00123BE8"/>
    <w:rsid w:val="001250AA"/>
    <w:rsid w:val="0012561E"/>
    <w:rsid w:val="001259DC"/>
    <w:rsid w:val="00125BEB"/>
    <w:rsid w:val="00126612"/>
    <w:rsid w:val="001279D8"/>
    <w:rsid w:val="00127E75"/>
    <w:rsid w:val="00130AC5"/>
    <w:rsid w:val="00131389"/>
    <w:rsid w:val="00131876"/>
    <w:rsid w:val="00132421"/>
    <w:rsid w:val="0013243A"/>
    <w:rsid w:val="00132706"/>
    <w:rsid w:val="00134179"/>
    <w:rsid w:val="001353B3"/>
    <w:rsid w:val="001353EB"/>
    <w:rsid w:val="001361A9"/>
    <w:rsid w:val="001364ED"/>
    <w:rsid w:val="00136F67"/>
    <w:rsid w:val="001371A9"/>
    <w:rsid w:val="001375F2"/>
    <w:rsid w:val="00140441"/>
    <w:rsid w:val="00140AE2"/>
    <w:rsid w:val="0014193A"/>
    <w:rsid w:val="00141D31"/>
    <w:rsid w:val="001421E3"/>
    <w:rsid w:val="001426F3"/>
    <w:rsid w:val="001435CE"/>
    <w:rsid w:val="0014367B"/>
    <w:rsid w:val="001437FC"/>
    <w:rsid w:val="001438D7"/>
    <w:rsid w:val="00144311"/>
    <w:rsid w:val="001445F0"/>
    <w:rsid w:val="001446D5"/>
    <w:rsid w:val="00144B76"/>
    <w:rsid w:val="00145284"/>
    <w:rsid w:val="00145A1D"/>
    <w:rsid w:val="00151048"/>
    <w:rsid w:val="00152A7B"/>
    <w:rsid w:val="0015458E"/>
    <w:rsid w:val="00154AD9"/>
    <w:rsid w:val="001555D3"/>
    <w:rsid w:val="001562A2"/>
    <w:rsid w:val="001565E2"/>
    <w:rsid w:val="00156740"/>
    <w:rsid w:val="00157D6E"/>
    <w:rsid w:val="00160C9D"/>
    <w:rsid w:val="00161D1C"/>
    <w:rsid w:val="00161FBD"/>
    <w:rsid w:val="00162001"/>
    <w:rsid w:val="00162777"/>
    <w:rsid w:val="00162BC6"/>
    <w:rsid w:val="00162E3B"/>
    <w:rsid w:val="00163809"/>
    <w:rsid w:val="00165221"/>
    <w:rsid w:val="00165C13"/>
    <w:rsid w:val="00165F2D"/>
    <w:rsid w:val="00167C5D"/>
    <w:rsid w:val="00170522"/>
    <w:rsid w:val="00170FF5"/>
    <w:rsid w:val="00171375"/>
    <w:rsid w:val="00171C2A"/>
    <w:rsid w:val="001747A3"/>
    <w:rsid w:val="00174FD0"/>
    <w:rsid w:val="0017636C"/>
    <w:rsid w:val="0017730B"/>
    <w:rsid w:val="00180E40"/>
    <w:rsid w:val="00181002"/>
    <w:rsid w:val="0018185E"/>
    <w:rsid w:val="00181FF8"/>
    <w:rsid w:val="00182A29"/>
    <w:rsid w:val="001833C8"/>
    <w:rsid w:val="00183537"/>
    <w:rsid w:val="0018523A"/>
    <w:rsid w:val="00185646"/>
    <w:rsid w:val="00185714"/>
    <w:rsid w:val="00185C5C"/>
    <w:rsid w:val="00185FD1"/>
    <w:rsid w:val="00186901"/>
    <w:rsid w:val="00187A9F"/>
    <w:rsid w:val="00190A0B"/>
    <w:rsid w:val="0019179C"/>
    <w:rsid w:val="00191DFC"/>
    <w:rsid w:val="001923A0"/>
    <w:rsid w:val="001939BF"/>
    <w:rsid w:val="00194E90"/>
    <w:rsid w:val="001953C3"/>
    <w:rsid w:val="001963F9"/>
    <w:rsid w:val="0019649B"/>
    <w:rsid w:val="001967CB"/>
    <w:rsid w:val="00197A52"/>
    <w:rsid w:val="001A1261"/>
    <w:rsid w:val="001A134D"/>
    <w:rsid w:val="001A1A1B"/>
    <w:rsid w:val="001A1E7C"/>
    <w:rsid w:val="001A2161"/>
    <w:rsid w:val="001A36A8"/>
    <w:rsid w:val="001A3DC5"/>
    <w:rsid w:val="001A4BD1"/>
    <w:rsid w:val="001A5038"/>
    <w:rsid w:val="001A50BD"/>
    <w:rsid w:val="001A5D23"/>
    <w:rsid w:val="001A6229"/>
    <w:rsid w:val="001A6276"/>
    <w:rsid w:val="001A6D37"/>
    <w:rsid w:val="001A6F30"/>
    <w:rsid w:val="001B11CB"/>
    <w:rsid w:val="001B23A1"/>
    <w:rsid w:val="001B2DA4"/>
    <w:rsid w:val="001B2E11"/>
    <w:rsid w:val="001B2EB7"/>
    <w:rsid w:val="001B3089"/>
    <w:rsid w:val="001B344A"/>
    <w:rsid w:val="001B3509"/>
    <w:rsid w:val="001B3B18"/>
    <w:rsid w:val="001B3B83"/>
    <w:rsid w:val="001B3E6C"/>
    <w:rsid w:val="001B412D"/>
    <w:rsid w:val="001B769A"/>
    <w:rsid w:val="001C075D"/>
    <w:rsid w:val="001C0997"/>
    <w:rsid w:val="001C0CB4"/>
    <w:rsid w:val="001C0DAB"/>
    <w:rsid w:val="001C15F2"/>
    <w:rsid w:val="001C277D"/>
    <w:rsid w:val="001C435F"/>
    <w:rsid w:val="001C4CE6"/>
    <w:rsid w:val="001C5D92"/>
    <w:rsid w:val="001C61A0"/>
    <w:rsid w:val="001C6344"/>
    <w:rsid w:val="001C742B"/>
    <w:rsid w:val="001C7D5C"/>
    <w:rsid w:val="001D0167"/>
    <w:rsid w:val="001D247C"/>
    <w:rsid w:val="001D2690"/>
    <w:rsid w:val="001D2A3C"/>
    <w:rsid w:val="001D2CC0"/>
    <w:rsid w:val="001D3588"/>
    <w:rsid w:val="001D3AC6"/>
    <w:rsid w:val="001D5C3A"/>
    <w:rsid w:val="001D66B3"/>
    <w:rsid w:val="001D6D92"/>
    <w:rsid w:val="001E0E05"/>
    <w:rsid w:val="001E16CD"/>
    <w:rsid w:val="001E1780"/>
    <w:rsid w:val="001E1B76"/>
    <w:rsid w:val="001E230F"/>
    <w:rsid w:val="001E3351"/>
    <w:rsid w:val="001E4855"/>
    <w:rsid w:val="001E4C2C"/>
    <w:rsid w:val="001E5479"/>
    <w:rsid w:val="001E5746"/>
    <w:rsid w:val="001F048C"/>
    <w:rsid w:val="001F10A0"/>
    <w:rsid w:val="001F1140"/>
    <w:rsid w:val="001F238E"/>
    <w:rsid w:val="001F40BD"/>
    <w:rsid w:val="001F410B"/>
    <w:rsid w:val="001F4268"/>
    <w:rsid w:val="001F4435"/>
    <w:rsid w:val="001F602F"/>
    <w:rsid w:val="001F63B6"/>
    <w:rsid w:val="001F645D"/>
    <w:rsid w:val="001F6581"/>
    <w:rsid w:val="001F680C"/>
    <w:rsid w:val="001F6C63"/>
    <w:rsid w:val="001F7348"/>
    <w:rsid w:val="001F73FD"/>
    <w:rsid w:val="00200422"/>
    <w:rsid w:val="0020167B"/>
    <w:rsid w:val="0020177E"/>
    <w:rsid w:val="00201F12"/>
    <w:rsid w:val="002020FA"/>
    <w:rsid w:val="00202383"/>
    <w:rsid w:val="00202449"/>
    <w:rsid w:val="00202554"/>
    <w:rsid w:val="00203924"/>
    <w:rsid w:val="00204556"/>
    <w:rsid w:val="0020608E"/>
    <w:rsid w:val="002063E0"/>
    <w:rsid w:val="002067E7"/>
    <w:rsid w:val="002068C2"/>
    <w:rsid w:val="00206B56"/>
    <w:rsid w:val="00207961"/>
    <w:rsid w:val="00207997"/>
    <w:rsid w:val="00207B44"/>
    <w:rsid w:val="002100CE"/>
    <w:rsid w:val="00210A76"/>
    <w:rsid w:val="00210D48"/>
    <w:rsid w:val="00210D89"/>
    <w:rsid w:val="0021136E"/>
    <w:rsid w:val="00211526"/>
    <w:rsid w:val="00211B1F"/>
    <w:rsid w:val="00211FA1"/>
    <w:rsid w:val="002124EF"/>
    <w:rsid w:val="00212C8D"/>
    <w:rsid w:val="00212FAB"/>
    <w:rsid w:val="00214D0B"/>
    <w:rsid w:val="0021518C"/>
    <w:rsid w:val="002164AC"/>
    <w:rsid w:val="002165AD"/>
    <w:rsid w:val="00216901"/>
    <w:rsid w:val="00216CC8"/>
    <w:rsid w:val="002172AE"/>
    <w:rsid w:val="002203F3"/>
    <w:rsid w:val="002208F9"/>
    <w:rsid w:val="002214D4"/>
    <w:rsid w:val="0022161E"/>
    <w:rsid w:val="002216CE"/>
    <w:rsid w:val="00221D96"/>
    <w:rsid w:val="00222D4F"/>
    <w:rsid w:val="00223047"/>
    <w:rsid w:val="00223255"/>
    <w:rsid w:val="002232DF"/>
    <w:rsid w:val="00225E48"/>
    <w:rsid w:val="00226368"/>
    <w:rsid w:val="0022708C"/>
    <w:rsid w:val="00230A97"/>
    <w:rsid w:val="00230B4C"/>
    <w:rsid w:val="00231365"/>
    <w:rsid w:val="00231771"/>
    <w:rsid w:val="002319AC"/>
    <w:rsid w:val="00231A0D"/>
    <w:rsid w:val="00231EBF"/>
    <w:rsid w:val="002322AC"/>
    <w:rsid w:val="0023265F"/>
    <w:rsid w:val="002326AB"/>
    <w:rsid w:val="002335DE"/>
    <w:rsid w:val="002339A5"/>
    <w:rsid w:val="00233ABF"/>
    <w:rsid w:val="0023577F"/>
    <w:rsid w:val="00235B99"/>
    <w:rsid w:val="0024091D"/>
    <w:rsid w:val="00240EF6"/>
    <w:rsid w:val="002413E7"/>
    <w:rsid w:val="00241ABC"/>
    <w:rsid w:val="00242A00"/>
    <w:rsid w:val="0024360C"/>
    <w:rsid w:val="002447B3"/>
    <w:rsid w:val="002450E5"/>
    <w:rsid w:val="00245829"/>
    <w:rsid w:val="002470F2"/>
    <w:rsid w:val="00247DD1"/>
    <w:rsid w:val="00250371"/>
    <w:rsid w:val="00250E2A"/>
    <w:rsid w:val="00252DA9"/>
    <w:rsid w:val="002549AF"/>
    <w:rsid w:val="00254D92"/>
    <w:rsid w:val="002574C5"/>
    <w:rsid w:val="002577C5"/>
    <w:rsid w:val="00261451"/>
    <w:rsid w:val="00262582"/>
    <w:rsid w:val="00262C19"/>
    <w:rsid w:val="00263B94"/>
    <w:rsid w:val="002641D4"/>
    <w:rsid w:val="00264931"/>
    <w:rsid w:val="00265317"/>
    <w:rsid w:val="0026556A"/>
    <w:rsid w:val="00266793"/>
    <w:rsid w:val="002667AF"/>
    <w:rsid w:val="00266EDA"/>
    <w:rsid w:val="00267A15"/>
    <w:rsid w:val="00267EEC"/>
    <w:rsid w:val="002712DB"/>
    <w:rsid w:val="00271A67"/>
    <w:rsid w:val="00271F35"/>
    <w:rsid w:val="00272884"/>
    <w:rsid w:val="002735DD"/>
    <w:rsid w:val="00273FFC"/>
    <w:rsid w:val="002754FF"/>
    <w:rsid w:val="00275ADE"/>
    <w:rsid w:val="0027642E"/>
    <w:rsid w:val="002801EB"/>
    <w:rsid w:val="00280486"/>
    <w:rsid w:val="0028273D"/>
    <w:rsid w:val="00283884"/>
    <w:rsid w:val="002843DF"/>
    <w:rsid w:val="002854CA"/>
    <w:rsid w:val="00290661"/>
    <w:rsid w:val="00290B4B"/>
    <w:rsid w:val="00290CE4"/>
    <w:rsid w:val="00290F7C"/>
    <w:rsid w:val="002921C6"/>
    <w:rsid w:val="00292248"/>
    <w:rsid w:val="00292BEA"/>
    <w:rsid w:val="0029461D"/>
    <w:rsid w:val="0029465F"/>
    <w:rsid w:val="002946BE"/>
    <w:rsid w:val="00294B73"/>
    <w:rsid w:val="0029530E"/>
    <w:rsid w:val="0029568F"/>
    <w:rsid w:val="0029626E"/>
    <w:rsid w:val="002969ED"/>
    <w:rsid w:val="0029793F"/>
    <w:rsid w:val="00297AD4"/>
    <w:rsid w:val="002A0402"/>
    <w:rsid w:val="002A243B"/>
    <w:rsid w:val="002A4E79"/>
    <w:rsid w:val="002A51E6"/>
    <w:rsid w:val="002A5949"/>
    <w:rsid w:val="002A5D32"/>
    <w:rsid w:val="002A75D5"/>
    <w:rsid w:val="002A7AF6"/>
    <w:rsid w:val="002B0ACB"/>
    <w:rsid w:val="002B1396"/>
    <w:rsid w:val="002B13DD"/>
    <w:rsid w:val="002B16A2"/>
    <w:rsid w:val="002B1CA0"/>
    <w:rsid w:val="002B1F6E"/>
    <w:rsid w:val="002B3174"/>
    <w:rsid w:val="002B3344"/>
    <w:rsid w:val="002B4A76"/>
    <w:rsid w:val="002B54A4"/>
    <w:rsid w:val="002B5E60"/>
    <w:rsid w:val="002B619B"/>
    <w:rsid w:val="002B74AE"/>
    <w:rsid w:val="002B7520"/>
    <w:rsid w:val="002B79CD"/>
    <w:rsid w:val="002B7A92"/>
    <w:rsid w:val="002C03C0"/>
    <w:rsid w:val="002C0EF4"/>
    <w:rsid w:val="002C1240"/>
    <w:rsid w:val="002C24F0"/>
    <w:rsid w:val="002C2BBB"/>
    <w:rsid w:val="002C2BCA"/>
    <w:rsid w:val="002C2D71"/>
    <w:rsid w:val="002C33DA"/>
    <w:rsid w:val="002C373C"/>
    <w:rsid w:val="002C440E"/>
    <w:rsid w:val="002C45EE"/>
    <w:rsid w:val="002C50B5"/>
    <w:rsid w:val="002C63FE"/>
    <w:rsid w:val="002C76AA"/>
    <w:rsid w:val="002C792F"/>
    <w:rsid w:val="002D0B5E"/>
    <w:rsid w:val="002D13BA"/>
    <w:rsid w:val="002D1649"/>
    <w:rsid w:val="002D2537"/>
    <w:rsid w:val="002D37A9"/>
    <w:rsid w:val="002D4A98"/>
    <w:rsid w:val="002D4FFB"/>
    <w:rsid w:val="002D5874"/>
    <w:rsid w:val="002D60A5"/>
    <w:rsid w:val="002D6542"/>
    <w:rsid w:val="002D6FB0"/>
    <w:rsid w:val="002D78DB"/>
    <w:rsid w:val="002E072C"/>
    <w:rsid w:val="002E1787"/>
    <w:rsid w:val="002E21B0"/>
    <w:rsid w:val="002E2463"/>
    <w:rsid w:val="002E2961"/>
    <w:rsid w:val="002E2AD6"/>
    <w:rsid w:val="002E31BC"/>
    <w:rsid w:val="002E3A5D"/>
    <w:rsid w:val="002E4C4C"/>
    <w:rsid w:val="002E4F21"/>
    <w:rsid w:val="002E56D5"/>
    <w:rsid w:val="002E579B"/>
    <w:rsid w:val="002E60FE"/>
    <w:rsid w:val="002F06AC"/>
    <w:rsid w:val="002F0DEE"/>
    <w:rsid w:val="002F1049"/>
    <w:rsid w:val="002F28A4"/>
    <w:rsid w:val="002F2B6C"/>
    <w:rsid w:val="002F3543"/>
    <w:rsid w:val="002F3631"/>
    <w:rsid w:val="002F3E80"/>
    <w:rsid w:val="002F3F9F"/>
    <w:rsid w:val="002F51B1"/>
    <w:rsid w:val="002F5BBB"/>
    <w:rsid w:val="002F6060"/>
    <w:rsid w:val="002F6289"/>
    <w:rsid w:val="00300ED2"/>
    <w:rsid w:val="003017FA"/>
    <w:rsid w:val="003030FC"/>
    <w:rsid w:val="003050B9"/>
    <w:rsid w:val="003056ED"/>
    <w:rsid w:val="00305743"/>
    <w:rsid w:val="00307CD2"/>
    <w:rsid w:val="00310295"/>
    <w:rsid w:val="00310A62"/>
    <w:rsid w:val="00310C26"/>
    <w:rsid w:val="00311669"/>
    <w:rsid w:val="00311E72"/>
    <w:rsid w:val="00313E8A"/>
    <w:rsid w:val="00314B15"/>
    <w:rsid w:val="00322B53"/>
    <w:rsid w:val="0032343F"/>
    <w:rsid w:val="003235D2"/>
    <w:rsid w:val="00323815"/>
    <w:rsid w:val="00324414"/>
    <w:rsid w:val="003254BD"/>
    <w:rsid w:val="00326AC4"/>
    <w:rsid w:val="00326F6A"/>
    <w:rsid w:val="00326FE3"/>
    <w:rsid w:val="00330056"/>
    <w:rsid w:val="003303F3"/>
    <w:rsid w:val="00330741"/>
    <w:rsid w:val="00330861"/>
    <w:rsid w:val="00331D8B"/>
    <w:rsid w:val="00332206"/>
    <w:rsid w:val="003326E2"/>
    <w:rsid w:val="00332E00"/>
    <w:rsid w:val="00333762"/>
    <w:rsid w:val="003343FA"/>
    <w:rsid w:val="0033474D"/>
    <w:rsid w:val="0033484F"/>
    <w:rsid w:val="00334EF8"/>
    <w:rsid w:val="00334F0D"/>
    <w:rsid w:val="00336C90"/>
    <w:rsid w:val="00336F47"/>
    <w:rsid w:val="003405C6"/>
    <w:rsid w:val="0034174B"/>
    <w:rsid w:val="00341C4B"/>
    <w:rsid w:val="00341DC5"/>
    <w:rsid w:val="0034216B"/>
    <w:rsid w:val="00342B7C"/>
    <w:rsid w:val="00347A6F"/>
    <w:rsid w:val="00347CA2"/>
    <w:rsid w:val="0035189F"/>
    <w:rsid w:val="00353174"/>
    <w:rsid w:val="00353215"/>
    <w:rsid w:val="003539F3"/>
    <w:rsid w:val="00354A91"/>
    <w:rsid w:val="00354B09"/>
    <w:rsid w:val="00355C1D"/>
    <w:rsid w:val="00355D62"/>
    <w:rsid w:val="003564EC"/>
    <w:rsid w:val="00356922"/>
    <w:rsid w:val="003570F2"/>
    <w:rsid w:val="0035730B"/>
    <w:rsid w:val="003609B7"/>
    <w:rsid w:val="00360ACA"/>
    <w:rsid w:val="00360D3E"/>
    <w:rsid w:val="003612CD"/>
    <w:rsid w:val="00361394"/>
    <w:rsid w:val="0036185C"/>
    <w:rsid w:val="00361935"/>
    <w:rsid w:val="0036237E"/>
    <w:rsid w:val="003630EA"/>
    <w:rsid w:val="00363D7E"/>
    <w:rsid w:val="00364AE3"/>
    <w:rsid w:val="00364F39"/>
    <w:rsid w:val="0036505A"/>
    <w:rsid w:val="003653D5"/>
    <w:rsid w:val="00365546"/>
    <w:rsid w:val="00366F47"/>
    <w:rsid w:val="00366F79"/>
    <w:rsid w:val="003679E6"/>
    <w:rsid w:val="00370E4C"/>
    <w:rsid w:val="00372DA8"/>
    <w:rsid w:val="00373FC8"/>
    <w:rsid w:val="003742BE"/>
    <w:rsid w:val="00375648"/>
    <w:rsid w:val="0037681F"/>
    <w:rsid w:val="003768EC"/>
    <w:rsid w:val="00377A18"/>
    <w:rsid w:val="00377E53"/>
    <w:rsid w:val="00377E58"/>
    <w:rsid w:val="0038016F"/>
    <w:rsid w:val="00380240"/>
    <w:rsid w:val="00380AF6"/>
    <w:rsid w:val="0038191E"/>
    <w:rsid w:val="0038326F"/>
    <w:rsid w:val="003840BF"/>
    <w:rsid w:val="0038431F"/>
    <w:rsid w:val="00385488"/>
    <w:rsid w:val="00385B9F"/>
    <w:rsid w:val="00386296"/>
    <w:rsid w:val="00386558"/>
    <w:rsid w:val="00386EE4"/>
    <w:rsid w:val="0039025A"/>
    <w:rsid w:val="00390907"/>
    <w:rsid w:val="00390D07"/>
    <w:rsid w:val="003911F1"/>
    <w:rsid w:val="00391886"/>
    <w:rsid w:val="00392086"/>
    <w:rsid w:val="003925D5"/>
    <w:rsid w:val="00392637"/>
    <w:rsid w:val="00392B41"/>
    <w:rsid w:val="003931EA"/>
    <w:rsid w:val="00393302"/>
    <w:rsid w:val="003934AB"/>
    <w:rsid w:val="0039353B"/>
    <w:rsid w:val="00393657"/>
    <w:rsid w:val="00394B9F"/>
    <w:rsid w:val="00395673"/>
    <w:rsid w:val="00396961"/>
    <w:rsid w:val="0039725B"/>
    <w:rsid w:val="00397545"/>
    <w:rsid w:val="003A00B0"/>
    <w:rsid w:val="003A08B3"/>
    <w:rsid w:val="003A0A77"/>
    <w:rsid w:val="003A0B4F"/>
    <w:rsid w:val="003A16C4"/>
    <w:rsid w:val="003A2707"/>
    <w:rsid w:val="003A3585"/>
    <w:rsid w:val="003A3DDA"/>
    <w:rsid w:val="003A458F"/>
    <w:rsid w:val="003A5845"/>
    <w:rsid w:val="003A5873"/>
    <w:rsid w:val="003A5DC5"/>
    <w:rsid w:val="003A707F"/>
    <w:rsid w:val="003B0074"/>
    <w:rsid w:val="003B0CE4"/>
    <w:rsid w:val="003B1279"/>
    <w:rsid w:val="003B1297"/>
    <w:rsid w:val="003B188D"/>
    <w:rsid w:val="003B26DD"/>
    <w:rsid w:val="003B2F25"/>
    <w:rsid w:val="003B33BD"/>
    <w:rsid w:val="003B3541"/>
    <w:rsid w:val="003B512E"/>
    <w:rsid w:val="003B5CFA"/>
    <w:rsid w:val="003B5D73"/>
    <w:rsid w:val="003B67C0"/>
    <w:rsid w:val="003B7390"/>
    <w:rsid w:val="003C0A76"/>
    <w:rsid w:val="003C26F6"/>
    <w:rsid w:val="003C40B5"/>
    <w:rsid w:val="003C59DF"/>
    <w:rsid w:val="003C63BB"/>
    <w:rsid w:val="003C6A27"/>
    <w:rsid w:val="003C7D00"/>
    <w:rsid w:val="003C7EBA"/>
    <w:rsid w:val="003D03E4"/>
    <w:rsid w:val="003D1018"/>
    <w:rsid w:val="003D2319"/>
    <w:rsid w:val="003D24A9"/>
    <w:rsid w:val="003D3A3A"/>
    <w:rsid w:val="003D3D09"/>
    <w:rsid w:val="003D481A"/>
    <w:rsid w:val="003D5D57"/>
    <w:rsid w:val="003D605D"/>
    <w:rsid w:val="003E3B53"/>
    <w:rsid w:val="003E3F0A"/>
    <w:rsid w:val="003E4290"/>
    <w:rsid w:val="003E475D"/>
    <w:rsid w:val="003E490D"/>
    <w:rsid w:val="003E540B"/>
    <w:rsid w:val="003E5E8B"/>
    <w:rsid w:val="003E5F1A"/>
    <w:rsid w:val="003E68D7"/>
    <w:rsid w:val="003E6C8F"/>
    <w:rsid w:val="003E769C"/>
    <w:rsid w:val="003E7AD4"/>
    <w:rsid w:val="003E7D58"/>
    <w:rsid w:val="003F08A0"/>
    <w:rsid w:val="003F0B97"/>
    <w:rsid w:val="003F0EF3"/>
    <w:rsid w:val="003F2054"/>
    <w:rsid w:val="003F2435"/>
    <w:rsid w:val="003F2C0E"/>
    <w:rsid w:val="003F31CA"/>
    <w:rsid w:val="003F33FB"/>
    <w:rsid w:val="003F35B6"/>
    <w:rsid w:val="003F50DC"/>
    <w:rsid w:val="003F5761"/>
    <w:rsid w:val="003F5B83"/>
    <w:rsid w:val="003F6CE9"/>
    <w:rsid w:val="003F7CAE"/>
    <w:rsid w:val="0040005A"/>
    <w:rsid w:val="0040008A"/>
    <w:rsid w:val="00400D34"/>
    <w:rsid w:val="00401110"/>
    <w:rsid w:val="004014C7"/>
    <w:rsid w:val="00402E57"/>
    <w:rsid w:val="00403453"/>
    <w:rsid w:val="00405064"/>
    <w:rsid w:val="00405AB0"/>
    <w:rsid w:val="004122E2"/>
    <w:rsid w:val="004127CC"/>
    <w:rsid w:val="00412C74"/>
    <w:rsid w:val="00413857"/>
    <w:rsid w:val="004143E0"/>
    <w:rsid w:val="00414EBE"/>
    <w:rsid w:val="004152E9"/>
    <w:rsid w:val="00415405"/>
    <w:rsid w:val="00415863"/>
    <w:rsid w:val="00416A76"/>
    <w:rsid w:val="00416E38"/>
    <w:rsid w:val="00417633"/>
    <w:rsid w:val="00417A5E"/>
    <w:rsid w:val="004209C8"/>
    <w:rsid w:val="004213CB"/>
    <w:rsid w:val="00421D07"/>
    <w:rsid w:val="00421EF3"/>
    <w:rsid w:val="0042242B"/>
    <w:rsid w:val="00423B0D"/>
    <w:rsid w:val="00424492"/>
    <w:rsid w:val="00425508"/>
    <w:rsid w:val="00425ADD"/>
    <w:rsid w:val="00425BF1"/>
    <w:rsid w:val="00425ED0"/>
    <w:rsid w:val="00426E09"/>
    <w:rsid w:val="00427538"/>
    <w:rsid w:val="00427D4F"/>
    <w:rsid w:val="0043046D"/>
    <w:rsid w:val="004314DD"/>
    <w:rsid w:val="004315B6"/>
    <w:rsid w:val="00432276"/>
    <w:rsid w:val="004333F6"/>
    <w:rsid w:val="004334B8"/>
    <w:rsid w:val="004335DB"/>
    <w:rsid w:val="00433FBE"/>
    <w:rsid w:val="004362E3"/>
    <w:rsid w:val="004367D7"/>
    <w:rsid w:val="00436A9A"/>
    <w:rsid w:val="00437D52"/>
    <w:rsid w:val="00440E2B"/>
    <w:rsid w:val="00440E3F"/>
    <w:rsid w:val="00441AFF"/>
    <w:rsid w:val="00441D3E"/>
    <w:rsid w:val="00441DB5"/>
    <w:rsid w:val="00442714"/>
    <w:rsid w:val="0044345E"/>
    <w:rsid w:val="00443751"/>
    <w:rsid w:val="00443DFE"/>
    <w:rsid w:val="00444249"/>
    <w:rsid w:val="0044473F"/>
    <w:rsid w:val="004447F4"/>
    <w:rsid w:val="004448FC"/>
    <w:rsid w:val="00445698"/>
    <w:rsid w:val="004460E7"/>
    <w:rsid w:val="00446F73"/>
    <w:rsid w:val="00447476"/>
    <w:rsid w:val="004515E2"/>
    <w:rsid w:val="00451658"/>
    <w:rsid w:val="004518EE"/>
    <w:rsid w:val="00451E3B"/>
    <w:rsid w:val="00451F51"/>
    <w:rsid w:val="00452516"/>
    <w:rsid w:val="004527FC"/>
    <w:rsid w:val="00452BA9"/>
    <w:rsid w:val="004544FA"/>
    <w:rsid w:val="004554B5"/>
    <w:rsid w:val="004555E4"/>
    <w:rsid w:val="004566BD"/>
    <w:rsid w:val="00457E2F"/>
    <w:rsid w:val="0046025B"/>
    <w:rsid w:val="0046075F"/>
    <w:rsid w:val="00461C86"/>
    <w:rsid w:val="004626A6"/>
    <w:rsid w:val="00462B48"/>
    <w:rsid w:val="00463806"/>
    <w:rsid w:val="004643BC"/>
    <w:rsid w:val="00464C8C"/>
    <w:rsid w:val="004650F2"/>
    <w:rsid w:val="0046578E"/>
    <w:rsid w:val="00465F05"/>
    <w:rsid w:val="0046656E"/>
    <w:rsid w:val="004672CC"/>
    <w:rsid w:val="004703EE"/>
    <w:rsid w:val="004705D4"/>
    <w:rsid w:val="00473AEB"/>
    <w:rsid w:val="004740D5"/>
    <w:rsid w:val="004741F1"/>
    <w:rsid w:val="00480B03"/>
    <w:rsid w:val="00480DCF"/>
    <w:rsid w:val="0048116E"/>
    <w:rsid w:val="004814A6"/>
    <w:rsid w:val="00481A1C"/>
    <w:rsid w:val="00481A26"/>
    <w:rsid w:val="00481B76"/>
    <w:rsid w:val="00481D24"/>
    <w:rsid w:val="00481E4B"/>
    <w:rsid w:val="00482190"/>
    <w:rsid w:val="00482E95"/>
    <w:rsid w:val="0048413B"/>
    <w:rsid w:val="00484AC0"/>
    <w:rsid w:val="00484DE5"/>
    <w:rsid w:val="00485095"/>
    <w:rsid w:val="004859F2"/>
    <w:rsid w:val="004868C2"/>
    <w:rsid w:val="004871AC"/>
    <w:rsid w:val="004900A5"/>
    <w:rsid w:val="004908A5"/>
    <w:rsid w:val="00490D01"/>
    <w:rsid w:val="004915E4"/>
    <w:rsid w:val="00491881"/>
    <w:rsid w:val="00491E9E"/>
    <w:rsid w:val="00492661"/>
    <w:rsid w:val="00492DDB"/>
    <w:rsid w:val="00492FBD"/>
    <w:rsid w:val="00493ED5"/>
    <w:rsid w:val="00493F1E"/>
    <w:rsid w:val="00494744"/>
    <w:rsid w:val="004951AE"/>
    <w:rsid w:val="004951E6"/>
    <w:rsid w:val="004A0198"/>
    <w:rsid w:val="004A1496"/>
    <w:rsid w:val="004A170E"/>
    <w:rsid w:val="004A2AF4"/>
    <w:rsid w:val="004A330C"/>
    <w:rsid w:val="004A54D1"/>
    <w:rsid w:val="004A56AF"/>
    <w:rsid w:val="004A5C2C"/>
    <w:rsid w:val="004A600C"/>
    <w:rsid w:val="004A62DC"/>
    <w:rsid w:val="004A6F1B"/>
    <w:rsid w:val="004A7E39"/>
    <w:rsid w:val="004B08B5"/>
    <w:rsid w:val="004B09ED"/>
    <w:rsid w:val="004B0CA1"/>
    <w:rsid w:val="004B2F1B"/>
    <w:rsid w:val="004B6E26"/>
    <w:rsid w:val="004B71D1"/>
    <w:rsid w:val="004B72D2"/>
    <w:rsid w:val="004B7301"/>
    <w:rsid w:val="004B7887"/>
    <w:rsid w:val="004B7BA4"/>
    <w:rsid w:val="004C1751"/>
    <w:rsid w:val="004C182F"/>
    <w:rsid w:val="004C2C2B"/>
    <w:rsid w:val="004C2FC5"/>
    <w:rsid w:val="004C3C1F"/>
    <w:rsid w:val="004C4A8F"/>
    <w:rsid w:val="004C50F3"/>
    <w:rsid w:val="004C6A9C"/>
    <w:rsid w:val="004C6B34"/>
    <w:rsid w:val="004C7B30"/>
    <w:rsid w:val="004D06A4"/>
    <w:rsid w:val="004D1781"/>
    <w:rsid w:val="004D303D"/>
    <w:rsid w:val="004D36CB"/>
    <w:rsid w:val="004D3963"/>
    <w:rsid w:val="004D45AF"/>
    <w:rsid w:val="004D58B9"/>
    <w:rsid w:val="004D5B2A"/>
    <w:rsid w:val="004D6052"/>
    <w:rsid w:val="004D60DD"/>
    <w:rsid w:val="004D715B"/>
    <w:rsid w:val="004E0992"/>
    <w:rsid w:val="004E174C"/>
    <w:rsid w:val="004E19BD"/>
    <w:rsid w:val="004E1F5F"/>
    <w:rsid w:val="004E2A84"/>
    <w:rsid w:val="004E2E7C"/>
    <w:rsid w:val="004E39C6"/>
    <w:rsid w:val="004E3E26"/>
    <w:rsid w:val="004E4E08"/>
    <w:rsid w:val="004E56B5"/>
    <w:rsid w:val="004E59CD"/>
    <w:rsid w:val="004E60E4"/>
    <w:rsid w:val="004E62D3"/>
    <w:rsid w:val="004E74BA"/>
    <w:rsid w:val="004F07E5"/>
    <w:rsid w:val="004F10FE"/>
    <w:rsid w:val="004F11E8"/>
    <w:rsid w:val="004F2686"/>
    <w:rsid w:val="004F45E7"/>
    <w:rsid w:val="004F477E"/>
    <w:rsid w:val="004F4E5C"/>
    <w:rsid w:val="004F50B1"/>
    <w:rsid w:val="004F53E9"/>
    <w:rsid w:val="004F5F9E"/>
    <w:rsid w:val="004F78E4"/>
    <w:rsid w:val="00500C1A"/>
    <w:rsid w:val="00500D76"/>
    <w:rsid w:val="00501647"/>
    <w:rsid w:val="00501818"/>
    <w:rsid w:val="0050286B"/>
    <w:rsid w:val="00502B76"/>
    <w:rsid w:val="00503AC4"/>
    <w:rsid w:val="00505011"/>
    <w:rsid w:val="00506A1C"/>
    <w:rsid w:val="00506C7F"/>
    <w:rsid w:val="00507A54"/>
    <w:rsid w:val="005105B1"/>
    <w:rsid w:val="00510B9A"/>
    <w:rsid w:val="00510E31"/>
    <w:rsid w:val="00510EDD"/>
    <w:rsid w:val="00512566"/>
    <w:rsid w:val="00512EB2"/>
    <w:rsid w:val="00513A91"/>
    <w:rsid w:val="00513BB3"/>
    <w:rsid w:val="00513C92"/>
    <w:rsid w:val="005144D4"/>
    <w:rsid w:val="005145EC"/>
    <w:rsid w:val="00514E83"/>
    <w:rsid w:val="00515199"/>
    <w:rsid w:val="00517010"/>
    <w:rsid w:val="005174DF"/>
    <w:rsid w:val="005177EE"/>
    <w:rsid w:val="00517A3E"/>
    <w:rsid w:val="00517CA4"/>
    <w:rsid w:val="00517E68"/>
    <w:rsid w:val="005200E3"/>
    <w:rsid w:val="0052063D"/>
    <w:rsid w:val="00521388"/>
    <w:rsid w:val="005215B9"/>
    <w:rsid w:val="00522651"/>
    <w:rsid w:val="00522772"/>
    <w:rsid w:val="0052282C"/>
    <w:rsid w:val="00522BF8"/>
    <w:rsid w:val="00523EA2"/>
    <w:rsid w:val="00525017"/>
    <w:rsid w:val="005251A5"/>
    <w:rsid w:val="005254D8"/>
    <w:rsid w:val="00525DED"/>
    <w:rsid w:val="005262CE"/>
    <w:rsid w:val="00526C78"/>
    <w:rsid w:val="005279B7"/>
    <w:rsid w:val="00527A90"/>
    <w:rsid w:val="00530804"/>
    <w:rsid w:val="005308E1"/>
    <w:rsid w:val="005318CA"/>
    <w:rsid w:val="00532BAE"/>
    <w:rsid w:val="00532E20"/>
    <w:rsid w:val="0053437B"/>
    <w:rsid w:val="00534ABB"/>
    <w:rsid w:val="005362F8"/>
    <w:rsid w:val="005368D5"/>
    <w:rsid w:val="0053773C"/>
    <w:rsid w:val="00540040"/>
    <w:rsid w:val="00540DBE"/>
    <w:rsid w:val="005411DD"/>
    <w:rsid w:val="00541423"/>
    <w:rsid w:val="0054188A"/>
    <w:rsid w:val="00542939"/>
    <w:rsid w:val="00545237"/>
    <w:rsid w:val="0054524D"/>
    <w:rsid w:val="00545EAB"/>
    <w:rsid w:val="00546778"/>
    <w:rsid w:val="0054765F"/>
    <w:rsid w:val="005504F9"/>
    <w:rsid w:val="00550779"/>
    <w:rsid w:val="00551CD6"/>
    <w:rsid w:val="00551E8D"/>
    <w:rsid w:val="00553828"/>
    <w:rsid w:val="00554320"/>
    <w:rsid w:val="005544CC"/>
    <w:rsid w:val="00554917"/>
    <w:rsid w:val="00555AF9"/>
    <w:rsid w:val="00560441"/>
    <w:rsid w:val="00560F91"/>
    <w:rsid w:val="00561EDA"/>
    <w:rsid w:val="005627EA"/>
    <w:rsid w:val="00566056"/>
    <w:rsid w:val="00566914"/>
    <w:rsid w:val="0056715B"/>
    <w:rsid w:val="00567394"/>
    <w:rsid w:val="005673C0"/>
    <w:rsid w:val="00570071"/>
    <w:rsid w:val="005711FC"/>
    <w:rsid w:val="00571AE1"/>
    <w:rsid w:val="00573B7D"/>
    <w:rsid w:val="005741D2"/>
    <w:rsid w:val="005744BD"/>
    <w:rsid w:val="00574B76"/>
    <w:rsid w:val="005753BA"/>
    <w:rsid w:val="00575D80"/>
    <w:rsid w:val="005772D6"/>
    <w:rsid w:val="00577336"/>
    <w:rsid w:val="0057770D"/>
    <w:rsid w:val="0057774F"/>
    <w:rsid w:val="00577976"/>
    <w:rsid w:val="00577FC4"/>
    <w:rsid w:val="00580AB3"/>
    <w:rsid w:val="00580CCB"/>
    <w:rsid w:val="005824C7"/>
    <w:rsid w:val="00585C74"/>
    <w:rsid w:val="0058634E"/>
    <w:rsid w:val="0059126E"/>
    <w:rsid w:val="0059194C"/>
    <w:rsid w:val="00591EBC"/>
    <w:rsid w:val="00591EC0"/>
    <w:rsid w:val="005922F3"/>
    <w:rsid w:val="00592BC9"/>
    <w:rsid w:val="00593950"/>
    <w:rsid w:val="00594343"/>
    <w:rsid w:val="00594500"/>
    <w:rsid w:val="005945D8"/>
    <w:rsid w:val="00595DD7"/>
    <w:rsid w:val="005975FE"/>
    <w:rsid w:val="005A05E7"/>
    <w:rsid w:val="005A11CF"/>
    <w:rsid w:val="005A15FF"/>
    <w:rsid w:val="005A1721"/>
    <w:rsid w:val="005A17FE"/>
    <w:rsid w:val="005A2746"/>
    <w:rsid w:val="005A2AAF"/>
    <w:rsid w:val="005A304B"/>
    <w:rsid w:val="005A42E6"/>
    <w:rsid w:val="005A4BC6"/>
    <w:rsid w:val="005A546E"/>
    <w:rsid w:val="005A574F"/>
    <w:rsid w:val="005A6EA3"/>
    <w:rsid w:val="005A71F9"/>
    <w:rsid w:val="005B0646"/>
    <w:rsid w:val="005B117C"/>
    <w:rsid w:val="005B17E6"/>
    <w:rsid w:val="005B1F3A"/>
    <w:rsid w:val="005B2792"/>
    <w:rsid w:val="005B27A8"/>
    <w:rsid w:val="005B4000"/>
    <w:rsid w:val="005B42FF"/>
    <w:rsid w:val="005B56FA"/>
    <w:rsid w:val="005B6A61"/>
    <w:rsid w:val="005B6EEC"/>
    <w:rsid w:val="005B7125"/>
    <w:rsid w:val="005B72A3"/>
    <w:rsid w:val="005B7A2A"/>
    <w:rsid w:val="005C0296"/>
    <w:rsid w:val="005C0D77"/>
    <w:rsid w:val="005C14A1"/>
    <w:rsid w:val="005C1DA2"/>
    <w:rsid w:val="005C21DF"/>
    <w:rsid w:val="005C29A9"/>
    <w:rsid w:val="005C2FE8"/>
    <w:rsid w:val="005C39E7"/>
    <w:rsid w:val="005C4A00"/>
    <w:rsid w:val="005C534E"/>
    <w:rsid w:val="005C5368"/>
    <w:rsid w:val="005C5411"/>
    <w:rsid w:val="005C5E88"/>
    <w:rsid w:val="005C630C"/>
    <w:rsid w:val="005C683E"/>
    <w:rsid w:val="005C6F3F"/>
    <w:rsid w:val="005C72AA"/>
    <w:rsid w:val="005C7EB4"/>
    <w:rsid w:val="005C7FA7"/>
    <w:rsid w:val="005D15EF"/>
    <w:rsid w:val="005D1B86"/>
    <w:rsid w:val="005D20F1"/>
    <w:rsid w:val="005D2724"/>
    <w:rsid w:val="005D2756"/>
    <w:rsid w:val="005D2AFF"/>
    <w:rsid w:val="005D2EEB"/>
    <w:rsid w:val="005D37E6"/>
    <w:rsid w:val="005D4398"/>
    <w:rsid w:val="005D4833"/>
    <w:rsid w:val="005D49B0"/>
    <w:rsid w:val="005D5541"/>
    <w:rsid w:val="005D5995"/>
    <w:rsid w:val="005D5DD2"/>
    <w:rsid w:val="005D770D"/>
    <w:rsid w:val="005E0403"/>
    <w:rsid w:val="005E06C3"/>
    <w:rsid w:val="005E101A"/>
    <w:rsid w:val="005E12FE"/>
    <w:rsid w:val="005E1921"/>
    <w:rsid w:val="005E35CC"/>
    <w:rsid w:val="005E38B5"/>
    <w:rsid w:val="005E43F1"/>
    <w:rsid w:val="005E4B09"/>
    <w:rsid w:val="005E4B25"/>
    <w:rsid w:val="005E4DC7"/>
    <w:rsid w:val="005E4E16"/>
    <w:rsid w:val="005E5A6C"/>
    <w:rsid w:val="005E5B6F"/>
    <w:rsid w:val="005E603C"/>
    <w:rsid w:val="005E62E5"/>
    <w:rsid w:val="005F02E2"/>
    <w:rsid w:val="005F0976"/>
    <w:rsid w:val="005F1C14"/>
    <w:rsid w:val="005F1DAC"/>
    <w:rsid w:val="005F1DD9"/>
    <w:rsid w:val="005F1ECB"/>
    <w:rsid w:val="005F2804"/>
    <w:rsid w:val="005F32FA"/>
    <w:rsid w:val="005F34DA"/>
    <w:rsid w:val="005F3B6F"/>
    <w:rsid w:val="005F3E01"/>
    <w:rsid w:val="005F4EBC"/>
    <w:rsid w:val="005F6B1B"/>
    <w:rsid w:val="005F6D3D"/>
    <w:rsid w:val="005F7201"/>
    <w:rsid w:val="006006EC"/>
    <w:rsid w:val="00600B27"/>
    <w:rsid w:val="00601444"/>
    <w:rsid w:val="00601730"/>
    <w:rsid w:val="00603ABB"/>
    <w:rsid w:val="00604062"/>
    <w:rsid w:val="006049E2"/>
    <w:rsid w:val="006058C5"/>
    <w:rsid w:val="00605DED"/>
    <w:rsid w:val="00605FB6"/>
    <w:rsid w:val="006064F6"/>
    <w:rsid w:val="00606972"/>
    <w:rsid w:val="006119E3"/>
    <w:rsid w:val="00612346"/>
    <w:rsid w:val="0061236D"/>
    <w:rsid w:val="00612614"/>
    <w:rsid w:val="0061336B"/>
    <w:rsid w:val="00614995"/>
    <w:rsid w:val="00614A57"/>
    <w:rsid w:val="00614F16"/>
    <w:rsid w:val="00615A20"/>
    <w:rsid w:val="006163DF"/>
    <w:rsid w:val="00617DC4"/>
    <w:rsid w:val="00617EDF"/>
    <w:rsid w:val="00617FD3"/>
    <w:rsid w:val="00617FEC"/>
    <w:rsid w:val="00620454"/>
    <w:rsid w:val="00620B37"/>
    <w:rsid w:val="00622C98"/>
    <w:rsid w:val="006230F8"/>
    <w:rsid w:val="00623132"/>
    <w:rsid w:val="0062384F"/>
    <w:rsid w:val="00623966"/>
    <w:rsid w:val="00623E94"/>
    <w:rsid w:val="006241D9"/>
    <w:rsid w:val="00624E96"/>
    <w:rsid w:val="006258CB"/>
    <w:rsid w:val="00626F27"/>
    <w:rsid w:val="006277F1"/>
    <w:rsid w:val="00630B0D"/>
    <w:rsid w:val="00631CC1"/>
    <w:rsid w:val="00632641"/>
    <w:rsid w:val="0063277F"/>
    <w:rsid w:val="00632791"/>
    <w:rsid w:val="006346A8"/>
    <w:rsid w:val="00634CE3"/>
    <w:rsid w:val="00635226"/>
    <w:rsid w:val="00635503"/>
    <w:rsid w:val="00635587"/>
    <w:rsid w:val="006356DF"/>
    <w:rsid w:val="00635E0B"/>
    <w:rsid w:val="0063697E"/>
    <w:rsid w:val="00636C52"/>
    <w:rsid w:val="00641090"/>
    <w:rsid w:val="00641787"/>
    <w:rsid w:val="006427C5"/>
    <w:rsid w:val="00642F2A"/>
    <w:rsid w:val="00642F5A"/>
    <w:rsid w:val="00643EE8"/>
    <w:rsid w:val="00644820"/>
    <w:rsid w:val="00644E77"/>
    <w:rsid w:val="00645667"/>
    <w:rsid w:val="00646DE1"/>
    <w:rsid w:val="00646ECB"/>
    <w:rsid w:val="006510D3"/>
    <w:rsid w:val="006512D6"/>
    <w:rsid w:val="00651BFA"/>
    <w:rsid w:val="00651DCC"/>
    <w:rsid w:val="00652581"/>
    <w:rsid w:val="006527DE"/>
    <w:rsid w:val="0065281E"/>
    <w:rsid w:val="0065346B"/>
    <w:rsid w:val="00653502"/>
    <w:rsid w:val="00653FC5"/>
    <w:rsid w:val="0065490E"/>
    <w:rsid w:val="00654DC8"/>
    <w:rsid w:val="00655044"/>
    <w:rsid w:val="00655817"/>
    <w:rsid w:val="00656414"/>
    <w:rsid w:val="006565E9"/>
    <w:rsid w:val="00656A3F"/>
    <w:rsid w:val="0066107E"/>
    <w:rsid w:val="00662C01"/>
    <w:rsid w:val="00662D96"/>
    <w:rsid w:val="0066419E"/>
    <w:rsid w:val="00664845"/>
    <w:rsid w:val="00664A55"/>
    <w:rsid w:val="0066571E"/>
    <w:rsid w:val="00665A61"/>
    <w:rsid w:val="00665C1B"/>
    <w:rsid w:val="00665D4D"/>
    <w:rsid w:val="00672007"/>
    <w:rsid w:val="006735C7"/>
    <w:rsid w:val="00673865"/>
    <w:rsid w:val="00673A46"/>
    <w:rsid w:val="00675FBA"/>
    <w:rsid w:val="0067652E"/>
    <w:rsid w:val="006766A4"/>
    <w:rsid w:val="00676B56"/>
    <w:rsid w:val="00677B88"/>
    <w:rsid w:val="00677D30"/>
    <w:rsid w:val="00677D55"/>
    <w:rsid w:val="006808C7"/>
    <w:rsid w:val="0068209B"/>
    <w:rsid w:val="00682B0B"/>
    <w:rsid w:val="00682FD2"/>
    <w:rsid w:val="00683EF2"/>
    <w:rsid w:val="00685832"/>
    <w:rsid w:val="00687967"/>
    <w:rsid w:val="00690215"/>
    <w:rsid w:val="00690E57"/>
    <w:rsid w:val="006910D1"/>
    <w:rsid w:val="006912DF"/>
    <w:rsid w:val="00692D33"/>
    <w:rsid w:val="0069343F"/>
    <w:rsid w:val="00693FE3"/>
    <w:rsid w:val="006953A0"/>
    <w:rsid w:val="00696C9E"/>
    <w:rsid w:val="00697367"/>
    <w:rsid w:val="00697ED7"/>
    <w:rsid w:val="006A185A"/>
    <w:rsid w:val="006A1A67"/>
    <w:rsid w:val="006A3345"/>
    <w:rsid w:val="006A398F"/>
    <w:rsid w:val="006A5665"/>
    <w:rsid w:val="006A5D11"/>
    <w:rsid w:val="006A5D75"/>
    <w:rsid w:val="006A6BE8"/>
    <w:rsid w:val="006A74DF"/>
    <w:rsid w:val="006B0911"/>
    <w:rsid w:val="006B0DBA"/>
    <w:rsid w:val="006B11EC"/>
    <w:rsid w:val="006B1A9A"/>
    <w:rsid w:val="006B1AAD"/>
    <w:rsid w:val="006B27C0"/>
    <w:rsid w:val="006B3DAF"/>
    <w:rsid w:val="006B4137"/>
    <w:rsid w:val="006B462A"/>
    <w:rsid w:val="006B4AD0"/>
    <w:rsid w:val="006B4AFF"/>
    <w:rsid w:val="006B530D"/>
    <w:rsid w:val="006B6B6C"/>
    <w:rsid w:val="006B6B72"/>
    <w:rsid w:val="006B6C3C"/>
    <w:rsid w:val="006B76CD"/>
    <w:rsid w:val="006C01EC"/>
    <w:rsid w:val="006C0824"/>
    <w:rsid w:val="006C0F0E"/>
    <w:rsid w:val="006C1D9C"/>
    <w:rsid w:val="006C2072"/>
    <w:rsid w:val="006C221A"/>
    <w:rsid w:val="006C24DD"/>
    <w:rsid w:val="006C26BC"/>
    <w:rsid w:val="006C2C20"/>
    <w:rsid w:val="006C3833"/>
    <w:rsid w:val="006C3CFB"/>
    <w:rsid w:val="006C543D"/>
    <w:rsid w:val="006C5496"/>
    <w:rsid w:val="006C5B68"/>
    <w:rsid w:val="006C6D78"/>
    <w:rsid w:val="006D0EBF"/>
    <w:rsid w:val="006D1705"/>
    <w:rsid w:val="006D17FB"/>
    <w:rsid w:val="006D19D5"/>
    <w:rsid w:val="006D27AB"/>
    <w:rsid w:val="006D293F"/>
    <w:rsid w:val="006D3B0A"/>
    <w:rsid w:val="006D4443"/>
    <w:rsid w:val="006D4ED7"/>
    <w:rsid w:val="006D5245"/>
    <w:rsid w:val="006D5564"/>
    <w:rsid w:val="006D626B"/>
    <w:rsid w:val="006D6582"/>
    <w:rsid w:val="006D6787"/>
    <w:rsid w:val="006D7307"/>
    <w:rsid w:val="006D75A5"/>
    <w:rsid w:val="006D7977"/>
    <w:rsid w:val="006E1147"/>
    <w:rsid w:val="006E1FBE"/>
    <w:rsid w:val="006E232F"/>
    <w:rsid w:val="006E2C93"/>
    <w:rsid w:val="006E2D23"/>
    <w:rsid w:val="006E4810"/>
    <w:rsid w:val="006E5E29"/>
    <w:rsid w:val="006E60FB"/>
    <w:rsid w:val="006E62B9"/>
    <w:rsid w:val="006E65FF"/>
    <w:rsid w:val="006E67FF"/>
    <w:rsid w:val="006F021F"/>
    <w:rsid w:val="006F092D"/>
    <w:rsid w:val="006F0FEA"/>
    <w:rsid w:val="006F1839"/>
    <w:rsid w:val="006F19AD"/>
    <w:rsid w:val="006F27A2"/>
    <w:rsid w:val="006F2A8B"/>
    <w:rsid w:val="006F2D52"/>
    <w:rsid w:val="006F426C"/>
    <w:rsid w:val="006F5061"/>
    <w:rsid w:val="006F5150"/>
    <w:rsid w:val="006F5B65"/>
    <w:rsid w:val="006F73AF"/>
    <w:rsid w:val="006F79A6"/>
    <w:rsid w:val="0070077C"/>
    <w:rsid w:val="00700864"/>
    <w:rsid w:val="0070205F"/>
    <w:rsid w:val="0070235B"/>
    <w:rsid w:val="00702F6B"/>
    <w:rsid w:val="00703176"/>
    <w:rsid w:val="00703E6D"/>
    <w:rsid w:val="00703F90"/>
    <w:rsid w:val="00704097"/>
    <w:rsid w:val="0070457E"/>
    <w:rsid w:val="00704B9F"/>
    <w:rsid w:val="00704CAE"/>
    <w:rsid w:val="00704EDC"/>
    <w:rsid w:val="00704FFB"/>
    <w:rsid w:val="00706EDA"/>
    <w:rsid w:val="00707226"/>
    <w:rsid w:val="00710083"/>
    <w:rsid w:val="00710709"/>
    <w:rsid w:val="007109D0"/>
    <w:rsid w:val="00711433"/>
    <w:rsid w:val="00711CED"/>
    <w:rsid w:val="00712914"/>
    <w:rsid w:val="007147FA"/>
    <w:rsid w:val="007149A5"/>
    <w:rsid w:val="00715631"/>
    <w:rsid w:val="00715D54"/>
    <w:rsid w:val="007167C4"/>
    <w:rsid w:val="00716C3B"/>
    <w:rsid w:val="00716D19"/>
    <w:rsid w:val="007173D5"/>
    <w:rsid w:val="007220E8"/>
    <w:rsid w:val="00722378"/>
    <w:rsid w:val="0072246D"/>
    <w:rsid w:val="00722E39"/>
    <w:rsid w:val="00723D54"/>
    <w:rsid w:val="0072422F"/>
    <w:rsid w:val="007243FE"/>
    <w:rsid w:val="00724BC9"/>
    <w:rsid w:val="00726CF9"/>
    <w:rsid w:val="007276E2"/>
    <w:rsid w:val="00727B29"/>
    <w:rsid w:val="0073052E"/>
    <w:rsid w:val="0073144D"/>
    <w:rsid w:val="007317C0"/>
    <w:rsid w:val="0073225B"/>
    <w:rsid w:val="007329FE"/>
    <w:rsid w:val="00732A46"/>
    <w:rsid w:val="00732D8C"/>
    <w:rsid w:val="00734639"/>
    <w:rsid w:val="00734933"/>
    <w:rsid w:val="00734972"/>
    <w:rsid w:val="007358A0"/>
    <w:rsid w:val="00735936"/>
    <w:rsid w:val="00735D33"/>
    <w:rsid w:val="007367C5"/>
    <w:rsid w:val="00737FEA"/>
    <w:rsid w:val="007404B9"/>
    <w:rsid w:val="00740F6B"/>
    <w:rsid w:val="00741895"/>
    <w:rsid w:val="007421AF"/>
    <w:rsid w:val="007423A4"/>
    <w:rsid w:val="00742756"/>
    <w:rsid w:val="0074447E"/>
    <w:rsid w:val="007452CE"/>
    <w:rsid w:val="00745859"/>
    <w:rsid w:val="00745C6A"/>
    <w:rsid w:val="00745D43"/>
    <w:rsid w:val="007460F3"/>
    <w:rsid w:val="007468D8"/>
    <w:rsid w:val="007476EB"/>
    <w:rsid w:val="00747806"/>
    <w:rsid w:val="00747CA5"/>
    <w:rsid w:val="007502B1"/>
    <w:rsid w:val="007517CE"/>
    <w:rsid w:val="00752087"/>
    <w:rsid w:val="0075279F"/>
    <w:rsid w:val="00754147"/>
    <w:rsid w:val="007542CC"/>
    <w:rsid w:val="00754F8B"/>
    <w:rsid w:val="007563A9"/>
    <w:rsid w:val="00756ACC"/>
    <w:rsid w:val="007601EF"/>
    <w:rsid w:val="00760895"/>
    <w:rsid w:val="00760A1D"/>
    <w:rsid w:val="00760AB9"/>
    <w:rsid w:val="00761F8F"/>
    <w:rsid w:val="00762175"/>
    <w:rsid w:val="007627E6"/>
    <w:rsid w:val="0076292D"/>
    <w:rsid w:val="00762B18"/>
    <w:rsid w:val="007630E3"/>
    <w:rsid w:val="00763762"/>
    <w:rsid w:val="00763AB8"/>
    <w:rsid w:val="00765C74"/>
    <w:rsid w:val="00765E83"/>
    <w:rsid w:val="00766795"/>
    <w:rsid w:val="007667CD"/>
    <w:rsid w:val="00766A03"/>
    <w:rsid w:val="00766EB8"/>
    <w:rsid w:val="00770C59"/>
    <w:rsid w:val="00770FB1"/>
    <w:rsid w:val="00772927"/>
    <w:rsid w:val="007740F7"/>
    <w:rsid w:val="00774212"/>
    <w:rsid w:val="00775318"/>
    <w:rsid w:val="007755BC"/>
    <w:rsid w:val="007761CF"/>
    <w:rsid w:val="00776A1E"/>
    <w:rsid w:val="007777DB"/>
    <w:rsid w:val="00777C4E"/>
    <w:rsid w:val="00780791"/>
    <w:rsid w:val="0078125E"/>
    <w:rsid w:val="00781D91"/>
    <w:rsid w:val="00784286"/>
    <w:rsid w:val="00784AEC"/>
    <w:rsid w:val="00784BFD"/>
    <w:rsid w:val="0078757F"/>
    <w:rsid w:val="00790788"/>
    <w:rsid w:val="00790C28"/>
    <w:rsid w:val="00791544"/>
    <w:rsid w:val="00793187"/>
    <w:rsid w:val="00793192"/>
    <w:rsid w:val="0079506A"/>
    <w:rsid w:val="00795347"/>
    <w:rsid w:val="00795E24"/>
    <w:rsid w:val="007978B2"/>
    <w:rsid w:val="00797C2E"/>
    <w:rsid w:val="007A00E2"/>
    <w:rsid w:val="007A114D"/>
    <w:rsid w:val="007A1298"/>
    <w:rsid w:val="007A1579"/>
    <w:rsid w:val="007A2547"/>
    <w:rsid w:val="007A2A0C"/>
    <w:rsid w:val="007A2A9F"/>
    <w:rsid w:val="007A3505"/>
    <w:rsid w:val="007A39C7"/>
    <w:rsid w:val="007A3E23"/>
    <w:rsid w:val="007A46DC"/>
    <w:rsid w:val="007A5AF1"/>
    <w:rsid w:val="007A6858"/>
    <w:rsid w:val="007A6AF9"/>
    <w:rsid w:val="007A6D2C"/>
    <w:rsid w:val="007A7017"/>
    <w:rsid w:val="007A71ED"/>
    <w:rsid w:val="007A7254"/>
    <w:rsid w:val="007A7933"/>
    <w:rsid w:val="007B0CD0"/>
    <w:rsid w:val="007B0F27"/>
    <w:rsid w:val="007B0F2B"/>
    <w:rsid w:val="007B25F8"/>
    <w:rsid w:val="007B26C9"/>
    <w:rsid w:val="007B2B45"/>
    <w:rsid w:val="007B3170"/>
    <w:rsid w:val="007B3B65"/>
    <w:rsid w:val="007B3B92"/>
    <w:rsid w:val="007B3BEF"/>
    <w:rsid w:val="007B4170"/>
    <w:rsid w:val="007B4790"/>
    <w:rsid w:val="007B48D9"/>
    <w:rsid w:val="007B4A43"/>
    <w:rsid w:val="007B5EC7"/>
    <w:rsid w:val="007C0608"/>
    <w:rsid w:val="007C21CF"/>
    <w:rsid w:val="007C27EA"/>
    <w:rsid w:val="007C2B5D"/>
    <w:rsid w:val="007C3520"/>
    <w:rsid w:val="007C37C1"/>
    <w:rsid w:val="007C39B2"/>
    <w:rsid w:val="007C4C78"/>
    <w:rsid w:val="007C589C"/>
    <w:rsid w:val="007C5B2F"/>
    <w:rsid w:val="007C5B61"/>
    <w:rsid w:val="007C662F"/>
    <w:rsid w:val="007C746C"/>
    <w:rsid w:val="007D06C7"/>
    <w:rsid w:val="007D1BF9"/>
    <w:rsid w:val="007D2189"/>
    <w:rsid w:val="007D2CA5"/>
    <w:rsid w:val="007D3AF9"/>
    <w:rsid w:val="007D3B5A"/>
    <w:rsid w:val="007D55F4"/>
    <w:rsid w:val="007D5A0B"/>
    <w:rsid w:val="007D6226"/>
    <w:rsid w:val="007D63FB"/>
    <w:rsid w:val="007D6D8D"/>
    <w:rsid w:val="007E108B"/>
    <w:rsid w:val="007E170D"/>
    <w:rsid w:val="007E24BF"/>
    <w:rsid w:val="007E3ABC"/>
    <w:rsid w:val="007E42D5"/>
    <w:rsid w:val="007E43A5"/>
    <w:rsid w:val="007E4EE7"/>
    <w:rsid w:val="007E4F57"/>
    <w:rsid w:val="007E5101"/>
    <w:rsid w:val="007E6892"/>
    <w:rsid w:val="007E73C9"/>
    <w:rsid w:val="007E7B21"/>
    <w:rsid w:val="007E7B88"/>
    <w:rsid w:val="007E7CB0"/>
    <w:rsid w:val="007F093C"/>
    <w:rsid w:val="007F0D8B"/>
    <w:rsid w:val="007F0EB2"/>
    <w:rsid w:val="007F1354"/>
    <w:rsid w:val="007F1C15"/>
    <w:rsid w:val="007F362B"/>
    <w:rsid w:val="007F43A8"/>
    <w:rsid w:val="007F4BA0"/>
    <w:rsid w:val="007F5B52"/>
    <w:rsid w:val="007F6F6C"/>
    <w:rsid w:val="007F740B"/>
    <w:rsid w:val="007F74C9"/>
    <w:rsid w:val="0080185F"/>
    <w:rsid w:val="00801861"/>
    <w:rsid w:val="00801878"/>
    <w:rsid w:val="00801B27"/>
    <w:rsid w:val="008026B3"/>
    <w:rsid w:val="008042F1"/>
    <w:rsid w:val="00804936"/>
    <w:rsid w:val="008061CD"/>
    <w:rsid w:val="00807501"/>
    <w:rsid w:val="00807D21"/>
    <w:rsid w:val="00810022"/>
    <w:rsid w:val="0081223F"/>
    <w:rsid w:val="00812AF0"/>
    <w:rsid w:val="00812F3D"/>
    <w:rsid w:val="00813B2B"/>
    <w:rsid w:val="00814005"/>
    <w:rsid w:val="0081446E"/>
    <w:rsid w:val="008144D1"/>
    <w:rsid w:val="00814D72"/>
    <w:rsid w:val="008167E3"/>
    <w:rsid w:val="00820427"/>
    <w:rsid w:val="00820A41"/>
    <w:rsid w:val="00820AEA"/>
    <w:rsid w:val="00820F8D"/>
    <w:rsid w:val="0082128B"/>
    <w:rsid w:val="0082146C"/>
    <w:rsid w:val="008221F8"/>
    <w:rsid w:val="008227F1"/>
    <w:rsid w:val="00823AC6"/>
    <w:rsid w:val="00824F7A"/>
    <w:rsid w:val="00825E0C"/>
    <w:rsid w:val="00825F8E"/>
    <w:rsid w:val="008272E6"/>
    <w:rsid w:val="00827CDA"/>
    <w:rsid w:val="008305A6"/>
    <w:rsid w:val="0083126A"/>
    <w:rsid w:val="00832ABE"/>
    <w:rsid w:val="00832E26"/>
    <w:rsid w:val="00832E65"/>
    <w:rsid w:val="00832F76"/>
    <w:rsid w:val="00833AE9"/>
    <w:rsid w:val="00836C78"/>
    <w:rsid w:val="0083735B"/>
    <w:rsid w:val="00837400"/>
    <w:rsid w:val="00837F53"/>
    <w:rsid w:val="00841010"/>
    <w:rsid w:val="00841864"/>
    <w:rsid w:val="008420FC"/>
    <w:rsid w:val="00843767"/>
    <w:rsid w:val="008437F8"/>
    <w:rsid w:val="008447E4"/>
    <w:rsid w:val="0084510C"/>
    <w:rsid w:val="00845CB0"/>
    <w:rsid w:val="00846718"/>
    <w:rsid w:val="00846D63"/>
    <w:rsid w:val="008500CA"/>
    <w:rsid w:val="00850810"/>
    <w:rsid w:val="008510B6"/>
    <w:rsid w:val="00851526"/>
    <w:rsid w:val="0085162F"/>
    <w:rsid w:val="00852EF9"/>
    <w:rsid w:val="008532CF"/>
    <w:rsid w:val="00853E13"/>
    <w:rsid w:val="0085614E"/>
    <w:rsid w:val="00861599"/>
    <w:rsid w:val="00861F20"/>
    <w:rsid w:val="008622C6"/>
    <w:rsid w:val="00863CDE"/>
    <w:rsid w:val="008640CC"/>
    <w:rsid w:val="00866578"/>
    <w:rsid w:val="008668F7"/>
    <w:rsid w:val="00866D4E"/>
    <w:rsid w:val="00866D9B"/>
    <w:rsid w:val="00866F06"/>
    <w:rsid w:val="008670C8"/>
    <w:rsid w:val="00867545"/>
    <w:rsid w:val="00867F57"/>
    <w:rsid w:val="0087073C"/>
    <w:rsid w:val="00870AF0"/>
    <w:rsid w:val="0087102E"/>
    <w:rsid w:val="00871540"/>
    <w:rsid w:val="00871A71"/>
    <w:rsid w:val="00871DE8"/>
    <w:rsid w:val="00871E9E"/>
    <w:rsid w:val="00871EC7"/>
    <w:rsid w:val="00873099"/>
    <w:rsid w:val="00873BB1"/>
    <w:rsid w:val="00874A82"/>
    <w:rsid w:val="00874B73"/>
    <w:rsid w:val="00875CF9"/>
    <w:rsid w:val="00877A48"/>
    <w:rsid w:val="00877C00"/>
    <w:rsid w:val="00880C45"/>
    <w:rsid w:val="00880C90"/>
    <w:rsid w:val="00883F76"/>
    <w:rsid w:val="008852AB"/>
    <w:rsid w:val="008855A4"/>
    <w:rsid w:val="00885EEA"/>
    <w:rsid w:val="00885F01"/>
    <w:rsid w:val="00886596"/>
    <w:rsid w:val="008865EF"/>
    <w:rsid w:val="00887843"/>
    <w:rsid w:val="00890A39"/>
    <w:rsid w:val="00890B23"/>
    <w:rsid w:val="00891BC0"/>
    <w:rsid w:val="00891E49"/>
    <w:rsid w:val="0089297E"/>
    <w:rsid w:val="00893338"/>
    <w:rsid w:val="00893AA7"/>
    <w:rsid w:val="00894825"/>
    <w:rsid w:val="00896881"/>
    <w:rsid w:val="008968CF"/>
    <w:rsid w:val="00896FED"/>
    <w:rsid w:val="008976E4"/>
    <w:rsid w:val="008977C0"/>
    <w:rsid w:val="008A086F"/>
    <w:rsid w:val="008A135E"/>
    <w:rsid w:val="008A1C2B"/>
    <w:rsid w:val="008A1D8F"/>
    <w:rsid w:val="008A2C88"/>
    <w:rsid w:val="008A341F"/>
    <w:rsid w:val="008A42C3"/>
    <w:rsid w:val="008A4DC7"/>
    <w:rsid w:val="008A597C"/>
    <w:rsid w:val="008A5ACF"/>
    <w:rsid w:val="008A742F"/>
    <w:rsid w:val="008B01A0"/>
    <w:rsid w:val="008B0DAB"/>
    <w:rsid w:val="008B126A"/>
    <w:rsid w:val="008B4268"/>
    <w:rsid w:val="008B4826"/>
    <w:rsid w:val="008B5941"/>
    <w:rsid w:val="008B5A16"/>
    <w:rsid w:val="008B7882"/>
    <w:rsid w:val="008C0F76"/>
    <w:rsid w:val="008C15E4"/>
    <w:rsid w:val="008C20D3"/>
    <w:rsid w:val="008C295A"/>
    <w:rsid w:val="008C391C"/>
    <w:rsid w:val="008C5385"/>
    <w:rsid w:val="008C54D2"/>
    <w:rsid w:val="008C5560"/>
    <w:rsid w:val="008C757A"/>
    <w:rsid w:val="008C77B1"/>
    <w:rsid w:val="008C7A06"/>
    <w:rsid w:val="008C7A53"/>
    <w:rsid w:val="008D0001"/>
    <w:rsid w:val="008D043C"/>
    <w:rsid w:val="008D0BD4"/>
    <w:rsid w:val="008D1B7B"/>
    <w:rsid w:val="008D2505"/>
    <w:rsid w:val="008D2FB6"/>
    <w:rsid w:val="008D46C9"/>
    <w:rsid w:val="008D5359"/>
    <w:rsid w:val="008D56D8"/>
    <w:rsid w:val="008D6481"/>
    <w:rsid w:val="008D6A32"/>
    <w:rsid w:val="008D71A1"/>
    <w:rsid w:val="008D7B73"/>
    <w:rsid w:val="008E0F57"/>
    <w:rsid w:val="008E1D2D"/>
    <w:rsid w:val="008E1DCF"/>
    <w:rsid w:val="008E3B11"/>
    <w:rsid w:val="008E402B"/>
    <w:rsid w:val="008E40E7"/>
    <w:rsid w:val="008E4F39"/>
    <w:rsid w:val="008E5099"/>
    <w:rsid w:val="008E51F8"/>
    <w:rsid w:val="008E5F47"/>
    <w:rsid w:val="008E6147"/>
    <w:rsid w:val="008E67BF"/>
    <w:rsid w:val="008E7950"/>
    <w:rsid w:val="008F07B9"/>
    <w:rsid w:val="008F1878"/>
    <w:rsid w:val="008F20A4"/>
    <w:rsid w:val="008F2910"/>
    <w:rsid w:val="008F2C05"/>
    <w:rsid w:val="008F2C0A"/>
    <w:rsid w:val="008F2C29"/>
    <w:rsid w:val="008F3D8D"/>
    <w:rsid w:val="008F494A"/>
    <w:rsid w:val="008F57B4"/>
    <w:rsid w:val="008F69F3"/>
    <w:rsid w:val="008F6B15"/>
    <w:rsid w:val="008F6B99"/>
    <w:rsid w:val="00900053"/>
    <w:rsid w:val="00900286"/>
    <w:rsid w:val="0090042D"/>
    <w:rsid w:val="009008DB"/>
    <w:rsid w:val="009009BE"/>
    <w:rsid w:val="009017D0"/>
    <w:rsid w:val="009019DC"/>
    <w:rsid w:val="00901AC1"/>
    <w:rsid w:val="009032EF"/>
    <w:rsid w:val="00903AD8"/>
    <w:rsid w:val="009040B0"/>
    <w:rsid w:val="00904117"/>
    <w:rsid w:val="009044FE"/>
    <w:rsid w:val="009049C5"/>
    <w:rsid w:val="00904BF8"/>
    <w:rsid w:val="009059A9"/>
    <w:rsid w:val="00910373"/>
    <w:rsid w:val="0091139B"/>
    <w:rsid w:val="00911C9F"/>
    <w:rsid w:val="00912212"/>
    <w:rsid w:val="00912710"/>
    <w:rsid w:val="009131D1"/>
    <w:rsid w:val="0091423A"/>
    <w:rsid w:val="00914EDB"/>
    <w:rsid w:val="009223E5"/>
    <w:rsid w:val="00922C39"/>
    <w:rsid w:val="00922E1A"/>
    <w:rsid w:val="009230D8"/>
    <w:rsid w:val="0092347F"/>
    <w:rsid w:val="00923F7F"/>
    <w:rsid w:val="009255F7"/>
    <w:rsid w:val="00925DF9"/>
    <w:rsid w:val="0092630C"/>
    <w:rsid w:val="009267C3"/>
    <w:rsid w:val="0092682A"/>
    <w:rsid w:val="0093032D"/>
    <w:rsid w:val="00930F14"/>
    <w:rsid w:val="00931D97"/>
    <w:rsid w:val="00931F9A"/>
    <w:rsid w:val="0093227D"/>
    <w:rsid w:val="009322DD"/>
    <w:rsid w:val="009330CA"/>
    <w:rsid w:val="0093403A"/>
    <w:rsid w:val="009346B3"/>
    <w:rsid w:val="009364BA"/>
    <w:rsid w:val="009368AB"/>
    <w:rsid w:val="00940A11"/>
    <w:rsid w:val="0094188E"/>
    <w:rsid w:val="00944EE4"/>
    <w:rsid w:val="00945A5F"/>
    <w:rsid w:val="00945C5C"/>
    <w:rsid w:val="00947488"/>
    <w:rsid w:val="009504F5"/>
    <w:rsid w:val="00951A0E"/>
    <w:rsid w:val="00951FBA"/>
    <w:rsid w:val="0095209E"/>
    <w:rsid w:val="009532D2"/>
    <w:rsid w:val="00960582"/>
    <w:rsid w:val="0096238C"/>
    <w:rsid w:val="00962AC6"/>
    <w:rsid w:val="00963EBB"/>
    <w:rsid w:val="009641E8"/>
    <w:rsid w:val="00964850"/>
    <w:rsid w:val="009657FC"/>
    <w:rsid w:val="00966700"/>
    <w:rsid w:val="00967154"/>
    <w:rsid w:val="0097015B"/>
    <w:rsid w:val="00970862"/>
    <w:rsid w:val="00970A71"/>
    <w:rsid w:val="009719C5"/>
    <w:rsid w:val="00971D82"/>
    <w:rsid w:val="00972D01"/>
    <w:rsid w:val="00973600"/>
    <w:rsid w:val="009740D0"/>
    <w:rsid w:val="0097514D"/>
    <w:rsid w:val="0097521D"/>
    <w:rsid w:val="00975CB7"/>
    <w:rsid w:val="00976257"/>
    <w:rsid w:val="0097680B"/>
    <w:rsid w:val="00976F11"/>
    <w:rsid w:val="00980713"/>
    <w:rsid w:val="00980A86"/>
    <w:rsid w:val="00980AD9"/>
    <w:rsid w:val="0098126C"/>
    <w:rsid w:val="00981A58"/>
    <w:rsid w:val="009831BC"/>
    <w:rsid w:val="0098346A"/>
    <w:rsid w:val="00983829"/>
    <w:rsid w:val="00983C6B"/>
    <w:rsid w:val="009846C5"/>
    <w:rsid w:val="00984908"/>
    <w:rsid w:val="00985AFA"/>
    <w:rsid w:val="00986739"/>
    <w:rsid w:val="009869A3"/>
    <w:rsid w:val="00987064"/>
    <w:rsid w:val="009870F6"/>
    <w:rsid w:val="00990A89"/>
    <w:rsid w:val="00991761"/>
    <w:rsid w:val="0099218D"/>
    <w:rsid w:val="00992BA8"/>
    <w:rsid w:val="00993590"/>
    <w:rsid w:val="00993C9D"/>
    <w:rsid w:val="009942C0"/>
    <w:rsid w:val="00994F1E"/>
    <w:rsid w:val="00996734"/>
    <w:rsid w:val="009968E1"/>
    <w:rsid w:val="00997FE0"/>
    <w:rsid w:val="009A03E1"/>
    <w:rsid w:val="009A0477"/>
    <w:rsid w:val="009A04AD"/>
    <w:rsid w:val="009A10A2"/>
    <w:rsid w:val="009A10FF"/>
    <w:rsid w:val="009A1758"/>
    <w:rsid w:val="009A1C0E"/>
    <w:rsid w:val="009A3002"/>
    <w:rsid w:val="009A3AC2"/>
    <w:rsid w:val="009A44E0"/>
    <w:rsid w:val="009A4E93"/>
    <w:rsid w:val="009A5015"/>
    <w:rsid w:val="009A619F"/>
    <w:rsid w:val="009A61AB"/>
    <w:rsid w:val="009A61F7"/>
    <w:rsid w:val="009A6207"/>
    <w:rsid w:val="009A6BB1"/>
    <w:rsid w:val="009A720A"/>
    <w:rsid w:val="009A7BE0"/>
    <w:rsid w:val="009A7FB3"/>
    <w:rsid w:val="009B0E26"/>
    <w:rsid w:val="009B1136"/>
    <w:rsid w:val="009B1AED"/>
    <w:rsid w:val="009B1C21"/>
    <w:rsid w:val="009B1FE7"/>
    <w:rsid w:val="009B2E0C"/>
    <w:rsid w:val="009B360F"/>
    <w:rsid w:val="009B3E81"/>
    <w:rsid w:val="009B401F"/>
    <w:rsid w:val="009B4A5C"/>
    <w:rsid w:val="009B7135"/>
    <w:rsid w:val="009C0516"/>
    <w:rsid w:val="009C2541"/>
    <w:rsid w:val="009C3B7B"/>
    <w:rsid w:val="009C3E02"/>
    <w:rsid w:val="009C56D8"/>
    <w:rsid w:val="009C6698"/>
    <w:rsid w:val="009C6B90"/>
    <w:rsid w:val="009C72AB"/>
    <w:rsid w:val="009C7AAF"/>
    <w:rsid w:val="009D46E6"/>
    <w:rsid w:val="009D4C01"/>
    <w:rsid w:val="009D67B6"/>
    <w:rsid w:val="009D78AE"/>
    <w:rsid w:val="009E1023"/>
    <w:rsid w:val="009E233C"/>
    <w:rsid w:val="009E2552"/>
    <w:rsid w:val="009E264A"/>
    <w:rsid w:val="009E48CB"/>
    <w:rsid w:val="009E4C3E"/>
    <w:rsid w:val="009E50C2"/>
    <w:rsid w:val="009E6F84"/>
    <w:rsid w:val="009F1493"/>
    <w:rsid w:val="009F17ED"/>
    <w:rsid w:val="009F238F"/>
    <w:rsid w:val="009F2A1C"/>
    <w:rsid w:val="009F2C2C"/>
    <w:rsid w:val="009F317E"/>
    <w:rsid w:val="009F40D1"/>
    <w:rsid w:val="009F5570"/>
    <w:rsid w:val="009F72EE"/>
    <w:rsid w:val="009F76CE"/>
    <w:rsid w:val="009F7E34"/>
    <w:rsid w:val="00A00159"/>
    <w:rsid w:val="00A004F8"/>
    <w:rsid w:val="00A00CEB"/>
    <w:rsid w:val="00A01D44"/>
    <w:rsid w:val="00A01FCC"/>
    <w:rsid w:val="00A03110"/>
    <w:rsid w:val="00A035DD"/>
    <w:rsid w:val="00A04876"/>
    <w:rsid w:val="00A04CDB"/>
    <w:rsid w:val="00A052A2"/>
    <w:rsid w:val="00A055F0"/>
    <w:rsid w:val="00A05890"/>
    <w:rsid w:val="00A05EE7"/>
    <w:rsid w:val="00A0621E"/>
    <w:rsid w:val="00A06C7E"/>
    <w:rsid w:val="00A07317"/>
    <w:rsid w:val="00A078F3"/>
    <w:rsid w:val="00A108A8"/>
    <w:rsid w:val="00A10B11"/>
    <w:rsid w:val="00A113F0"/>
    <w:rsid w:val="00A11419"/>
    <w:rsid w:val="00A124FB"/>
    <w:rsid w:val="00A126AB"/>
    <w:rsid w:val="00A13A99"/>
    <w:rsid w:val="00A13C8F"/>
    <w:rsid w:val="00A143AD"/>
    <w:rsid w:val="00A144AA"/>
    <w:rsid w:val="00A145FE"/>
    <w:rsid w:val="00A15A25"/>
    <w:rsid w:val="00A173DD"/>
    <w:rsid w:val="00A20003"/>
    <w:rsid w:val="00A20031"/>
    <w:rsid w:val="00A20212"/>
    <w:rsid w:val="00A204B7"/>
    <w:rsid w:val="00A212DA"/>
    <w:rsid w:val="00A216B9"/>
    <w:rsid w:val="00A21996"/>
    <w:rsid w:val="00A23D30"/>
    <w:rsid w:val="00A23E84"/>
    <w:rsid w:val="00A2458A"/>
    <w:rsid w:val="00A24B24"/>
    <w:rsid w:val="00A24F16"/>
    <w:rsid w:val="00A2748D"/>
    <w:rsid w:val="00A2748F"/>
    <w:rsid w:val="00A2760C"/>
    <w:rsid w:val="00A27736"/>
    <w:rsid w:val="00A30038"/>
    <w:rsid w:val="00A308C9"/>
    <w:rsid w:val="00A31A43"/>
    <w:rsid w:val="00A31BA3"/>
    <w:rsid w:val="00A31E1D"/>
    <w:rsid w:val="00A323E3"/>
    <w:rsid w:val="00A3262F"/>
    <w:rsid w:val="00A32788"/>
    <w:rsid w:val="00A329E9"/>
    <w:rsid w:val="00A32EF8"/>
    <w:rsid w:val="00A33382"/>
    <w:rsid w:val="00A338AC"/>
    <w:rsid w:val="00A34E7E"/>
    <w:rsid w:val="00A350EE"/>
    <w:rsid w:val="00A351BF"/>
    <w:rsid w:val="00A35E79"/>
    <w:rsid w:val="00A40F84"/>
    <w:rsid w:val="00A421E8"/>
    <w:rsid w:val="00A4332D"/>
    <w:rsid w:val="00A43684"/>
    <w:rsid w:val="00A44307"/>
    <w:rsid w:val="00A444FB"/>
    <w:rsid w:val="00A46316"/>
    <w:rsid w:val="00A46D22"/>
    <w:rsid w:val="00A47283"/>
    <w:rsid w:val="00A50368"/>
    <w:rsid w:val="00A507AB"/>
    <w:rsid w:val="00A50824"/>
    <w:rsid w:val="00A50DEA"/>
    <w:rsid w:val="00A517FC"/>
    <w:rsid w:val="00A53921"/>
    <w:rsid w:val="00A53B85"/>
    <w:rsid w:val="00A54B22"/>
    <w:rsid w:val="00A55030"/>
    <w:rsid w:val="00A557EE"/>
    <w:rsid w:val="00A55E85"/>
    <w:rsid w:val="00A577CE"/>
    <w:rsid w:val="00A60F4D"/>
    <w:rsid w:val="00A61118"/>
    <w:rsid w:val="00A61D69"/>
    <w:rsid w:val="00A62421"/>
    <w:rsid w:val="00A6297D"/>
    <w:rsid w:val="00A63035"/>
    <w:rsid w:val="00A635AB"/>
    <w:rsid w:val="00A635CA"/>
    <w:rsid w:val="00A63653"/>
    <w:rsid w:val="00A63736"/>
    <w:rsid w:val="00A644B8"/>
    <w:rsid w:val="00A64CBB"/>
    <w:rsid w:val="00A6598A"/>
    <w:rsid w:val="00A66445"/>
    <w:rsid w:val="00A66BFB"/>
    <w:rsid w:val="00A70308"/>
    <w:rsid w:val="00A71D40"/>
    <w:rsid w:val="00A72184"/>
    <w:rsid w:val="00A7226C"/>
    <w:rsid w:val="00A726FA"/>
    <w:rsid w:val="00A72896"/>
    <w:rsid w:val="00A72924"/>
    <w:rsid w:val="00A73059"/>
    <w:rsid w:val="00A739F3"/>
    <w:rsid w:val="00A75409"/>
    <w:rsid w:val="00A77D18"/>
    <w:rsid w:val="00A8003C"/>
    <w:rsid w:val="00A801EA"/>
    <w:rsid w:val="00A811BE"/>
    <w:rsid w:val="00A82DE2"/>
    <w:rsid w:val="00A84AF8"/>
    <w:rsid w:val="00A8568A"/>
    <w:rsid w:val="00A85A0C"/>
    <w:rsid w:val="00A86D8D"/>
    <w:rsid w:val="00A9032C"/>
    <w:rsid w:val="00A90951"/>
    <w:rsid w:val="00A90B01"/>
    <w:rsid w:val="00A912FA"/>
    <w:rsid w:val="00A91718"/>
    <w:rsid w:val="00A91B47"/>
    <w:rsid w:val="00A9229E"/>
    <w:rsid w:val="00A92B86"/>
    <w:rsid w:val="00A92C81"/>
    <w:rsid w:val="00A92CD2"/>
    <w:rsid w:val="00A932F6"/>
    <w:rsid w:val="00A9366F"/>
    <w:rsid w:val="00A93986"/>
    <w:rsid w:val="00A93C25"/>
    <w:rsid w:val="00A945D4"/>
    <w:rsid w:val="00A94FBF"/>
    <w:rsid w:val="00A958C0"/>
    <w:rsid w:val="00A95B7E"/>
    <w:rsid w:val="00A96320"/>
    <w:rsid w:val="00A9772D"/>
    <w:rsid w:val="00A97A4D"/>
    <w:rsid w:val="00AA13A2"/>
    <w:rsid w:val="00AA1798"/>
    <w:rsid w:val="00AA17ED"/>
    <w:rsid w:val="00AA19C5"/>
    <w:rsid w:val="00AA1F23"/>
    <w:rsid w:val="00AA422B"/>
    <w:rsid w:val="00AA462E"/>
    <w:rsid w:val="00AA5949"/>
    <w:rsid w:val="00AA6576"/>
    <w:rsid w:val="00AA6A40"/>
    <w:rsid w:val="00AA6CEE"/>
    <w:rsid w:val="00AA6E5A"/>
    <w:rsid w:val="00AA701E"/>
    <w:rsid w:val="00AA7544"/>
    <w:rsid w:val="00AA7B45"/>
    <w:rsid w:val="00AB0C69"/>
    <w:rsid w:val="00AB1BF0"/>
    <w:rsid w:val="00AB1DF2"/>
    <w:rsid w:val="00AB2E90"/>
    <w:rsid w:val="00AB384B"/>
    <w:rsid w:val="00AB387A"/>
    <w:rsid w:val="00AB3A69"/>
    <w:rsid w:val="00AB4644"/>
    <w:rsid w:val="00AB4DF8"/>
    <w:rsid w:val="00AB5A55"/>
    <w:rsid w:val="00AB6745"/>
    <w:rsid w:val="00AB71B5"/>
    <w:rsid w:val="00AB7388"/>
    <w:rsid w:val="00AB7C16"/>
    <w:rsid w:val="00AC066B"/>
    <w:rsid w:val="00AC0DCD"/>
    <w:rsid w:val="00AC28A0"/>
    <w:rsid w:val="00AC2AEC"/>
    <w:rsid w:val="00AC2CB9"/>
    <w:rsid w:val="00AC34E3"/>
    <w:rsid w:val="00AC420C"/>
    <w:rsid w:val="00AC42FE"/>
    <w:rsid w:val="00AC4BC9"/>
    <w:rsid w:val="00AC5794"/>
    <w:rsid w:val="00AC5922"/>
    <w:rsid w:val="00AC5DA3"/>
    <w:rsid w:val="00AC77D5"/>
    <w:rsid w:val="00AC7CB2"/>
    <w:rsid w:val="00AD042D"/>
    <w:rsid w:val="00AD05F1"/>
    <w:rsid w:val="00AD0B3F"/>
    <w:rsid w:val="00AD0F8D"/>
    <w:rsid w:val="00AD1009"/>
    <w:rsid w:val="00AD1A07"/>
    <w:rsid w:val="00AD29A4"/>
    <w:rsid w:val="00AD29B6"/>
    <w:rsid w:val="00AD30BF"/>
    <w:rsid w:val="00AD41C1"/>
    <w:rsid w:val="00AD4310"/>
    <w:rsid w:val="00AD48A4"/>
    <w:rsid w:val="00AD4A51"/>
    <w:rsid w:val="00AD4DF9"/>
    <w:rsid w:val="00AD603B"/>
    <w:rsid w:val="00AD6FE1"/>
    <w:rsid w:val="00AD7353"/>
    <w:rsid w:val="00AE13F9"/>
    <w:rsid w:val="00AE1C5E"/>
    <w:rsid w:val="00AE1EF5"/>
    <w:rsid w:val="00AE29B2"/>
    <w:rsid w:val="00AE32EE"/>
    <w:rsid w:val="00AE46E6"/>
    <w:rsid w:val="00AE47E3"/>
    <w:rsid w:val="00AE4C18"/>
    <w:rsid w:val="00AE5945"/>
    <w:rsid w:val="00AE5CAA"/>
    <w:rsid w:val="00AE6443"/>
    <w:rsid w:val="00AE64CF"/>
    <w:rsid w:val="00AE7354"/>
    <w:rsid w:val="00AE7DB6"/>
    <w:rsid w:val="00AF0A9F"/>
    <w:rsid w:val="00AF3C70"/>
    <w:rsid w:val="00AF433B"/>
    <w:rsid w:val="00AF495D"/>
    <w:rsid w:val="00AF4B61"/>
    <w:rsid w:val="00AF6DC5"/>
    <w:rsid w:val="00AF7242"/>
    <w:rsid w:val="00AF7AA8"/>
    <w:rsid w:val="00B00DA6"/>
    <w:rsid w:val="00B01506"/>
    <w:rsid w:val="00B01547"/>
    <w:rsid w:val="00B01784"/>
    <w:rsid w:val="00B01F58"/>
    <w:rsid w:val="00B01FEB"/>
    <w:rsid w:val="00B0269D"/>
    <w:rsid w:val="00B04388"/>
    <w:rsid w:val="00B04B5E"/>
    <w:rsid w:val="00B05082"/>
    <w:rsid w:val="00B05B2E"/>
    <w:rsid w:val="00B062B7"/>
    <w:rsid w:val="00B06791"/>
    <w:rsid w:val="00B07FAB"/>
    <w:rsid w:val="00B11792"/>
    <w:rsid w:val="00B11C49"/>
    <w:rsid w:val="00B12641"/>
    <w:rsid w:val="00B13017"/>
    <w:rsid w:val="00B14928"/>
    <w:rsid w:val="00B15F8C"/>
    <w:rsid w:val="00B166E6"/>
    <w:rsid w:val="00B169EC"/>
    <w:rsid w:val="00B173CB"/>
    <w:rsid w:val="00B20065"/>
    <w:rsid w:val="00B20213"/>
    <w:rsid w:val="00B202D7"/>
    <w:rsid w:val="00B208D5"/>
    <w:rsid w:val="00B20E00"/>
    <w:rsid w:val="00B2101F"/>
    <w:rsid w:val="00B23B13"/>
    <w:rsid w:val="00B23B3E"/>
    <w:rsid w:val="00B24EDF"/>
    <w:rsid w:val="00B253A3"/>
    <w:rsid w:val="00B2543C"/>
    <w:rsid w:val="00B254C1"/>
    <w:rsid w:val="00B260EB"/>
    <w:rsid w:val="00B26248"/>
    <w:rsid w:val="00B265E4"/>
    <w:rsid w:val="00B277AE"/>
    <w:rsid w:val="00B277C9"/>
    <w:rsid w:val="00B30840"/>
    <w:rsid w:val="00B308F1"/>
    <w:rsid w:val="00B30947"/>
    <w:rsid w:val="00B32415"/>
    <w:rsid w:val="00B330FC"/>
    <w:rsid w:val="00B337DB"/>
    <w:rsid w:val="00B338B8"/>
    <w:rsid w:val="00B34A08"/>
    <w:rsid w:val="00B34CCD"/>
    <w:rsid w:val="00B35926"/>
    <w:rsid w:val="00B3681D"/>
    <w:rsid w:val="00B36C9F"/>
    <w:rsid w:val="00B36E66"/>
    <w:rsid w:val="00B37DEB"/>
    <w:rsid w:val="00B40064"/>
    <w:rsid w:val="00B403E5"/>
    <w:rsid w:val="00B41C02"/>
    <w:rsid w:val="00B41DAF"/>
    <w:rsid w:val="00B42B09"/>
    <w:rsid w:val="00B42B11"/>
    <w:rsid w:val="00B430BB"/>
    <w:rsid w:val="00B439FD"/>
    <w:rsid w:val="00B43AE2"/>
    <w:rsid w:val="00B43B16"/>
    <w:rsid w:val="00B451FC"/>
    <w:rsid w:val="00B46660"/>
    <w:rsid w:val="00B467E1"/>
    <w:rsid w:val="00B4693C"/>
    <w:rsid w:val="00B47C40"/>
    <w:rsid w:val="00B503A2"/>
    <w:rsid w:val="00B5052F"/>
    <w:rsid w:val="00B522CA"/>
    <w:rsid w:val="00B52B7F"/>
    <w:rsid w:val="00B5381F"/>
    <w:rsid w:val="00B53D9B"/>
    <w:rsid w:val="00B55B25"/>
    <w:rsid w:val="00B56778"/>
    <w:rsid w:val="00B6075E"/>
    <w:rsid w:val="00B60AE4"/>
    <w:rsid w:val="00B60D3F"/>
    <w:rsid w:val="00B62BB9"/>
    <w:rsid w:val="00B6322E"/>
    <w:rsid w:val="00B64AEA"/>
    <w:rsid w:val="00B64FDD"/>
    <w:rsid w:val="00B6554F"/>
    <w:rsid w:val="00B657B1"/>
    <w:rsid w:val="00B67836"/>
    <w:rsid w:val="00B7148D"/>
    <w:rsid w:val="00B715DD"/>
    <w:rsid w:val="00B71630"/>
    <w:rsid w:val="00B726A5"/>
    <w:rsid w:val="00B74103"/>
    <w:rsid w:val="00B7422A"/>
    <w:rsid w:val="00B747EF"/>
    <w:rsid w:val="00B75011"/>
    <w:rsid w:val="00B7548F"/>
    <w:rsid w:val="00B75653"/>
    <w:rsid w:val="00B756AE"/>
    <w:rsid w:val="00B757DD"/>
    <w:rsid w:val="00B767FD"/>
    <w:rsid w:val="00B76AC3"/>
    <w:rsid w:val="00B77167"/>
    <w:rsid w:val="00B77379"/>
    <w:rsid w:val="00B77563"/>
    <w:rsid w:val="00B77DF3"/>
    <w:rsid w:val="00B80B74"/>
    <w:rsid w:val="00B83193"/>
    <w:rsid w:val="00B851EE"/>
    <w:rsid w:val="00B86021"/>
    <w:rsid w:val="00B864FC"/>
    <w:rsid w:val="00B86D2A"/>
    <w:rsid w:val="00B8730B"/>
    <w:rsid w:val="00B9076D"/>
    <w:rsid w:val="00B92C42"/>
    <w:rsid w:val="00B9509B"/>
    <w:rsid w:val="00B95ACD"/>
    <w:rsid w:val="00B96AA1"/>
    <w:rsid w:val="00B9727B"/>
    <w:rsid w:val="00B973A1"/>
    <w:rsid w:val="00B975F9"/>
    <w:rsid w:val="00BA0832"/>
    <w:rsid w:val="00BA111A"/>
    <w:rsid w:val="00BA19D2"/>
    <w:rsid w:val="00BA2752"/>
    <w:rsid w:val="00BA31E7"/>
    <w:rsid w:val="00BA3DE9"/>
    <w:rsid w:val="00BA4572"/>
    <w:rsid w:val="00BA5633"/>
    <w:rsid w:val="00BA604B"/>
    <w:rsid w:val="00BA648F"/>
    <w:rsid w:val="00BA690E"/>
    <w:rsid w:val="00BA7E55"/>
    <w:rsid w:val="00BB1734"/>
    <w:rsid w:val="00BB20D3"/>
    <w:rsid w:val="00BB22E4"/>
    <w:rsid w:val="00BB234E"/>
    <w:rsid w:val="00BB2B51"/>
    <w:rsid w:val="00BB3DEA"/>
    <w:rsid w:val="00BB5596"/>
    <w:rsid w:val="00BB594F"/>
    <w:rsid w:val="00BB62A9"/>
    <w:rsid w:val="00BB74DB"/>
    <w:rsid w:val="00BC032A"/>
    <w:rsid w:val="00BC13D2"/>
    <w:rsid w:val="00BC5612"/>
    <w:rsid w:val="00BC57D4"/>
    <w:rsid w:val="00BC6C2D"/>
    <w:rsid w:val="00BC6DB5"/>
    <w:rsid w:val="00BC70A0"/>
    <w:rsid w:val="00BD14EB"/>
    <w:rsid w:val="00BD1F7A"/>
    <w:rsid w:val="00BD38F8"/>
    <w:rsid w:val="00BD447B"/>
    <w:rsid w:val="00BD47C4"/>
    <w:rsid w:val="00BD4D78"/>
    <w:rsid w:val="00BD4F21"/>
    <w:rsid w:val="00BD590F"/>
    <w:rsid w:val="00BD5EE0"/>
    <w:rsid w:val="00BD6D6B"/>
    <w:rsid w:val="00BD7D73"/>
    <w:rsid w:val="00BE0BFA"/>
    <w:rsid w:val="00BE0CDD"/>
    <w:rsid w:val="00BE1863"/>
    <w:rsid w:val="00BE2162"/>
    <w:rsid w:val="00BE3926"/>
    <w:rsid w:val="00BE4870"/>
    <w:rsid w:val="00BE53D0"/>
    <w:rsid w:val="00BE657D"/>
    <w:rsid w:val="00BE6611"/>
    <w:rsid w:val="00BE685B"/>
    <w:rsid w:val="00BE6CBE"/>
    <w:rsid w:val="00BE71EC"/>
    <w:rsid w:val="00BE7E3E"/>
    <w:rsid w:val="00BF11A7"/>
    <w:rsid w:val="00BF16CA"/>
    <w:rsid w:val="00BF1984"/>
    <w:rsid w:val="00BF1BFE"/>
    <w:rsid w:val="00BF3062"/>
    <w:rsid w:val="00BF3504"/>
    <w:rsid w:val="00BF397C"/>
    <w:rsid w:val="00BF5D1D"/>
    <w:rsid w:val="00BF60F9"/>
    <w:rsid w:val="00BF75D6"/>
    <w:rsid w:val="00BF7698"/>
    <w:rsid w:val="00C00290"/>
    <w:rsid w:val="00C0031F"/>
    <w:rsid w:val="00C00937"/>
    <w:rsid w:val="00C00B14"/>
    <w:rsid w:val="00C00DFA"/>
    <w:rsid w:val="00C014BA"/>
    <w:rsid w:val="00C01AB4"/>
    <w:rsid w:val="00C01ACF"/>
    <w:rsid w:val="00C020BF"/>
    <w:rsid w:val="00C03A15"/>
    <w:rsid w:val="00C03AFC"/>
    <w:rsid w:val="00C03BF1"/>
    <w:rsid w:val="00C0472A"/>
    <w:rsid w:val="00C04BF9"/>
    <w:rsid w:val="00C05B7C"/>
    <w:rsid w:val="00C06D80"/>
    <w:rsid w:val="00C06DDE"/>
    <w:rsid w:val="00C06E25"/>
    <w:rsid w:val="00C0788D"/>
    <w:rsid w:val="00C10BE5"/>
    <w:rsid w:val="00C11409"/>
    <w:rsid w:val="00C119F8"/>
    <w:rsid w:val="00C11ABC"/>
    <w:rsid w:val="00C11E3A"/>
    <w:rsid w:val="00C13BCC"/>
    <w:rsid w:val="00C1574F"/>
    <w:rsid w:val="00C15941"/>
    <w:rsid w:val="00C15AF2"/>
    <w:rsid w:val="00C164E4"/>
    <w:rsid w:val="00C17A1F"/>
    <w:rsid w:val="00C2030D"/>
    <w:rsid w:val="00C206A0"/>
    <w:rsid w:val="00C207C9"/>
    <w:rsid w:val="00C20C1F"/>
    <w:rsid w:val="00C21091"/>
    <w:rsid w:val="00C21371"/>
    <w:rsid w:val="00C21416"/>
    <w:rsid w:val="00C218E0"/>
    <w:rsid w:val="00C21C98"/>
    <w:rsid w:val="00C21F32"/>
    <w:rsid w:val="00C23110"/>
    <w:rsid w:val="00C2487E"/>
    <w:rsid w:val="00C256C7"/>
    <w:rsid w:val="00C259B0"/>
    <w:rsid w:val="00C26975"/>
    <w:rsid w:val="00C26A4B"/>
    <w:rsid w:val="00C27B41"/>
    <w:rsid w:val="00C31C4B"/>
    <w:rsid w:val="00C33C85"/>
    <w:rsid w:val="00C34958"/>
    <w:rsid w:val="00C349AA"/>
    <w:rsid w:val="00C352CB"/>
    <w:rsid w:val="00C36282"/>
    <w:rsid w:val="00C36A3D"/>
    <w:rsid w:val="00C36A66"/>
    <w:rsid w:val="00C36AE1"/>
    <w:rsid w:val="00C37390"/>
    <w:rsid w:val="00C379DB"/>
    <w:rsid w:val="00C37B80"/>
    <w:rsid w:val="00C37BAD"/>
    <w:rsid w:val="00C40BB2"/>
    <w:rsid w:val="00C41127"/>
    <w:rsid w:val="00C41A5E"/>
    <w:rsid w:val="00C42215"/>
    <w:rsid w:val="00C42253"/>
    <w:rsid w:val="00C42D87"/>
    <w:rsid w:val="00C430E8"/>
    <w:rsid w:val="00C43792"/>
    <w:rsid w:val="00C43D5B"/>
    <w:rsid w:val="00C4407A"/>
    <w:rsid w:val="00C4492C"/>
    <w:rsid w:val="00C46A6E"/>
    <w:rsid w:val="00C471E3"/>
    <w:rsid w:val="00C47D03"/>
    <w:rsid w:val="00C5031B"/>
    <w:rsid w:val="00C509DD"/>
    <w:rsid w:val="00C512F7"/>
    <w:rsid w:val="00C526D5"/>
    <w:rsid w:val="00C5300A"/>
    <w:rsid w:val="00C544F5"/>
    <w:rsid w:val="00C54610"/>
    <w:rsid w:val="00C54BDB"/>
    <w:rsid w:val="00C5528C"/>
    <w:rsid w:val="00C55668"/>
    <w:rsid w:val="00C562C8"/>
    <w:rsid w:val="00C5696C"/>
    <w:rsid w:val="00C56D52"/>
    <w:rsid w:val="00C57166"/>
    <w:rsid w:val="00C574CE"/>
    <w:rsid w:val="00C57C32"/>
    <w:rsid w:val="00C6007C"/>
    <w:rsid w:val="00C60FE5"/>
    <w:rsid w:val="00C61772"/>
    <w:rsid w:val="00C61B3F"/>
    <w:rsid w:val="00C61F9E"/>
    <w:rsid w:val="00C62370"/>
    <w:rsid w:val="00C62AEE"/>
    <w:rsid w:val="00C6335B"/>
    <w:rsid w:val="00C636D9"/>
    <w:rsid w:val="00C63926"/>
    <w:rsid w:val="00C63D51"/>
    <w:rsid w:val="00C63EA6"/>
    <w:rsid w:val="00C65047"/>
    <w:rsid w:val="00C65463"/>
    <w:rsid w:val="00C65B50"/>
    <w:rsid w:val="00C66D3B"/>
    <w:rsid w:val="00C66E24"/>
    <w:rsid w:val="00C67150"/>
    <w:rsid w:val="00C678B8"/>
    <w:rsid w:val="00C705D2"/>
    <w:rsid w:val="00C7072F"/>
    <w:rsid w:val="00C71096"/>
    <w:rsid w:val="00C71393"/>
    <w:rsid w:val="00C71690"/>
    <w:rsid w:val="00C7254E"/>
    <w:rsid w:val="00C729A5"/>
    <w:rsid w:val="00C73336"/>
    <w:rsid w:val="00C73811"/>
    <w:rsid w:val="00C73B76"/>
    <w:rsid w:val="00C745D2"/>
    <w:rsid w:val="00C755C9"/>
    <w:rsid w:val="00C75854"/>
    <w:rsid w:val="00C76352"/>
    <w:rsid w:val="00C7696D"/>
    <w:rsid w:val="00C7724E"/>
    <w:rsid w:val="00C773C2"/>
    <w:rsid w:val="00C77AA5"/>
    <w:rsid w:val="00C77E42"/>
    <w:rsid w:val="00C77F5B"/>
    <w:rsid w:val="00C80550"/>
    <w:rsid w:val="00C80940"/>
    <w:rsid w:val="00C80A26"/>
    <w:rsid w:val="00C80AC4"/>
    <w:rsid w:val="00C8202E"/>
    <w:rsid w:val="00C828E4"/>
    <w:rsid w:val="00C8432A"/>
    <w:rsid w:val="00C8571A"/>
    <w:rsid w:val="00C8656E"/>
    <w:rsid w:val="00C867AA"/>
    <w:rsid w:val="00C86832"/>
    <w:rsid w:val="00C874B0"/>
    <w:rsid w:val="00C87EF3"/>
    <w:rsid w:val="00C9066E"/>
    <w:rsid w:val="00C90961"/>
    <w:rsid w:val="00C9143D"/>
    <w:rsid w:val="00C91D14"/>
    <w:rsid w:val="00C91E40"/>
    <w:rsid w:val="00C92887"/>
    <w:rsid w:val="00C92BBA"/>
    <w:rsid w:val="00C93C00"/>
    <w:rsid w:val="00C9439F"/>
    <w:rsid w:val="00C9463E"/>
    <w:rsid w:val="00C9492D"/>
    <w:rsid w:val="00C96481"/>
    <w:rsid w:val="00C96D76"/>
    <w:rsid w:val="00C971A6"/>
    <w:rsid w:val="00C97A48"/>
    <w:rsid w:val="00CA047E"/>
    <w:rsid w:val="00CA0A9A"/>
    <w:rsid w:val="00CA1190"/>
    <w:rsid w:val="00CA1AE5"/>
    <w:rsid w:val="00CA1D1E"/>
    <w:rsid w:val="00CA1DAA"/>
    <w:rsid w:val="00CA1E29"/>
    <w:rsid w:val="00CA2457"/>
    <w:rsid w:val="00CA2B2B"/>
    <w:rsid w:val="00CA34F9"/>
    <w:rsid w:val="00CA49F5"/>
    <w:rsid w:val="00CA53FE"/>
    <w:rsid w:val="00CA5E7A"/>
    <w:rsid w:val="00CA61AA"/>
    <w:rsid w:val="00CA620E"/>
    <w:rsid w:val="00CA6424"/>
    <w:rsid w:val="00CA67CD"/>
    <w:rsid w:val="00CA6BD1"/>
    <w:rsid w:val="00CA74DC"/>
    <w:rsid w:val="00CA7914"/>
    <w:rsid w:val="00CA7BEB"/>
    <w:rsid w:val="00CB109F"/>
    <w:rsid w:val="00CB13E7"/>
    <w:rsid w:val="00CB2E0A"/>
    <w:rsid w:val="00CB3058"/>
    <w:rsid w:val="00CB3338"/>
    <w:rsid w:val="00CB3D77"/>
    <w:rsid w:val="00CB4DC3"/>
    <w:rsid w:val="00CB5881"/>
    <w:rsid w:val="00CB6625"/>
    <w:rsid w:val="00CB6F7B"/>
    <w:rsid w:val="00CB6FEE"/>
    <w:rsid w:val="00CB70C5"/>
    <w:rsid w:val="00CB777A"/>
    <w:rsid w:val="00CC00B9"/>
    <w:rsid w:val="00CC08FB"/>
    <w:rsid w:val="00CC0F86"/>
    <w:rsid w:val="00CC1356"/>
    <w:rsid w:val="00CC1DCC"/>
    <w:rsid w:val="00CC2B60"/>
    <w:rsid w:val="00CC2FD5"/>
    <w:rsid w:val="00CC3837"/>
    <w:rsid w:val="00CC3CE8"/>
    <w:rsid w:val="00CC56C1"/>
    <w:rsid w:val="00CD1320"/>
    <w:rsid w:val="00CD18CF"/>
    <w:rsid w:val="00CD1F21"/>
    <w:rsid w:val="00CD4757"/>
    <w:rsid w:val="00CD4F11"/>
    <w:rsid w:val="00CD505D"/>
    <w:rsid w:val="00CD5E22"/>
    <w:rsid w:val="00CD61C9"/>
    <w:rsid w:val="00CE1E47"/>
    <w:rsid w:val="00CE1F4F"/>
    <w:rsid w:val="00CE2773"/>
    <w:rsid w:val="00CE30E6"/>
    <w:rsid w:val="00CE3C00"/>
    <w:rsid w:val="00CE5078"/>
    <w:rsid w:val="00CE5317"/>
    <w:rsid w:val="00CE5479"/>
    <w:rsid w:val="00CE5B3A"/>
    <w:rsid w:val="00CE6987"/>
    <w:rsid w:val="00CE791A"/>
    <w:rsid w:val="00CE7F9A"/>
    <w:rsid w:val="00CF1497"/>
    <w:rsid w:val="00CF1581"/>
    <w:rsid w:val="00CF1DBE"/>
    <w:rsid w:val="00CF226D"/>
    <w:rsid w:val="00CF4016"/>
    <w:rsid w:val="00CF5001"/>
    <w:rsid w:val="00CF5DC2"/>
    <w:rsid w:val="00CF65F3"/>
    <w:rsid w:val="00CF6840"/>
    <w:rsid w:val="00CF6F31"/>
    <w:rsid w:val="00CF7EE1"/>
    <w:rsid w:val="00D01D6C"/>
    <w:rsid w:val="00D029AD"/>
    <w:rsid w:val="00D03017"/>
    <w:rsid w:val="00D033C5"/>
    <w:rsid w:val="00D03435"/>
    <w:rsid w:val="00D045FF"/>
    <w:rsid w:val="00D04AFD"/>
    <w:rsid w:val="00D04B5E"/>
    <w:rsid w:val="00D04C33"/>
    <w:rsid w:val="00D04D5F"/>
    <w:rsid w:val="00D05602"/>
    <w:rsid w:val="00D05B70"/>
    <w:rsid w:val="00D06411"/>
    <w:rsid w:val="00D067D6"/>
    <w:rsid w:val="00D068CE"/>
    <w:rsid w:val="00D073F4"/>
    <w:rsid w:val="00D07CF9"/>
    <w:rsid w:val="00D07EA5"/>
    <w:rsid w:val="00D07FF6"/>
    <w:rsid w:val="00D107E1"/>
    <w:rsid w:val="00D10FE2"/>
    <w:rsid w:val="00D11FAC"/>
    <w:rsid w:val="00D121F4"/>
    <w:rsid w:val="00D13523"/>
    <w:rsid w:val="00D14D67"/>
    <w:rsid w:val="00D15394"/>
    <w:rsid w:val="00D15DEB"/>
    <w:rsid w:val="00D201A7"/>
    <w:rsid w:val="00D208E6"/>
    <w:rsid w:val="00D2123C"/>
    <w:rsid w:val="00D21E92"/>
    <w:rsid w:val="00D23599"/>
    <w:rsid w:val="00D23FFE"/>
    <w:rsid w:val="00D250C7"/>
    <w:rsid w:val="00D2654E"/>
    <w:rsid w:val="00D313DA"/>
    <w:rsid w:val="00D319DD"/>
    <w:rsid w:val="00D32AFA"/>
    <w:rsid w:val="00D3321E"/>
    <w:rsid w:val="00D33A15"/>
    <w:rsid w:val="00D33E6B"/>
    <w:rsid w:val="00D3421D"/>
    <w:rsid w:val="00D343D6"/>
    <w:rsid w:val="00D3497F"/>
    <w:rsid w:val="00D34B37"/>
    <w:rsid w:val="00D34BF6"/>
    <w:rsid w:val="00D3508E"/>
    <w:rsid w:val="00D35B91"/>
    <w:rsid w:val="00D3604D"/>
    <w:rsid w:val="00D36EF9"/>
    <w:rsid w:val="00D40658"/>
    <w:rsid w:val="00D408D2"/>
    <w:rsid w:val="00D43A5D"/>
    <w:rsid w:val="00D45838"/>
    <w:rsid w:val="00D47022"/>
    <w:rsid w:val="00D50345"/>
    <w:rsid w:val="00D50756"/>
    <w:rsid w:val="00D5075A"/>
    <w:rsid w:val="00D50840"/>
    <w:rsid w:val="00D51072"/>
    <w:rsid w:val="00D520AB"/>
    <w:rsid w:val="00D52523"/>
    <w:rsid w:val="00D52F9E"/>
    <w:rsid w:val="00D53257"/>
    <w:rsid w:val="00D543FB"/>
    <w:rsid w:val="00D54530"/>
    <w:rsid w:val="00D549D7"/>
    <w:rsid w:val="00D54CAE"/>
    <w:rsid w:val="00D55118"/>
    <w:rsid w:val="00D55B57"/>
    <w:rsid w:val="00D55C31"/>
    <w:rsid w:val="00D5642A"/>
    <w:rsid w:val="00D56537"/>
    <w:rsid w:val="00D56CFB"/>
    <w:rsid w:val="00D5740F"/>
    <w:rsid w:val="00D578A4"/>
    <w:rsid w:val="00D57AA5"/>
    <w:rsid w:val="00D60395"/>
    <w:rsid w:val="00D62387"/>
    <w:rsid w:val="00D624AE"/>
    <w:rsid w:val="00D62EA7"/>
    <w:rsid w:val="00D62F2B"/>
    <w:rsid w:val="00D633BF"/>
    <w:rsid w:val="00D63926"/>
    <w:rsid w:val="00D64F24"/>
    <w:rsid w:val="00D65404"/>
    <w:rsid w:val="00D661CC"/>
    <w:rsid w:val="00D666ED"/>
    <w:rsid w:val="00D6674A"/>
    <w:rsid w:val="00D66AA8"/>
    <w:rsid w:val="00D67304"/>
    <w:rsid w:val="00D67BB0"/>
    <w:rsid w:val="00D71421"/>
    <w:rsid w:val="00D71614"/>
    <w:rsid w:val="00D72545"/>
    <w:rsid w:val="00D74252"/>
    <w:rsid w:val="00D74635"/>
    <w:rsid w:val="00D747A6"/>
    <w:rsid w:val="00D756E5"/>
    <w:rsid w:val="00D759B0"/>
    <w:rsid w:val="00D76D68"/>
    <w:rsid w:val="00D7750B"/>
    <w:rsid w:val="00D77695"/>
    <w:rsid w:val="00D77BE1"/>
    <w:rsid w:val="00D80859"/>
    <w:rsid w:val="00D81845"/>
    <w:rsid w:val="00D838DA"/>
    <w:rsid w:val="00D83E50"/>
    <w:rsid w:val="00D84E93"/>
    <w:rsid w:val="00D84EB1"/>
    <w:rsid w:val="00D84F68"/>
    <w:rsid w:val="00D85A3C"/>
    <w:rsid w:val="00D86F28"/>
    <w:rsid w:val="00D86F89"/>
    <w:rsid w:val="00D91912"/>
    <w:rsid w:val="00D92DB2"/>
    <w:rsid w:val="00D92DE0"/>
    <w:rsid w:val="00D92DFC"/>
    <w:rsid w:val="00D931A3"/>
    <w:rsid w:val="00D932FA"/>
    <w:rsid w:val="00D93606"/>
    <w:rsid w:val="00D938E4"/>
    <w:rsid w:val="00D942B3"/>
    <w:rsid w:val="00D954AB"/>
    <w:rsid w:val="00D9671B"/>
    <w:rsid w:val="00D9706D"/>
    <w:rsid w:val="00D97462"/>
    <w:rsid w:val="00DA00EC"/>
    <w:rsid w:val="00DA03BF"/>
    <w:rsid w:val="00DA0CD9"/>
    <w:rsid w:val="00DA2404"/>
    <w:rsid w:val="00DA3002"/>
    <w:rsid w:val="00DA3633"/>
    <w:rsid w:val="00DA3F32"/>
    <w:rsid w:val="00DA4104"/>
    <w:rsid w:val="00DA44EB"/>
    <w:rsid w:val="00DA45B6"/>
    <w:rsid w:val="00DA4F2B"/>
    <w:rsid w:val="00DA6E9E"/>
    <w:rsid w:val="00DB002F"/>
    <w:rsid w:val="00DB01AE"/>
    <w:rsid w:val="00DB02E0"/>
    <w:rsid w:val="00DB19A7"/>
    <w:rsid w:val="00DB26DC"/>
    <w:rsid w:val="00DB2E1A"/>
    <w:rsid w:val="00DB3985"/>
    <w:rsid w:val="00DB407E"/>
    <w:rsid w:val="00DB5B8B"/>
    <w:rsid w:val="00DB5CE2"/>
    <w:rsid w:val="00DB653D"/>
    <w:rsid w:val="00DC04C6"/>
    <w:rsid w:val="00DC0ED2"/>
    <w:rsid w:val="00DC1699"/>
    <w:rsid w:val="00DC1D94"/>
    <w:rsid w:val="00DC3A1D"/>
    <w:rsid w:val="00DC5637"/>
    <w:rsid w:val="00DC59B6"/>
    <w:rsid w:val="00DC5D59"/>
    <w:rsid w:val="00DC5EF7"/>
    <w:rsid w:val="00DC71D8"/>
    <w:rsid w:val="00DC71EC"/>
    <w:rsid w:val="00DC72AC"/>
    <w:rsid w:val="00DC7382"/>
    <w:rsid w:val="00DC74FD"/>
    <w:rsid w:val="00DD0DBA"/>
    <w:rsid w:val="00DD1C77"/>
    <w:rsid w:val="00DD2A94"/>
    <w:rsid w:val="00DD334C"/>
    <w:rsid w:val="00DD3B57"/>
    <w:rsid w:val="00DD4964"/>
    <w:rsid w:val="00DD4A1F"/>
    <w:rsid w:val="00DD4F0D"/>
    <w:rsid w:val="00DD5417"/>
    <w:rsid w:val="00DD614F"/>
    <w:rsid w:val="00DE1295"/>
    <w:rsid w:val="00DE29AD"/>
    <w:rsid w:val="00DE461D"/>
    <w:rsid w:val="00DE4C16"/>
    <w:rsid w:val="00DE535D"/>
    <w:rsid w:val="00DE5B72"/>
    <w:rsid w:val="00DE6395"/>
    <w:rsid w:val="00DE753C"/>
    <w:rsid w:val="00DF160A"/>
    <w:rsid w:val="00DF197D"/>
    <w:rsid w:val="00DF254D"/>
    <w:rsid w:val="00DF2B5D"/>
    <w:rsid w:val="00DF350F"/>
    <w:rsid w:val="00DF421A"/>
    <w:rsid w:val="00DF4267"/>
    <w:rsid w:val="00DF480C"/>
    <w:rsid w:val="00DF4A98"/>
    <w:rsid w:val="00DF5B80"/>
    <w:rsid w:val="00DF5D44"/>
    <w:rsid w:val="00DF5DAC"/>
    <w:rsid w:val="00DF66B1"/>
    <w:rsid w:val="00DF6BA3"/>
    <w:rsid w:val="00DF6C5A"/>
    <w:rsid w:val="00DF73E2"/>
    <w:rsid w:val="00E0015A"/>
    <w:rsid w:val="00E005B6"/>
    <w:rsid w:val="00E00B31"/>
    <w:rsid w:val="00E00F4C"/>
    <w:rsid w:val="00E012DF"/>
    <w:rsid w:val="00E01762"/>
    <w:rsid w:val="00E01F5C"/>
    <w:rsid w:val="00E02836"/>
    <w:rsid w:val="00E02CDB"/>
    <w:rsid w:val="00E048F5"/>
    <w:rsid w:val="00E0570E"/>
    <w:rsid w:val="00E05A22"/>
    <w:rsid w:val="00E061F7"/>
    <w:rsid w:val="00E06EB3"/>
    <w:rsid w:val="00E07141"/>
    <w:rsid w:val="00E07BDE"/>
    <w:rsid w:val="00E1028E"/>
    <w:rsid w:val="00E10724"/>
    <w:rsid w:val="00E10D63"/>
    <w:rsid w:val="00E11DE9"/>
    <w:rsid w:val="00E121E6"/>
    <w:rsid w:val="00E13481"/>
    <w:rsid w:val="00E1442C"/>
    <w:rsid w:val="00E14752"/>
    <w:rsid w:val="00E159E2"/>
    <w:rsid w:val="00E15B05"/>
    <w:rsid w:val="00E16705"/>
    <w:rsid w:val="00E17100"/>
    <w:rsid w:val="00E1723F"/>
    <w:rsid w:val="00E17694"/>
    <w:rsid w:val="00E20F4F"/>
    <w:rsid w:val="00E2205E"/>
    <w:rsid w:val="00E22388"/>
    <w:rsid w:val="00E22D03"/>
    <w:rsid w:val="00E23070"/>
    <w:rsid w:val="00E2334F"/>
    <w:rsid w:val="00E23BF3"/>
    <w:rsid w:val="00E23D00"/>
    <w:rsid w:val="00E2596C"/>
    <w:rsid w:val="00E25C72"/>
    <w:rsid w:val="00E25F82"/>
    <w:rsid w:val="00E268B6"/>
    <w:rsid w:val="00E26AA3"/>
    <w:rsid w:val="00E27E20"/>
    <w:rsid w:val="00E304E4"/>
    <w:rsid w:val="00E305DE"/>
    <w:rsid w:val="00E30AB6"/>
    <w:rsid w:val="00E30B7E"/>
    <w:rsid w:val="00E30F28"/>
    <w:rsid w:val="00E31139"/>
    <w:rsid w:val="00E31F5C"/>
    <w:rsid w:val="00E32028"/>
    <w:rsid w:val="00E32F63"/>
    <w:rsid w:val="00E34680"/>
    <w:rsid w:val="00E34A32"/>
    <w:rsid w:val="00E34AC3"/>
    <w:rsid w:val="00E34E4E"/>
    <w:rsid w:val="00E355BD"/>
    <w:rsid w:val="00E3657A"/>
    <w:rsid w:val="00E402BE"/>
    <w:rsid w:val="00E40371"/>
    <w:rsid w:val="00E407E4"/>
    <w:rsid w:val="00E40803"/>
    <w:rsid w:val="00E4092D"/>
    <w:rsid w:val="00E40C97"/>
    <w:rsid w:val="00E40E91"/>
    <w:rsid w:val="00E41246"/>
    <w:rsid w:val="00E423EF"/>
    <w:rsid w:val="00E43388"/>
    <w:rsid w:val="00E43CBC"/>
    <w:rsid w:val="00E44B22"/>
    <w:rsid w:val="00E45BDD"/>
    <w:rsid w:val="00E45E6A"/>
    <w:rsid w:val="00E46E06"/>
    <w:rsid w:val="00E47C94"/>
    <w:rsid w:val="00E5055B"/>
    <w:rsid w:val="00E50E35"/>
    <w:rsid w:val="00E50E70"/>
    <w:rsid w:val="00E511AD"/>
    <w:rsid w:val="00E512ED"/>
    <w:rsid w:val="00E51EE5"/>
    <w:rsid w:val="00E529D9"/>
    <w:rsid w:val="00E52B6B"/>
    <w:rsid w:val="00E53339"/>
    <w:rsid w:val="00E5549F"/>
    <w:rsid w:val="00E5609F"/>
    <w:rsid w:val="00E5639D"/>
    <w:rsid w:val="00E56491"/>
    <w:rsid w:val="00E5675C"/>
    <w:rsid w:val="00E56776"/>
    <w:rsid w:val="00E56FED"/>
    <w:rsid w:val="00E57398"/>
    <w:rsid w:val="00E57B66"/>
    <w:rsid w:val="00E60A67"/>
    <w:rsid w:val="00E61034"/>
    <w:rsid w:val="00E61543"/>
    <w:rsid w:val="00E616D5"/>
    <w:rsid w:val="00E6317A"/>
    <w:rsid w:val="00E64BD3"/>
    <w:rsid w:val="00E64FF5"/>
    <w:rsid w:val="00E66257"/>
    <w:rsid w:val="00E663B9"/>
    <w:rsid w:val="00E6696C"/>
    <w:rsid w:val="00E67152"/>
    <w:rsid w:val="00E671E6"/>
    <w:rsid w:val="00E673BA"/>
    <w:rsid w:val="00E6780F"/>
    <w:rsid w:val="00E709EE"/>
    <w:rsid w:val="00E71104"/>
    <w:rsid w:val="00E71D70"/>
    <w:rsid w:val="00E72398"/>
    <w:rsid w:val="00E735A8"/>
    <w:rsid w:val="00E7369A"/>
    <w:rsid w:val="00E73863"/>
    <w:rsid w:val="00E73882"/>
    <w:rsid w:val="00E74FBF"/>
    <w:rsid w:val="00E75422"/>
    <w:rsid w:val="00E755A5"/>
    <w:rsid w:val="00E773A7"/>
    <w:rsid w:val="00E77909"/>
    <w:rsid w:val="00E8065C"/>
    <w:rsid w:val="00E8093B"/>
    <w:rsid w:val="00E80B4D"/>
    <w:rsid w:val="00E81444"/>
    <w:rsid w:val="00E815BF"/>
    <w:rsid w:val="00E81EC2"/>
    <w:rsid w:val="00E82AE2"/>
    <w:rsid w:val="00E8382D"/>
    <w:rsid w:val="00E848B3"/>
    <w:rsid w:val="00E84CD6"/>
    <w:rsid w:val="00E8536B"/>
    <w:rsid w:val="00E858C7"/>
    <w:rsid w:val="00E8680F"/>
    <w:rsid w:val="00E86A77"/>
    <w:rsid w:val="00E86FAB"/>
    <w:rsid w:val="00E90127"/>
    <w:rsid w:val="00E902C5"/>
    <w:rsid w:val="00E91319"/>
    <w:rsid w:val="00E9158D"/>
    <w:rsid w:val="00E91FBC"/>
    <w:rsid w:val="00E93875"/>
    <w:rsid w:val="00E93B99"/>
    <w:rsid w:val="00E9401E"/>
    <w:rsid w:val="00E942EC"/>
    <w:rsid w:val="00E942F2"/>
    <w:rsid w:val="00E94D10"/>
    <w:rsid w:val="00E94F6C"/>
    <w:rsid w:val="00E94FF4"/>
    <w:rsid w:val="00E95738"/>
    <w:rsid w:val="00E959AA"/>
    <w:rsid w:val="00E96580"/>
    <w:rsid w:val="00E96C64"/>
    <w:rsid w:val="00E97465"/>
    <w:rsid w:val="00E97E96"/>
    <w:rsid w:val="00EA1D7D"/>
    <w:rsid w:val="00EA21C0"/>
    <w:rsid w:val="00EA27D1"/>
    <w:rsid w:val="00EA29C7"/>
    <w:rsid w:val="00EA3667"/>
    <w:rsid w:val="00EA367F"/>
    <w:rsid w:val="00EA4A41"/>
    <w:rsid w:val="00EA4C75"/>
    <w:rsid w:val="00EA511F"/>
    <w:rsid w:val="00EA51E1"/>
    <w:rsid w:val="00EA5941"/>
    <w:rsid w:val="00EA7046"/>
    <w:rsid w:val="00EA7252"/>
    <w:rsid w:val="00EB09BC"/>
    <w:rsid w:val="00EB0A37"/>
    <w:rsid w:val="00EB13FA"/>
    <w:rsid w:val="00EB186F"/>
    <w:rsid w:val="00EB1F5D"/>
    <w:rsid w:val="00EB2356"/>
    <w:rsid w:val="00EB3A7D"/>
    <w:rsid w:val="00EB3AFE"/>
    <w:rsid w:val="00EB3C72"/>
    <w:rsid w:val="00EB51E2"/>
    <w:rsid w:val="00EB5320"/>
    <w:rsid w:val="00EB6625"/>
    <w:rsid w:val="00EB6C86"/>
    <w:rsid w:val="00EB6E47"/>
    <w:rsid w:val="00EB77BA"/>
    <w:rsid w:val="00EC066F"/>
    <w:rsid w:val="00EC0A2C"/>
    <w:rsid w:val="00EC0E5B"/>
    <w:rsid w:val="00EC384F"/>
    <w:rsid w:val="00EC3B12"/>
    <w:rsid w:val="00EC3C4F"/>
    <w:rsid w:val="00EC42DB"/>
    <w:rsid w:val="00EC4D91"/>
    <w:rsid w:val="00EC5773"/>
    <w:rsid w:val="00EC5CAF"/>
    <w:rsid w:val="00EC60E1"/>
    <w:rsid w:val="00EC623F"/>
    <w:rsid w:val="00EC6258"/>
    <w:rsid w:val="00EC657F"/>
    <w:rsid w:val="00EC65A0"/>
    <w:rsid w:val="00EC6FCA"/>
    <w:rsid w:val="00EC70B9"/>
    <w:rsid w:val="00EC72F7"/>
    <w:rsid w:val="00EC7401"/>
    <w:rsid w:val="00ED0215"/>
    <w:rsid w:val="00ED0C85"/>
    <w:rsid w:val="00ED0E10"/>
    <w:rsid w:val="00ED1A33"/>
    <w:rsid w:val="00ED214C"/>
    <w:rsid w:val="00ED23D6"/>
    <w:rsid w:val="00ED33BC"/>
    <w:rsid w:val="00ED59AA"/>
    <w:rsid w:val="00ED5C0C"/>
    <w:rsid w:val="00ED6F52"/>
    <w:rsid w:val="00ED790B"/>
    <w:rsid w:val="00ED7B5C"/>
    <w:rsid w:val="00EE2154"/>
    <w:rsid w:val="00EE325F"/>
    <w:rsid w:val="00EE345B"/>
    <w:rsid w:val="00EE4164"/>
    <w:rsid w:val="00EE421C"/>
    <w:rsid w:val="00EE5128"/>
    <w:rsid w:val="00EE5E78"/>
    <w:rsid w:val="00EE63B0"/>
    <w:rsid w:val="00EE64A0"/>
    <w:rsid w:val="00EE6C84"/>
    <w:rsid w:val="00EE7074"/>
    <w:rsid w:val="00EE73FE"/>
    <w:rsid w:val="00EE783A"/>
    <w:rsid w:val="00EE7A06"/>
    <w:rsid w:val="00EF0205"/>
    <w:rsid w:val="00EF0E24"/>
    <w:rsid w:val="00EF21EF"/>
    <w:rsid w:val="00EF2DDB"/>
    <w:rsid w:val="00EF2F01"/>
    <w:rsid w:val="00EF33C6"/>
    <w:rsid w:val="00EF3613"/>
    <w:rsid w:val="00EF3FF1"/>
    <w:rsid w:val="00EF4145"/>
    <w:rsid w:val="00EF4300"/>
    <w:rsid w:val="00EF51F7"/>
    <w:rsid w:val="00EF5844"/>
    <w:rsid w:val="00EF6FCC"/>
    <w:rsid w:val="00F018CD"/>
    <w:rsid w:val="00F03450"/>
    <w:rsid w:val="00F03EE7"/>
    <w:rsid w:val="00F0470A"/>
    <w:rsid w:val="00F047DC"/>
    <w:rsid w:val="00F05178"/>
    <w:rsid w:val="00F0767D"/>
    <w:rsid w:val="00F07BC0"/>
    <w:rsid w:val="00F11368"/>
    <w:rsid w:val="00F119FE"/>
    <w:rsid w:val="00F123A8"/>
    <w:rsid w:val="00F126AA"/>
    <w:rsid w:val="00F12E2A"/>
    <w:rsid w:val="00F130A4"/>
    <w:rsid w:val="00F13550"/>
    <w:rsid w:val="00F142F7"/>
    <w:rsid w:val="00F15018"/>
    <w:rsid w:val="00F152A6"/>
    <w:rsid w:val="00F153C8"/>
    <w:rsid w:val="00F16F5E"/>
    <w:rsid w:val="00F17551"/>
    <w:rsid w:val="00F17985"/>
    <w:rsid w:val="00F179E2"/>
    <w:rsid w:val="00F17F18"/>
    <w:rsid w:val="00F22164"/>
    <w:rsid w:val="00F224F2"/>
    <w:rsid w:val="00F23919"/>
    <w:rsid w:val="00F25255"/>
    <w:rsid w:val="00F25955"/>
    <w:rsid w:val="00F25C0D"/>
    <w:rsid w:val="00F26058"/>
    <w:rsid w:val="00F269DD"/>
    <w:rsid w:val="00F2721E"/>
    <w:rsid w:val="00F30AD3"/>
    <w:rsid w:val="00F318FA"/>
    <w:rsid w:val="00F333CA"/>
    <w:rsid w:val="00F333FE"/>
    <w:rsid w:val="00F339D4"/>
    <w:rsid w:val="00F34EDD"/>
    <w:rsid w:val="00F35149"/>
    <w:rsid w:val="00F36F1A"/>
    <w:rsid w:val="00F3712E"/>
    <w:rsid w:val="00F373D4"/>
    <w:rsid w:val="00F3788D"/>
    <w:rsid w:val="00F37BAE"/>
    <w:rsid w:val="00F37D9F"/>
    <w:rsid w:val="00F4056A"/>
    <w:rsid w:val="00F40FFD"/>
    <w:rsid w:val="00F426C5"/>
    <w:rsid w:val="00F42C3C"/>
    <w:rsid w:val="00F431D5"/>
    <w:rsid w:val="00F443EB"/>
    <w:rsid w:val="00F44FAB"/>
    <w:rsid w:val="00F51614"/>
    <w:rsid w:val="00F51D3D"/>
    <w:rsid w:val="00F52638"/>
    <w:rsid w:val="00F53372"/>
    <w:rsid w:val="00F544F9"/>
    <w:rsid w:val="00F548C0"/>
    <w:rsid w:val="00F55249"/>
    <w:rsid w:val="00F552E2"/>
    <w:rsid w:val="00F55E33"/>
    <w:rsid w:val="00F56F81"/>
    <w:rsid w:val="00F57BD1"/>
    <w:rsid w:val="00F57EFD"/>
    <w:rsid w:val="00F60A31"/>
    <w:rsid w:val="00F6170F"/>
    <w:rsid w:val="00F61A95"/>
    <w:rsid w:val="00F61F6A"/>
    <w:rsid w:val="00F61FC2"/>
    <w:rsid w:val="00F63B00"/>
    <w:rsid w:val="00F63D3E"/>
    <w:rsid w:val="00F63FBB"/>
    <w:rsid w:val="00F6464C"/>
    <w:rsid w:val="00F65B09"/>
    <w:rsid w:val="00F66178"/>
    <w:rsid w:val="00F66DBE"/>
    <w:rsid w:val="00F674CB"/>
    <w:rsid w:val="00F67B6D"/>
    <w:rsid w:val="00F70CB9"/>
    <w:rsid w:val="00F730EE"/>
    <w:rsid w:val="00F73430"/>
    <w:rsid w:val="00F7357D"/>
    <w:rsid w:val="00F7415B"/>
    <w:rsid w:val="00F7485C"/>
    <w:rsid w:val="00F75F8C"/>
    <w:rsid w:val="00F768D2"/>
    <w:rsid w:val="00F771F7"/>
    <w:rsid w:val="00F77B38"/>
    <w:rsid w:val="00F77F38"/>
    <w:rsid w:val="00F8079C"/>
    <w:rsid w:val="00F8213B"/>
    <w:rsid w:val="00F82939"/>
    <w:rsid w:val="00F83C18"/>
    <w:rsid w:val="00F842BA"/>
    <w:rsid w:val="00F846CD"/>
    <w:rsid w:val="00F84D6A"/>
    <w:rsid w:val="00F84E4D"/>
    <w:rsid w:val="00F87632"/>
    <w:rsid w:val="00F87E55"/>
    <w:rsid w:val="00F9050D"/>
    <w:rsid w:val="00F907EA"/>
    <w:rsid w:val="00F90810"/>
    <w:rsid w:val="00F90ED7"/>
    <w:rsid w:val="00F917CC"/>
    <w:rsid w:val="00F92AA4"/>
    <w:rsid w:val="00F92C07"/>
    <w:rsid w:val="00F92CD1"/>
    <w:rsid w:val="00F93CF8"/>
    <w:rsid w:val="00F940C8"/>
    <w:rsid w:val="00F95318"/>
    <w:rsid w:val="00F9542F"/>
    <w:rsid w:val="00F97B69"/>
    <w:rsid w:val="00FA0535"/>
    <w:rsid w:val="00FA0CF6"/>
    <w:rsid w:val="00FA1225"/>
    <w:rsid w:val="00FA191C"/>
    <w:rsid w:val="00FA1AD5"/>
    <w:rsid w:val="00FA2BC7"/>
    <w:rsid w:val="00FA2C1B"/>
    <w:rsid w:val="00FA3ED9"/>
    <w:rsid w:val="00FA4E40"/>
    <w:rsid w:val="00FA54BD"/>
    <w:rsid w:val="00FA5A15"/>
    <w:rsid w:val="00FA5F20"/>
    <w:rsid w:val="00FA71F7"/>
    <w:rsid w:val="00FB0101"/>
    <w:rsid w:val="00FB0494"/>
    <w:rsid w:val="00FB13AB"/>
    <w:rsid w:val="00FB13BD"/>
    <w:rsid w:val="00FB17AD"/>
    <w:rsid w:val="00FB1DFE"/>
    <w:rsid w:val="00FB2433"/>
    <w:rsid w:val="00FB311E"/>
    <w:rsid w:val="00FB317E"/>
    <w:rsid w:val="00FB31B3"/>
    <w:rsid w:val="00FB350D"/>
    <w:rsid w:val="00FB407D"/>
    <w:rsid w:val="00FB41FE"/>
    <w:rsid w:val="00FB4B9D"/>
    <w:rsid w:val="00FB5613"/>
    <w:rsid w:val="00FB6707"/>
    <w:rsid w:val="00FB71EF"/>
    <w:rsid w:val="00FB7296"/>
    <w:rsid w:val="00FB7A7F"/>
    <w:rsid w:val="00FC0986"/>
    <w:rsid w:val="00FC13FB"/>
    <w:rsid w:val="00FC30BB"/>
    <w:rsid w:val="00FC45D3"/>
    <w:rsid w:val="00FC4BDC"/>
    <w:rsid w:val="00FC61CC"/>
    <w:rsid w:val="00FC7AAC"/>
    <w:rsid w:val="00FD1398"/>
    <w:rsid w:val="00FD1798"/>
    <w:rsid w:val="00FD17D5"/>
    <w:rsid w:val="00FD2BB6"/>
    <w:rsid w:val="00FD3AB3"/>
    <w:rsid w:val="00FD409B"/>
    <w:rsid w:val="00FD4516"/>
    <w:rsid w:val="00FD4CAF"/>
    <w:rsid w:val="00FD5181"/>
    <w:rsid w:val="00FD5B8F"/>
    <w:rsid w:val="00FD692F"/>
    <w:rsid w:val="00FD69FF"/>
    <w:rsid w:val="00FD7008"/>
    <w:rsid w:val="00FD7720"/>
    <w:rsid w:val="00FD7F7B"/>
    <w:rsid w:val="00FE0BD1"/>
    <w:rsid w:val="00FE1111"/>
    <w:rsid w:val="00FE1B35"/>
    <w:rsid w:val="00FE296D"/>
    <w:rsid w:val="00FE3607"/>
    <w:rsid w:val="00FE450A"/>
    <w:rsid w:val="00FE4BC1"/>
    <w:rsid w:val="00FE4F1F"/>
    <w:rsid w:val="00FE5197"/>
    <w:rsid w:val="00FE5587"/>
    <w:rsid w:val="00FE5EA0"/>
    <w:rsid w:val="00FE60C2"/>
    <w:rsid w:val="00FF01E7"/>
    <w:rsid w:val="00FF0FCF"/>
    <w:rsid w:val="00FF1780"/>
    <w:rsid w:val="00FF234C"/>
    <w:rsid w:val="00FF2760"/>
    <w:rsid w:val="00FF2A12"/>
    <w:rsid w:val="00FF31CE"/>
    <w:rsid w:val="00FF3267"/>
    <w:rsid w:val="00FF3D7B"/>
    <w:rsid w:val="00FF3FCB"/>
    <w:rsid w:val="00FF55EB"/>
    <w:rsid w:val="00FF5F5E"/>
    <w:rsid w:val="00FF609F"/>
    <w:rsid w:val="00FF6C98"/>
    <w:rsid w:val="00FF7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5f5f5f"/>
    </o:shapedefaults>
    <o:shapelayout v:ext="edit">
      <o:idmap v:ext="edit" data="1"/>
    </o:shapelayout>
  </w:shapeDefaults>
  <w:decimalSymbol w:val=","/>
  <w:listSeparator w:val=";"/>
  <w14:docId w14:val="203C7E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A1298"/>
    <w:rPr>
      <w:rFonts w:ascii="Arial" w:hAnsi="Arial"/>
      <w:position w:val="6"/>
    </w:rPr>
  </w:style>
  <w:style w:type="paragraph" w:styleId="Nadpis1">
    <w:name w:val="heading 1"/>
    <w:basedOn w:val="Normln"/>
    <w:next w:val="Normln"/>
    <w:qFormat/>
    <w:rsid w:val="00074021"/>
    <w:pPr>
      <w:keepNext/>
      <w:spacing w:before="240" w:after="60"/>
      <w:jc w:val="right"/>
      <w:outlineLvl w:val="0"/>
    </w:pPr>
    <w:rPr>
      <w:rFonts w:cs="Arial"/>
      <w:bCs/>
      <w:color w:val="808080"/>
      <w:spacing w:val="60"/>
      <w:kern w:val="32"/>
      <w:sz w:val="90"/>
      <w:szCs w:val="90"/>
    </w:rPr>
  </w:style>
  <w:style w:type="paragraph" w:styleId="Nadpis2">
    <w:name w:val="heading 2"/>
    <w:basedOn w:val="Normln"/>
    <w:next w:val="Normln"/>
    <w:qFormat/>
    <w:rsid w:val="00074021"/>
    <w:pPr>
      <w:keepNext/>
      <w:spacing w:before="240" w:after="60"/>
      <w:jc w:val="right"/>
      <w:outlineLvl w:val="1"/>
    </w:pPr>
    <w:rPr>
      <w:rFonts w:cs="Arial"/>
      <w:bCs/>
      <w:iCs/>
      <w:color w:val="808080"/>
      <w:spacing w:val="20"/>
      <w:sz w:val="50"/>
      <w:szCs w:val="50"/>
    </w:rPr>
  </w:style>
  <w:style w:type="paragraph" w:styleId="Nadpis3">
    <w:name w:val="heading 3"/>
    <w:basedOn w:val="Normln"/>
    <w:next w:val="Normln"/>
    <w:qFormat/>
    <w:rsid w:val="00074021"/>
    <w:pPr>
      <w:keepNext/>
      <w:tabs>
        <w:tab w:val="left" w:pos="4253"/>
      </w:tabs>
      <w:spacing w:before="240" w:after="60"/>
      <w:jc w:val="right"/>
      <w:outlineLvl w:val="2"/>
    </w:pPr>
    <w:rPr>
      <w:rFonts w:cs="Arial"/>
      <w:b/>
      <w:bCs/>
      <w:color w:val="333333"/>
      <w:spacing w:val="30"/>
      <w:sz w:val="28"/>
      <w:szCs w:val="28"/>
    </w:rPr>
  </w:style>
  <w:style w:type="paragraph" w:styleId="Nadpis6">
    <w:name w:val="heading 6"/>
    <w:basedOn w:val="Normln"/>
    <w:next w:val="Normln"/>
    <w:qFormat/>
    <w:rsid w:val="00074021"/>
    <w:pPr>
      <w:keepNext/>
      <w:outlineLvl w:val="5"/>
    </w:pPr>
    <w:rPr>
      <w:position w:val="0"/>
      <w:sz w:val="24"/>
    </w:rPr>
  </w:style>
  <w:style w:type="paragraph" w:styleId="Nadpis8">
    <w:name w:val="heading 8"/>
    <w:basedOn w:val="Normln"/>
    <w:next w:val="Normln"/>
    <w:qFormat/>
    <w:rsid w:val="00074021"/>
    <w:pPr>
      <w:keepNext/>
      <w:outlineLvl w:val="7"/>
    </w:pPr>
    <w:rPr>
      <w:caps/>
      <w:snapToGrid w:val="0"/>
      <w:color w:val="000000"/>
      <w:position w:val="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Rozloendokumentu">
    <w:name w:val="Document Map"/>
    <w:basedOn w:val="Normln"/>
    <w:semiHidden/>
    <w:rsid w:val="00074021"/>
    <w:pPr>
      <w:shd w:val="clear" w:color="auto" w:fill="000080"/>
    </w:pPr>
    <w:rPr>
      <w:rFonts w:ascii="Tahoma" w:hAnsi="Tahoma" w:cs="Tahoma"/>
    </w:rPr>
  </w:style>
  <w:style w:type="character" w:customStyle="1" w:styleId="Styl2Char">
    <w:name w:val="Styl2 Char"/>
    <w:rsid w:val="00074021"/>
    <w:rPr>
      <w:rFonts w:ascii="HelveticaNewE" w:hAnsi="HelveticaNewE" w:cs="Arial"/>
      <w:b/>
      <w:bCs/>
      <w:color w:val="333333"/>
      <w:spacing w:val="30"/>
      <w:position w:val="6"/>
      <w:sz w:val="36"/>
      <w:szCs w:val="36"/>
      <w:lang w:val="cs-CZ" w:eastAsia="cs-CZ" w:bidi="ar-SA"/>
    </w:rPr>
  </w:style>
  <w:style w:type="paragraph" w:styleId="Zhlav">
    <w:name w:val="header"/>
    <w:basedOn w:val="Normln"/>
    <w:link w:val="ZhlavChar"/>
    <w:uiPriority w:val="99"/>
    <w:rsid w:val="00074021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074021"/>
    <w:pPr>
      <w:tabs>
        <w:tab w:val="center" w:pos="4536"/>
        <w:tab w:val="right" w:pos="9072"/>
      </w:tabs>
    </w:pPr>
  </w:style>
  <w:style w:type="character" w:customStyle="1" w:styleId="Nadpis1Char">
    <w:name w:val="Nadpis 1 Char"/>
    <w:rsid w:val="00074021"/>
    <w:rPr>
      <w:rFonts w:ascii="HelveticaNewE" w:hAnsi="HelveticaNewE" w:cs="Arial"/>
      <w:bCs/>
      <w:color w:val="808080"/>
      <w:spacing w:val="60"/>
      <w:kern w:val="32"/>
      <w:sz w:val="90"/>
      <w:szCs w:val="90"/>
      <w:lang w:val="cs-CZ" w:eastAsia="cs-CZ" w:bidi="ar-SA"/>
    </w:rPr>
  </w:style>
  <w:style w:type="paragraph" w:styleId="Zkladntext2">
    <w:name w:val="Body Text 2"/>
    <w:basedOn w:val="Normln"/>
    <w:link w:val="Zkladntext2Char"/>
    <w:rsid w:val="00074021"/>
    <w:rPr>
      <w:sz w:val="24"/>
    </w:rPr>
  </w:style>
  <w:style w:type="paragraph" w:customStyle="1" w:styleId="Styl2">
    <w:name w:val="Styl2"/>
    <w:basedOn w:val="Nadpis3"/>
    <w:rsid w:val="00074021"/>
    <w:pPr>
      <w:jc w:val="left"/>
    </w:pPr>
    <w:rPr>
      <w:sz w:val="36"/>
      <w:szCs w:val="36"/>
    </w:rPr>
  </w:style>
  <w:style w:type="paragraph" w:customStyle="1" w:styleId="tiskovamedia">
    <w:name w:val="tiskova media"/>
    <w:basedOn w:val="Normln"/>
    <w:rsid w:val="00074021"/>
    <w:pPr>
      <w:keepNext/>
      <w:tabs>
        <w:tab w:val="left" w:pos="4082"/>
        <w:tab w:val="left" w:pos="4139"/>
      </w:tabs>
      <w:spacing w:before="240" w:after="200"/>
      <w:outlineLvl w:val="2"/>
    </w:pPr>
    <w:rPr>
      <w:b/>
      <w:bCs/>
      <w:color w:val="999999"/>
      <w:spacing w:val="30"/>
      <w:sz w:val="44"/>
      <w:szCs w:val="36"/>
    </w:rPr>
  </w:style>
  <w:style w:type="character" w:customStyle="1" w:styleId="tiskovamediaChar">
    <w:name w:val="tiskova media Char"/>
    <w:rsid w:val="00074021"/>
    <w:rPr>
      <w:rFonts w:ascii="HelveticaNewE" w:hAnsi="HelveticaNewE"/>
      <w:b/>
      <w:bCs/>
      <w:color w:val="999999"/>
      <w:spacing w:val="30"/>
      <w:position w:val="6"/>
      <w:sz w:val="44"/>
      <w:szCs w:val="36"/>
      <w:lang w:val="cs-CZ" w:eastAsia="cs-CZ" w:bidi="ar-SA"/>
    </w:rPr>
  </w:style>
  <w:style w:type="character" w:customStyle="1" w:styleId="Nadpis3Char">
    <w:name w:val="Nadpis 3 Char"/>
    <w:rsid w:val="00074021"/>
    <w:rPr>
      <w:rFonts w:ascii="HelveticaNewE" w:hAnsi="HelveticaNewE" w:cs="Arial"/>
      <w:b/>
      <w:bCs/>
      <w:color w:val="333333"/>
      <w:spacing w:val="30"/>
      <w:position w:val="6"/>
      <w:sz w:val="28"/>
      <w:szCs w:val="28"/>
      <w:lang w:val="cs-CZ" w:eastAsia="cs-CZ" w:bidi="ar-SA"/>
    </w:rPr>
  </w:style>
  <w:style w:type="paragraph" w:customStyle="1" w:styleId="StylStyl214b">
    <w:name w:val="Styl Styl2 + 14 b."/>
    <w:basedOn w:val="Styl2"/>
    <w:rsid w:val="00074021"/>
    <w:pPr>
      <w:tabs>
        <w:tab w:val="clear" w:pos="4253"/>
        <w:tab w:val="left" w:pos="4082"/>
      </w:tabs>
    </w:pPr>
    <w:rPr>
      <w:sz w:val="28"/>
    </w:rPr>
  </w:style>
  <w:style w:type="paragraph" w:customStyle="1" w:styleId="StylStylStyl214b18b">
    <w:name w:val="Styl Styl Styl2 + 14 b. + 18 b."/>
    <w:basedOn w:val="StylStyl214b"/>
    <w:rsid w:val="00074021"/>
    <w:rPr>
      <w:sz w:val="36"/>
    </w:rPr>
  </w:style>
  <w:style w:type="character" w:customStyle="1" w:styleId="StylStyl214bChar">
    <w:name w:val="Styl Styl2 + 14 b. Char"/>
    <w:rsid w:val="00074021"/>
    <w:rPr>
      <w:rFonts w:ascii="HelveticaNewE" w:hAnsi="HelveticaNewE" w:cs="Arial"/>
      <w:b/>
      <w:bCs/>
      <w:color w:val="333333"/>
      <w:spacing w:val="30"/>
      <w:position w:val="6"/>
      <w:sz w:val="28"/>
      <w:szCs w:val="36"/>
      <w:lang w:val="cs-CZ" w:eastAsia="cs-CZ" w:bidi="ar-SA"/>
    </w:rPr>
  </w:style>
  <w:style w:type="character" w:customStyle="1" w:styleId="StylStylStyl214b18bChar">
    <w:name w:val="Styl Styl Styl2 + 14 b. + 18 b. Char"/>
    <w:rsid w:val="00074021"/>
    <w:rPr>
      <w:rFonts w:ascii="HelveticaNewE" w:hAnsi="HelveticaNewE" w:cs="Arial"/>
      <w:b/>
      <w:bCs/>
      <w:color w:val="333333"/>
      <w:spacing w:val="30"/>
      <w:position w:val="6"/>
      <w:sz w:val="36"/>
      <w:szCs w:val="36"/>
      <w:lang w:val="cs-CZ" w:eastAsia="cs-CZ" w:bidi="ar-SA"/>
    </w:rPr>
  </w:style>
  <w:style w:type="paragraph" w:customStyle="1" w:styleId="StylStylStyl214bnenTun">
    <w:name w:val="Styl Styl Styl2 + 14 b. + není Tučné"/>
    <w:basedOn w:val="StylStyl214b"/>
    <w:rsid w:val="00074021"/>
    <w:pPr>
      <w:spacing w:before="0" w:after="0"/>
      <w:outlineLvl w:val="9"/>
    </w:pPr>
    <w:rPr>
      <w:b w:val="0"/>
      <w:bCs w:val="0"/>
    </w:rPr>
  </w:style>
  <w:style w:type="character" w:customStyle="1" w:styleId="StylStylStyl214bnenTunChar">
    <w:name w:val="Styl Styl Styl2 + 14 b. + není Tučné Char"/>
    <w:basedOn w:val="StylStyl214bChar"/>
    <w:rsid w:val="00074021"/>
    <w:rPr>
      <w:rFonts w:ascii="HelveticaNewE" w:hAnsi="HelveticaNewE" w:cs="Arial"/>
      <w:b/>
      <w:bCs/>
      <w:color w:val="333333"/>
      <w:spacing w:val="30"/>
      <w:position w:val="6"/>
      <w:sz w:val="28"/>
      <w:szCs w:val="36"/>
      <w:lang w:val="cs-CZ" w:eastAsia="cs-CZ" w:bidi="ar-SA"/>
    </w:rPr>
  </w:style>
  <w:style w:type="paragraph" w:customStyle="1" w:styleId="StylStylStylStyl214bnenTun">
    <w:name w:val="Styl Styl Styl Styl2 + 14 b. + není Tučné +"/>
    <w:basedOn w:val="StylStylStyl214bnenTun"/>
    <w:rsid w:val="00074021"/>
  </w:style>
  <w:style w:type="character" w:customStyle="1" w:styleId="StylStylStylStyl214bnenTunChar">
    <w:name w:val="Styl Styl Styl Styl2 + 14 b. + není Tučné + Char"/>
    <w:basedOn w:val="StylStylStyl214bnenTunChar"/>
    <w:rsid w:val="00074021"/>
    <w:rPr>
      <w:rFonts w:ascii="HelveticaNewE" w:hAnsi="HelveticaNewE" w:cs="Arial"/>
      <w:b/>
      <w:bCs/>
      <w:color w:val="333333"/>
      <w:spacing w:val="30"/>
      <w:position w:val="6"/>
      <w:sz w:val="28"/>
      <w:szCs w:val="36"/>
      <w:lang w:val="cs-CZ" w:eastAsia="cs-CZ" w:bidi="ar-SA"/>
    </w:rPr>
  </w:style>
  <w:style w:type="paragraph" w:styleId="Zkladntext">
    <w:name w:val="Body Text"/>
    <w:basedOn w:val="Normln"/>
    <w:link w:val="ZkladntextChar"/>
    <w:rsid w:val="00074021"/>
    <w:rPr>
      <w:rFonts w:ascii="Times New Roman" w:hAnsi="Times New Roman"/>
      <w:b/>
      <w:bCs/>
      <w:position w:val="0"/>
      <w:sz w:val="24"/>
      <w:szCs w:val="24"/>
    </w:rPr>
  </w:style>
  <w:style w:type="paragraph" w:styleId="Zkladntext3">
    <w:name w:val="Body Text 3"/>
    <w:basedOn w:val="Normln"/>
    <w:link w:val="Zkladntext3Char"/>
    <w:rsid w:val="00074021"/>
    <w:rPr>
      <w:color w:val="605D5C"/>
      <w:spacing w:val="30"/>
      <w:sz w:val="26"/>
    </w:rPr>
  </w:style>
  <w:style w:type="character" w:styleId="Hypertextovodkaz">
    <w:name w:val="Hyperlink"/>
    <w:rsid w:val="001D2A3C"/>
    <w:rPr>
      <w:color w:val="0000FF"/>
      <w:u w:val="single"/>
    </w:rPr>
  </w:style>
  <w:style w:type="character" w:customStyle="1" w:styleId="Zkladntext3Char">
    <w:name w:val="Základní text 3 Char"/>
    <w:link w:val="Zkladntext3"/>
    <w:rsid w:val="00CD5E22"/>
    <w:rPr>
      <w:rFonts w:ascii="HelveticaNewE" w:hAnsi="HelveticaNewE"/>
      <w:color w:val="605D5C"/>
      <w:spacing w:val="30"/>
      <w:position w:val="6"/>
      <w:sz w:val="26"/>
    </w:rPr>
  </w:style>
  <w:style w:type="paragraph" w:styleId="Textbubliny">
    <w:name w:val="Balloon Text"/>
    <w:basedOn w:val="Normln"/>
    <w:link w:val="TextbublinyChar"/>
    <w:rsid w:val="006B6C3C"/>
    <w:rPr>
      <w:sz w:val="16"/>
      <w:szCs w:val="16"/>
    </w:rPr>
  </w:style>
  <w:style w:type="character" w:customStyle="1" w:styleId="TextbublinyChar">
    <w:name w:val="Text bubliny Char"/>
    <w:link w:val="Textbubliny"/>
    <w:rsid w:val="006B6C3C"/>
    <w:rPr>
      <w:rFonts w:ascii="Arial" w:hAnsi="Arial" w:cs="Arial"/>
      <w:position w:val="6"/>
      <w:sz w:val="16"/>
      <w:szCs w:val="16"/>
    </w:rPr>
  </w:style>
  <w:style w:type="character" w:customStyle="1" w:styleId="ZpatChar">
    <w:name w:val="Zápatí Char"/>
    <w:link w:val="Zpat"/>
    <w:uiPriority w:val="99"/>
    <w:rsid w:val="005F32FA"/>
    <w:rPr>
      <w:rFonts w:ascii="HelveticaNewE" w:hAnsi="HelveticaNewE"/>
      <w:position w:val="6"/>
    </w:rPr>
  </w:style>
  <w:style w:type="character" w:customStyle="1" w:styleId="ZhlavChar">
    <w:name w:val="Záhlaví Char"/>
    <w:link w:val="Zhlav"/>
    <w:uiPriority w:val="99"/>
    <w:rsid w:val="00665D4D"/>
    <w:rPr>
      <w:rFonts w:ascii="HelveticaNewE" w:hAnsi="HelveticaNewE"/>
      <w:position w:val="6"/>
    </w:rPr>
  </w:style>
  <w:style w:type="paragraph" w:styleId="Revize">
    <w:name w:val="Revision"/>
    <w:hidden/>
    <w:uiPriority w:val="99"/>
    <w:semiHidden/>
    <w:rsid w:val="00E57398"/>
    <w:rPr>
      <w:rFonts w:ascii="Arial" w:hAnsi="Arial"/>
      <w:position w:val="6"/>
    </w:rPr>
  </w:style>
  <w:style w:type="character" w:styleId="Odkaznakoment">
    <w:name w:val="annotation reference"/>
    <w:basedOn w:val="Standardnpsmoodstavce"/>
    <w:rsid w:val="00262C19"/>
    <w:rPr>
      <w:sz w:val="16"/>
      <w:szCs w:val="16"/>
    </w:rPr>
  </w:style>
  <w:style w:type="paragraph" w:styleId="Textkomente">
    <w:name w:val="annotation text"/>
    <w:basedOn w:val="Normln"/>
    <w:link w:val="TextkomenteChar"/>
    <w:rsid w:val="00262C19"/>
  </w:style>
  <w:style w:type="character" w:customStyle="1" w:styleId="TextkomenteChar">
    <w:name w:val="Text komentáře Char"/>
    <w:basedOn w:val="Standardnpsmoodstavce"/>
    <w:link w:val="Textkomente"/>
    <w:rsid w:val="00262C19"/>
    <w:rPr>
      <w:rFonts w:ascii="Arial" w:hAnsi="Arial"/>
      <w:position w:val="6"/>
    </w:rPr>
  </w:style>
  <w:style w:type="paragraph" w:styleId="Pedmtkomente">
    <w:name w:val="annotation subject"/>
    <w:basedOn w:val="Textkomente"/>
    <w:next w:val="Textkomente"/>
    <w:link w:val="PedmtkomenteChar"/>
    <w:rsid w:val="00262C1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262C19"/>
    <w:rPr>
      <w:rFonts w:ascii="Arial" w:hAnsi="Arial"/>
      <w:b/>
      <w:bCs/>
      <w:position w:val="6"/>
    </w:rPr>
  </w:style>
  <w:style w:type="character" w:customStyle="1" w:styleId="Zkladntext2Char">
    <w:name w:val="Základní text 2 Char"/>
    <w:basedOn w:val="Standardnpsmoodstavce"/>
    <w:link w:val="Zkladntext2"/>
    <w:rsid w:val="00617FEC"/>
    <w:rPr>
      <w:rFonts w:ascii="Arial" w:hAnsi="Arial"/>
      <w:position w:val="6"/>
      <w:sz w:val="24"/>
    </w:rPr>
  </w:style>
  <w:style w:type="character" w:customStyle="1" w:styleId="ZkladntextChar">
    <w:name w:val="Základní text Char"/>
    <w:basedOn w:val="Standardnpsmoodstavce"/>
    <w:link w:val="Zkladntext"/>
    <w:rsid w:val="00617FE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2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3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6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9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9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4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5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1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8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2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Data%20aplikac&#237;\Microsoft\&#352;ablony\MP-sablona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3F4C22-4A19-45A8-8B05-49562E510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MP-sablona.dot</Template>
  <TotalTime>0</TotalTime>
  <Pages>10</Pages>
  <Words>1272</Words>
  <Characters>7508</Characters>
  <Application>Microsoft Office Word</Application>
  <DocSecurity>0</DocSecurity>
  <Lines>62</Lines>
  <Paragraphs>17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8763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2010-11-03T15:07:00Z</cp:lastPrinted>
  <dcterms:created xsi:type="dcterms:W3CDTF">2020-11-11T13:32:00Z</dcterms:created>
  <dcterms:modified xsi:type="dcterms:W3CDTF">2020-11-11T15:31:00Z</dcterms:modified>
</cp:coreProperties>
</file>